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51795" w14:textId="76EBC828" w:rsidR="00226896" w:rsidRDefault="00E4531C" w:rsidP="00AD00F6">
      <w:pPr>
        <w:rPr>
          <w:b/>
          <w:sz w:val="40"/>
          <w:szCs w:val="40"/>
        </w:rPr>
      </w:pPr>
      <w:bookmarkStart w:id="0" w:name="_Hlk33000682"/>
      <w:r w:rsidRPr="005517EA">
        <w:rPr>
          <w:noProof/>
        </w:rPr>
        <w:drawing>
          <wp:anchor distT="0" distB="0" distL="114300" distR="114300" simplePos="0" relativeHeight="251658241" behindDoc="1" locked="0" layoutInCell="1" allowOverlap="1" wp14:anchorId="68E28DF3" wp14:editId="0F8A680D">
            <wp:simplePos x="0" y="0"/>
            <wp:positionH relativeFrom="page">
              <wp:align>left</wp:align>
            </wp:positionH>
            <wp:positionV relativeFrom="paragraph">
              <wp:posOffset>-1007110</wp:posOffset>
            </wp:positionV>
            <wp:extent cx="7893685" cy="11582887"/>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582887"/>
                    </a:xfrm>
                    <a:prstGeom prst="rect">
                      <a:avLst/>
                    </a:prstGeom>
                  </pic:spPr>
                </pic:pic>
              </a:graphicData>
            </a:graphic>
            <wp14:sizeRelH relativeFrom="page">
              <wp14:pctWidth>0</wp14:pctWidth>
            </wp14:sizeRelH>
            <wp14:sizeRelV relativeFrom="page">
              <wp14:pctHeight>0</wp14:pctHeight>
            </wp14:sizeRelV>
          </wp:anchor>
        </w:drawing>
      </w:r>
    </w:p>
    <w:p w14:paraId="5F825F33" w14:textId="2FAF6614" w:rsidR="00790BB3" w:rsidRPr="005517EA" w:rsidRDefault="00790BB3" w:rsidP="00AD00F6">
      <w:pPr>
        <w:rPr>
          <w:b/>
          <w:sz w:val="40"/>
          <w:szCs w:val="40"/>
        </w:rPr>
      </w:pPr>
    </w:p>
    <w:p w14:paraId="6E9A9D6C" w14:textId="18668B8F" w:rsidR="00971CC1" w:rsidRPr="005517EA" w:rsidRDefault="00971CC1" w:rsidP="00AD00F6"/>
    <w:p w14:paraId="6995974B" w14:textId="14487ABC" w:rsidR="00157962" w:rsidRPr="005517EA" w:rsidRDefault="00157962" w:rsidP="00AD00F6">
      <w:pPr>
        <w:pStyle w:val="Tekstboksfarget"/>
      </w:pPr>
      <w:bookmarkStart w:id="1" w:name="_Toc306953945"/>
    </w:p>
    <w:p w14:paraId="1C0C1333" w14:textId="00FB620D" w:rsidR="007037F3" w:rsidRPr="007037F3" w:rsidRDefault="00607C66" w:rsidP="00AD00F6">
      <w:r w:rsidRPr="005517EA">
        <w:rPr>
          <w:noProof/>
        </w:rPr>
        <w:drawing>
          <wp:anchor distT="0" distB="0" distL="114300" distR="114300" simplePos="0" relativeHeight="251658242" behindDoc="1" locked="0" layoutInCell="1" allowOverlap="1" wp14:anchorId="5950CBEB" wp14:editId="1C39CC17">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p>
    <w:p w14:paraId="716399A5" w14:textId="2383E6B6" w:rsidR="00B56F51" w:rsidRPr="005517EA" w:rsidRDefault="00B56F51" w:rsidP="00AD00F6">
      <w:pPr>
        <w:pStyle w:val="Tekstboksfarget"/>
      </w:pPr>
    </w:p>
    <w:p w14:paraId="2AD9FE9A" w14:textId="3E1D6B75" w:rsidR="00A845B7" w:rsidRPr="005517EA" w:rsidRDefault="00E4531C" w:rsidP="00E4531C">
      <w:pPr>
        <w:pStyle w:val="Overskriftforinnholdsfortegnelse"/>
        <w:tabs>
          <w:tab w:val="left" w:pos="4387"/>
          <w:tab w:val="left" w:pos="6329"/>
        </w:tabs>
      </w:pPr>
      <w:bookmarkStart w:id="2" w:name="_Hlk123737849"/>
      <w:bookmarkEnd w:id="2"/>
      <w:bookmarkEnd w:id="1"/>
      <w:r>
        <w:rPr>
          <w:rFonts w:cs="Arial"/>
          <w:color w:val="761F08"/>
        </w:rPr>
        <w:tab/>
      </w:r>
      <w:r>
        <w:rPr>
          <w:rFonts w:cs="Arial"/>
          <w:color w:val="761F08"/>
        </w:rPr>
        <w:tab/>
      </w:r>
    </w:p>
    <w:p w14:paraId="644EAF88" w14:textId="3F251DCF" w:rsidR="002405CD" w:rsidRPr="005517EA" w:rsidRDefault="002405CD" w:rsidP="00AD00F6"/>
    <w:p w14:paraId="43055DA2" w14:textId="77777777" w:rsidR="00B877F6" w:rsidRPr="005517EA" w:rsidRDefault="00B877F6" w:rsidP="00AD00F6">
      <w:pPr>
        <w:pStyle w:val="Innhold-1"/>
      </w:pPr>
    </w:p>
    <w:p w14:paraId="7AE4A127" w14:textId="77777777" w:rsidR="00144C1B" w:rsidRPr="005517EA" w:rsidRDefault="00144C1B" w:rsidP="00AD00F6">
      <w:pPr>
        <w:pStyle w:val="Innhold-1"/>
      </w:pPr>
    </w:p>
    <w:p w14:paraId="72A4B893" w14:textId="77777777" w:rsidR="00B877F6" w:rsidRPr="005517EA" w:rsidRDefault="00B877F6" w:rsidP="00AD00F6">
      <w:pPr>
        <w:pStyle w:val="Innhold-1"/>
      </w:pPr>
    </w:p>
    <w:p w14:paraId="0D42BB08" w14:textId="77777777" w:rsidR="00B877F6" w:rsidRPr="005517EA" w:rsidRDefault="00B877F6" w:rsidP="00AD00F6">
      <w:pPr>
        <w:pStyle w:val="Innhold-1"/>
      </w:pPr>
    </w:p>
    <w:p w14:paraId="63551968" w14:textId="77777777" w:rsidR="00E4531C" w:rsidRDefault="00E4531C" w:rsidP="003B22EC">
      <w:pPr>
        <w:autoSpaceDE/>
        <w:autoSpaceDN/>
        <w:adjustRightInd/>
        <w:spacing w:before="100" w:beforeAutospacing="1" w:after="100" w:afterAutospacing="1"/>
        <w:rPr>
          <w:noProof/>
        </w:rPr>
      </w:pPr>
    </w:p>
    <w:p w14:paraId="27FE997E" w14:textId="77777777" w:rsidR="00E4531C" w:rsidRDefault="00E4531C" w:rsidP="003B22EC">
      <w:pPr>
        <w:autoSpaceDE/>
        <w:autoSpaceDN/>
        <w:adjustRightInd/>
        <w:spacing w:before="100" w:beforeAutospacing="1" w:after="100" w:afterAutospacing="1"/>
        <w:rPr>
          <w:noProof/>
        </w:rPr>
      </w:pPr>
    </w:p>
    <w:p w14:paraId="2D266CCA" w14:textId="77777777" w:rsidR="00E4531C" w:rsidRDefault="00E4531C" w:rsidP="003B22EC">
      <w:pPr>
        <w:autoSpaceDE/>
        <w:autoSpaceDN/>
        <w:adjustRightInd/>
        <w:spacing w:before="100" w:beforeAutospacing="1" w:after="100" w:afterAutospacing="1"/>
        <w:rPr>
          <w:noProof/>
        </w:rPr>
      </w:pPr>
    </w:p>
    <w:p w14:paraId="4506EDF7" w14:textId="77777777" w:rsidR="00E4531C" w:rsidRDefault="00E4531C" w:rsidP="003B22EC">
      <w:pPr>
        <w:autoSpaceDE/>
        <w:autoSpaceDN/>
        <w:adjustRightInd/>
        <w:spacing w:before="100" w:beforeAutospacing="1" w:after="100" w:afterAutospacing="1"/>
        <w:rPr>
          <w:noProof/>
        </w:rPr>
      </w:pPr>
    </w:p>
    <w:p w14:paraId="064047A9" w14:textId="371703FE" w:rsidR="00E4531C" w:rsidRDefault="00E4531C" w:rsidP="003B22EC">
      <w:pPr>
        <w:autoSpaceDE/>
        <w:autoSpaceDN/>
        <w:adjustRightInd/>
        <w:spacing w:before="100" w:beforeAutospacing="1" w:after="100" w:afterAutospacing="1"/>
        <w:rPr>
          <w:noProof/>
        </w:rPr>
      </w:pPr>
    </w:p>
    <w:p w14:paraId="75770AA4" w14:textId="726F31A0" w:rsidR="00E4531C" w:rsidRDefault="00E4531C" w:rsidP="003B22EC">
      <w:pPr>
        <w:autoSpaceDE/>
        <w:autoSpaceDN/>
        <w:adjustRightInd/>
        <w:spacing w:before="100" w:beforeAutospacing="1" w:after="100" w:afterAutospacing="1"/>
        <w:rPr>
          <w:noProof/>
        </w:rPr>
      </w:pPr>
    </w:p>
    <w:p w14:paraId="1FB27D70" w14:textId="00185A5F" w:rsidR="00E4531C" w:rsidRDefault="00E4531C" w:rsidP="003B22EC">
      <w:pPr>
        <w:autoSpaceDE/>
        <w:autoSpaceDN/>
        <w:adjustRightInd/>
        <w:spacing w:before="100" w:beforeAutospacing="1" w:after="100" w:afterAutospacing="1"/>
        <w:rPr>
          <w:noProof/>
        </w:rPr>
      </w:pPr>
    </w:p>
    <w:p w14:paraId="44E5A82B" w14:textId="3110D2FC" w:rsidR="00E4531C" w:rsidRDefault="00E4531C" w:rsidP="003B22EC">
      <w:pPr>
        <w:autoSpaceDE/>
        <w:autoSpaceDN/>
        <w:adjustRightInd/>
        <w:spacing w:before="100" w:beforeAutospacing="1" w:after="100" w:afterAutospacing="1"/>
        <w:rPr>
          <w:noProof/>
        </w:rPr>
      </w:pPr>
    </w:p>
    <w:p w14:paraId="496E00A1" w14:textId="0679F8FE" w:rsidR="00E4531C" w:rsidRDefault="00E4531C" w:rsidP="003B22EC">
      <w:pPr>
        <w:autoSpaceDE/>
        <w:autoSpaceDN/>
        <w:adjustRightInd/>
        <w:spacing w:before="100" w:beforeAutospacing="1" w:after="100" w:afterAutospacing="1"/>
        <w:rPr>
          <w:noProof/>
        </w:rPr>
      </w:pPr>
    </w:p>
    <w:p w14:paraId="51054591" w14:textId="3CC6EDF7" w:rsidR="00E4531C" w:rsidRDefault="00E4531C" w:rsidP="00E4531C">
      <w:pPr>
        <w:tabs>
          <w:tab w:val="left" w:pos="8941"/>
        </w:tabs>
        <w:autoSpaceDE/>
        <w:autoSpaceDN/>
        <w:adjustRightInd/>
        <w:spacing w:before="100" w:beforeAutospacing="1" w:after="100" w:afterAutospacing="1"/>
        <w:rPr>
          <w:noProof/>
        </w:rPr>
      </w:pPr>
      <w:r w:rsidRPr="005517EA">
        <w:rPr>
          <w:noProof/>
        </w:rPr>
        <mc:AlternateContent>
          <mc:Choice Requires="wps">
            <w:drawing>
              <wp:anchor distT="0" distB="0" distL="114300" distR="114300" simplePos="0" relativeHeight="251658244" behindDoc="0" locked="0" layoutInCell="1" allowOverlap="1" wp14:anchorId="27C0E9AA" wp14:editId="2CA05029">
                <wp:simplePos x="0" y="0"/>
                <wp:positionH relativeFrom="margin">
                  <wp:posOffset>-106680</wp:posOffset>
                </wp:positionH>
                <wp:positionV relativeFrom="paragraph">
                  <wp:posOffset>362585</wp:posOffset>
                </wp:positionV>
                <wp:extent cx="8101330" cy="1445260"/>
                <wp:effectExtent l="0" t="0" r="0" b="2540"/>
                <wp:wrapNone/>
                <wp:docPr id="16" name="Tekstboks 16"/>
                <wp:cNvGraphicFramePr/>
                <a:graphic xmlns:a="http://schemas.openxmlformats.org/drawingml/2006/main">
                  <a:graphicData uri="http://schemas.microsoft.com/office/word/2010/wordprocessingShape">
                    <wps:wsp>
                      <wps:cNvSpPr txBox="1"/>
                      <wps:spPr>
                        <a:xfrm>
                          <a:off x="0" y="0"/>
                          <a:ext cx="8101330" cy="1445260"/>
                        </a:xfrm>
                        <a:prstGeom prst="rect">
                          <a:avLst/>
                        </a:prstGeom>
                        <a:noFill/>
                        <a:ln w="6350">
                          <a:noFill/>
                        </a:ln>
                      </wps:spPr>
                      <wps:txbx>
                        <w:txbxContent>
                          <w:p w14:paraId="3C137F1F" w14:textId="38FA0EC5" w:rsidR="00CF67D6" w:rsidRDefault="00C65954" w:rsidP="00667246">
                            <w:pPr>
                              <w:pStyle w:val="Headingforside"/>
                              <w:rPr>
                                <w:b/>
                                <w:bCs/>
                              </w:rPr>
                            </w:pPr>
                            <w:r>
                              <w:t>P</w:t>
                            </w:r>
                            <w:r w:rsidR="00E316D5" w:rsidRPr="00667246">
                              <w:t>edagogisk årsplan</w:t>
                            </w:r>
                            <w:r w:rsidR="00E316D5" w:rsidRPr="00667246">
                              <w:br/>
                            </w:r>
                            <w:r w:rsidR="00E316D5" w:rsidRPr="00667246">
                              <w:rPr>
                                <w:b/>
                                <w:bCs/>
                              </w:rPr>
                              <w:t xml:space="preserve">for </w:t>
                            </w:r>
                            <w:r w:rsidR="00CF67D6">
                              <w:rPr>
                                <w:b/>
                                <w:bCs/>
                              </w:rPr>
                              <w:t>Løken barnehage</w:t>
                            </w:r>
                            <w:r w:rsidR="00B17CEE">
                              <w:rPr>
                                <w:b/>
                                <w:bCs/>
                              </w:rPr>
                              <w:t xml:space="preserve"> 202</w:t>
                            </w:r>
                            <w:r w:rsidR="00EC7723">
                              <w:rPr>
                                <w:b/>
                                <w:bCs/>
                              </w:rPr>
                              <w:t>4</w:t>
                            </w:r>
                          </w:p>
                          <w:p w14:paraId="0851AB1A" w14:textId="77777777" w:rsidR="00E4531C" w:rsidRDefault="00E4531C" w:rsidP="00667246">
                            <w:pPr>
                              <w:pStyle w:val="Headingforside"/>
                              <w:rPr>
                                <w:b/>
                                <w:bCs/>
                              </w:rPr>
                            </w:pPr>
                          </w:p>
                          <w:p w14:paraId="51CFF00F" w14:textId="77777777" w:rsidR="00E4531C" w:rsidRDefault="00E4531C" w:rsidP="00667246">
                            <w:pPr>
                              <w:pStyle w:val="Headingforside"/>
                              <w:rPr>
                                <w:b/>
                                <w:bCs/>
                              </w:rPr>
                            </w:pPr>
                          </w:p>
                          <w:p w14:paraId="7D13D52E" w14:textId="77777777" w:rsidR="00E4531C" w:rsidRPr="0032376E" w:rsidRDefault="00E4531C" w:rsidP="00667246">
                            <w:pPr>
                              <w:pStyle w:val="Headingforside"/>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8.4pt;margin-top:28.55pt;width:637.9pt;height:113.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MLFwIAAC0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" filled="f" stroked="f" strokeweight=".5pt">
                <v:textbox>
                  <w:txbxContent>
                    <w:p w14:paraId="3C137F1F" w14:textId="38FA0EC5" w:rsidR="00CF67D6" w:rsidRDefault="00C65954" w:rsidP="00667246">
                      <w:pPr>
                        <w:pStyle w:val="Headingforside"/>
                        <w:rPr>
                          <w:b/>
                          <w:bCs/>
                        </w:rPr>
                      </w:pPr>
                      <w:r>
                        <w:t>P</w:t>
                      </w:r>
                      <w:r w:rsidR="00E316D5" w:rsidRPr="00667246">
                        <w:t>edagogisk årsplan</w:t>
                      </w:r>
                      <w:r w:rsidR="00E316D5" w:rsidRPr="00667246">
                        <w:br/>
                      </w:r>
                      <w:r w:rsidR="00E316D5" w:rsidRPr="00667246">
                        <w:rPr>
                          <w:b/>
                          <w:bCs/>
                        </w:rPr>
                        <w:t xml:space="preserve">for </w:t>
                      </w:r>
                      <w:r w:rsidR="00CF67D6">
                        <w:rPr>
                          <w:b/>
                          <w:bCs/>
                        </w:rPr>
                        <w:t>Løken barnehage</w:t>
                      </w:r>
                      <w:r w:rsidR="00B17CEE">
                        <w:rPr>
                          <w:b/>
                          <w:bCs/>
                        </w:rPr>
                        <w:t xml:space="preserve"> 202</w:t>
                      </w:r>
                      <w:r w:rsidR="00EC7723">
                        <w:rPr>
                          <w:b/>
                          <w:bCs/>
                        </w:rPr>
                        <w:t>4</w:t>
                      </w:r>
                    </w:p>
                    <w:p w14:paraId="0851AB1A" w14:textId="77777777" w:rsidR="00E4531C" w:rsidRDefault="00E4531C" w:rsidP="00667246">
                      <w:pPr>
                        <w:pStyle w:val="Headingforside"/>
                        <w:rPr>
                          <w:b/>
                          <w:bCs/>
                        </w:rPr>
                      </w:pPr>
                    </w:p>
                    <w:p w14:paraId="51CFF00F" w14:textId="77777777" w:rsidR="00E4531C" w:rsidRDefault="00E4531C" w:rsidP="00667246">
                      <w:pPr>
                        <w:pStyle w:val="Headingforside"/>
                        <w:rPr>
                          <w:b/>
                          <w:bCs/>
                        </w:rPr>
                      </w:pPr>
                    </w:p>
                    <w:p w14:paraId="7D13D52E" w14:textId="77777777" w:rsidR="00E4531C" w:rsidRPr="0032376E" w:rsidRDefault="00E4531C" w:rsidP="00667246">
                      <w:pPr>
                        <w:pStyle w:val="Headingforside"/>
                        <w:rPr>
                          <w:b/>
                          <w:bCs/>
                        </w:rPr>
                      </w:pPr>
                    </w:p>
                  </w:txbxContent>
                </v:textbox>
                <w10:wrap anchorx="margin"/>
              </v:shape>
            </w:pict>
          </mc:Fallback>
        </mc:AlternateContent>
      </w:r>
      <w:r>
        <w:rPr>
          <w:noProof/>
        </w:rPr>
        <w:tab/>
      </w:r>
    </w:p>
    <w:p w14:paraId="13D5FD35" w14:textId="24A297BB" w:rsidR="003B22EC" w:rsidRPr="003B22EC" w:rsidRDefault="003B22EC" w:rsidP="003B22EC">
      <w:pPr>
        <w:autoSpaceDE/>
        <w:autoSpaceDN/>
        <w:adjustRightInd/>
        <w:spacing w:before="100" w:beforeAutospacing="1" w:after="100" w:afterAutospacing="1"/>
        <w:rPr>
          <w:rFonts w:ascii="Times New Roman" w:eastAsia="Times New Roman" w:hAnsi="Times New Roman" w:cs="Times New Roman"/>
          <w:color w:val="auto"/>
          <w:sz w:val="24"/>
          <w:szCs w:val="24"/>
          <w:lang w:eastAsia="nb-NO"/>
        </w:rPr>
      </w:pPr>
      <w:r w:rsidRPr="003B22EC">
        <w:rPr>
          <w:rFonts w:ascii="Times New Roman" w:eastAsia="Times New Roman" w:hAnsi="Times New Roman" w:cs="Times New Roman"/>
          <w:noProof/>
          <w:color w:val="auto"/>
          <w:sz w:val="24"/>
          <w:szCs w:val="24"/>
          <w:lang w:eastAsia="nb-NO"/>
        </w:rPr>
        <w:drawing>
          <wp:anchor distT="0" distB="0" distL="114300" distR="114300" simplePos="0" relativeHeight="251658240" behindDoc="1" locked="0" layoutInCell="1" allowOverlap="1" wp14:anchorId="7BA569BA" wp14:editId="6508EEEF">
            <wp:simplePos x="0" y="0"/>
            <wp:positionH relativeFrom="column">
              <wp:posOffset>10160</wp:posOffset>
            </wp:positionH>
            <wp:positionV relativeFrom="paragraph">
              <wp:posOffset>-7096760</wp:posOffset>
            </wp:positionV>
            <wp:extent cx="6612890" cy="697611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2890" cy="6976110"/>
                    </a:xfrm>
                    <a:prstGeom prst="rect">
                      <a:avLst/>
                    </a:prstGeom>
                    <a:noFill/>
                    <a:ln>
                      <a:noFill/>
                    </a:ln>
                  </pic:spPr>
                </pic:pic>
              </a:graphicData>
            </a:graphic>
          </wp:anchor>
        </w:drawing>
      </w:r>
    </w:p>
    <w:p w14:paraId="2FFC9694" w14:textId="02BBE083" w:rsidR="00B877F6" w:rsidRPr="005517EA" w:rsidRDefault="00B877F6" w:rsidP="00AD00F6">
      <w:pPr>
        <w:pStyle w:val="Innhold-1"/>
      </w:pPr>
    </w:p>
    <w:p w14:paraId="3B1FC6AE" w14:textId="1E435F67" w:rsidR="00B877F6" w:rsidRPr="005517EA" w:rsidRDefault="00B877F6" w:rsidP="00AD00F6">
      <w:pPr>
        <w:pStyle w:val="Innhold-1"/>
      </w:pPr>
    </w:p>
    <w:p w14:paraId="5AC3706B" w14:textId="7D7997F1" w:rsidR="00B877F6" w:rsidRPr="005517EA" w:rsidRDefault="00E4531C" w:rsidP="00AD00F6">
      <w:pPr>
        <w:pStyle w:val="Innhold-1"/>
      </w:pPr>
      <w:r w:rsidRPr="005517EA">
        <w:drawing>
          <wp:anchor distT="0" distB="0" distL="114300" distR="114300" simplePos="0" relativeHeight="251658245" behindDoc="1" locked="0" layoutInCell="1" allowOverlap="1" wp14:anchorId="048BECAD" wp14:editId="7F1B5953">
            <wp:simplePos x="0" y="0"/>
            <wp:positionH relativeFrom="page">
              <wp:align>left</wp:align>
            </wp:positionH>
            <wp:positionV relativeFrom="paragraph">
              <wp:posOffset>154305</wp:posOffset>
            </wp:positionV>
            <wp:extent cx="7612177" cy="7803633"/>
            <wp:effectExtent l="0" t="0" r="8255" b="6985"/>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177" cy="7803633"/>
                    </a:xfrm>
                    <a:prstGeom prst="rect">
                      <a:avLst/>
                    </a:prstGeom>
                  </pic:spPr>
                </pic:pic>
              </a:graphicData>
            </a:graphic>
            <wp14:sizeRelH relativeFrom="page">
              <wp14:pctWidth>0</wp14:pctWidth>
            </wp14:sizeRelH>
            <wp14:sizeRelV relativeFrom="page">
              <wp14:pctHeight>0</wp14:pctHeight>
            </wp14:sizeRelV>
          </wp:anchor>
        </w:drawing>
      </w:r>
    </w:p>
    <w:p w14:paraId="5E4EDF84" w14:textId="13805E98" w:rsidR="00B877F6" w:rsidRPr="005517EA" w:rsidRDefault="00B877F6" w:rsidP="00AD00F6">
      <w:pPr>
        <w:pStyle w:val="Innhold-1"/>
      </w:pPr>
    </w:p>
    <w:p w14:paraId="787B4EE3" w14:textId="60DC50B8" w:rsidR="00B877F6" w:rsidRPr="005517EA" w:rsidRDefault="00B877F6" w:rsidP="00AD00F6">
      <w:pPr>
        <w:pStyle w:val="Innhold-1"/>
      </w:pPr>
    </w:p>
    <w:p w14:paraId="453CB1B4" w14:textId="62AFF107" w:rsidR="00B877F6" w:rsidRPr="005517EA" w:rsidRDefault="00B877F6" w:rsidP="00AD00F6">
      <w:pPr>
        <w:pStyle w:val="Innhold-1"/>
      </w:pPr>
    </w:p>
    <w:p w14:paraId="1CE860F6" w14:textId="3D3DE158" w:rsidR="007037F3" w:rsidRDefault="007037F3" w:rsidP="00AD00F6">
      <w:pPr>
        <w:pStyle w:val="Innhold-1"/>
      </w:pPr>
    </w:p>
    <w:p w14:paraId="792258D2" w14:textId="77777777" w:rsidR="00C514B2" w:rsidRDefault="00E4531C" w:rsidP="00E4531C">
      <w:pPr>
        <w:autoSpaceDE/>
        <w:autoSpaceDN/>
        <w:adjustRightInd/>
        <w:spacing w:after="200" w:line="276" w:lineRule="auto"/>
      </w:pPr>
      <w:r w:rsidRPr="005517EA">
        <w:rPr>
          <w:noProof/>
        </w:rPr>
        <w:drawing>
          <wp:anchor distT="0" distB="0" distL="114300" distR="114300" simplePos="0" relativeHeight="251658243" behindDoc="1" locked="0" layoutInCell="1" allowOverlap="1" wp14:anchorId="62CAC153" wp14:editId="3D0156D5">
            <wp:simplePos x="0" y="0"/>
            <wp:positionH relativeFrom="page">
              <wp:posOffset>5002412</wp:posOffset>
            </wp:positionH>
            <wp:positionV relativeFrom="page">
              <wp:align>bottom</wp:align>
            </wp:positionV>
            <wp:extent cx="2501265" cy="1152525"/>
            <wp:effectExtent l="0" t="0" r="0" b="0"/>
            <wp:wrapThrough wrapText="bothSides">
              <wp:wrapPolygon edited="0">
                <wp:start x="3455" y="4641"/>
                <wp:lineTo x="3455" y="13210"/>
                <wp:lineTo x="4442" y="16066"/>
                <wp:lineTo x="5264" y="16780"/>
                <wp:lineTo x="6416" y="16780"/>
                <wp:lineTo x="10858" y="16066"/>
                <wp:lineTo x="17438" y="13210"/>
                <wp:lineTo x="17273" y="11068"/>
                <wp:lineTo x="18096" y="7140"/>
                <wp:lineTo x="17109" y="6069"/>
                <wp:lineTo x="8061" y="4641"/>
                <wp:lineTo x="3455" y="4641"/>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265" cy="1152525"/>
                    </a:xfrm>
                    <a:prstGeom prst="rect">
                      <a:avLst/>
                    </a:prstGeom>
                  </pic:spPr>
                </pic:pic>
              </a:graphicData>
            </a:graphic>
            <wp14:sizeRelH relativeFrom="margin">
              <wp14:pctWidth>0</wp14:pctWidth>
            </wp14:sizeRelH>
            <wp14:sizeRelV relativeFrom="margin">
              <wp14:pctHeight>0</wp14:pctHeight>
            </wp14:sizeRelV>
          </wp:anchor>
        </w:drawing>
      </w:r>
      <w:r w:rsidR="007037F3">
        <w:br w:type="page"/>
      </w:r>
    </w:p>
    <w:p w14:paraId="34C3EF8D" w14:textId="77777777" w:rsidR="00C514B2" w:rsidRDefault="00C514B2" w:rsidP="00E4531C">
      <w:pPr>
        <w:autoSpaceDE/>
        <w:autoSpaceDN/>
        <w:adjustRightInd/>
        <w:spacing w:after="200" w:line="276" w:lineRule="auto"/>
      </w:pPr>
    </w:p>
    <w:p w14:paraId="663B4145" w14:textId="77777777" w:rsidR="00C514B2" w:rsidRDefault="00C514B2" w:rsidP="00E4531C">
      <w:pPr>
        <w:autoSpaceDE/>
        <w:autoSpaceDN/>
        <w:adjustRightInd/>
        <w:spacing w:after="200" w:line="276" w:lineRule="auto"/>
      </w:pPr>
    </w:p>
    <w:p w14:paraId="13B6D34F" w14:textId="0728BB1F" w:rsidR="00A845B7" w:rsidRPr="0040684A" w:rsidRDefault="0040684A" w:rsidP="00E4531C">
      <w:pPr>
        <w:autoSpaceDE/>
        <w:autoSpaceDN/>
        <w:adjustRightInd/>
        <w:spacing w:after="200" w:line="276" w:lineRule="auto"/>
        <w:rPr>
          <w:b/>
          <w:bCs/>
          <w:caps/>
          <w:noProof/>
          <w:color w:val="943634" w:themeColor="accent2" w:themeShade="BF"/>
          <w:sz w:val="40"/>
          <w:szCs w:val="40"/>
        </w:rPr>
      </w:pPr>
      <w:r w:rsidRPr="0040684A">
        <w:rPr>
          <w:b/>
          <w:bCs/>
          <w:color w:val="943634" w:themeColor="accent2" w:themeShade="BF"/>
          <w:sz w:val="40"/>
          <w:szCs w:val="40"/>
        </w:rPr>
        <w:t>Innh</w:t>
      </w:r>
      <w:r w:rsidR="00A845B7" w:rsidRPr="0040684A">
        <w:rPr>
          <w:b/>
          <w:bCs/>
          <w:color w:val="943634" w:themeColor="accent2" w:themeShade="BF"/>
          <w:sz w:val="40"/>
          <w:szCs w:val="40"/>
        </w:rPr>
        <w:t>oldsfortegnelse</w:t>
      </w:r>
    </w:p>
    <w:sdt>
      <w:sdtPr>
        <w:rPr>
          <w:b w:val="0"/>
          <w:bCs/>
          <w:noProof w:val="0"/>
          <w:color w:val="auto"/>
          <w:spacing w:val="-2"/>
          <w:sz w:val="18"/>
          <w:szCs w:val="22"/>
        </w:rPr>
        <w:id w:val="1869639014"/>
        <w:docPartObj>
          <w:docPartGallery w:val="Table of Contents"/>
          <w:docPartUnique/>
        </w:docPartObj>
      </w:sdtPr>
      <w:sdtEndPr>
        <w:rPr>
          <w:bCs w:val="0"/>
          <w:color w:val="000000"/>
          <w:spacing w:val="0"/>
          <w:sz w:val="23"/>
          <w:szCs w:val="23"/>
        </w:rPr>
      </w:sdtEndPr>
      <w:sdtContent>
        <w:p w14:paraId="4DC11782" w14:textId="77777777" w:rsidR="0040684A" w:rsidRPr="005517EA" w:rsidRDefault="0040684A" w:rsidP="0040684A">
          <w:pPr>
            <w:pStyle w:val="INNH1"/>
            <w:rPr>
              <w:rFonts w:eastAsiaTheme="minorEastAsia"/>
              <w:b w:val="0"/>
              <w:color w:val="auto"/>
              <w:sz w:val="22"/>
              <w:szCs w:val="22"/>
              <w:lang w:eastAsia="nb-NO"/>
            </w:rPr>
          </w:pPr>
          <w:r w:rsidRPr="005517EA">
            <w:rPr>
              <w:caps/>
              <w:color w:val="1F497D" w:themeColor="text2"/>
              <w:sz w:val="22"/>
              <w:szCs w:val="22"/>
            </w:rPr>
            <w:fldChar w:fldCharType="begin"/>
          </w:r>
          <w:r w:rsidRPr="005517EA">
            <w:instrText xml:space="preserve"> TOC \o "1-3" \h \z \u </w:instrText>
          </w:r>
          <w:r w:rsidRPr="005517EA">
            <w:rPr>
              <w:caps/>
              <w:color w:val="1F497D" w:themeColor="text2"/>
              <w:sz w:val="22"/>
              <w:szCs w:val="22"/>
            </w:rPr>
            <w:fldChar w:fldCharType="separate"/>
          </w:r>
          <w:hyperlink w:anchor="_Toc64019673" w:history="1">
            <w:r w:rsidRPr="005517EA">
              <w:rPr>
                <w:rStyle w:val="Hyperkobling"/>
              </w:rPr>
              <w:t>Forord</w:t>
            </w:r>
            <w:r w:rsidRPr="005517EA">
              <w:rPr>
                <w:webHidden/>
              </w:rPr>
              <w:tab/>
            </w:r>
            <w:r w:rsidRPr="005517EA">
              <w:rPr>
                <w:webHidden/>
              </w:rPr>
              <w:fldChar w:fldCharType="begin"/>
            </w:r>
            <w:r w:rsidRPr="005517EA">
              <w:rPr>
                <w:webHidden/>
              </w:rPr>
              <w:instrText xml:space="preserve"> PAGEREF _Toc64019673 \h </w:instrText>
            </w:r>
            <w:r w:rsidRPr="005517EA">
              <w:rPr>
                <w:webHidden/>
              </w:rPr>
            </w:r>
            <w:r w:rsidRPr="005517EA">
              <w:rPr>
                <w:webHidden/>
              </w:rPr>
              <w:fldChar w:fldCharType="separate"/>
            </w:r>
            <w:r>
              <w:rPr>
                <w:webHidden/>
              </w:rPr>
              <w:t>3</w:t>
            </w:r>
            <w:r w:rsidRPr="005517EA">
              <w:rPr>
                <w:webHidden/>
              </w:rPr>
              <w:fldChar w:fldCharType="end"/>
            </w:r>
          </w:hyperlink>
        </w:p>
        <w:p w14:paraId="03AFA7AD" w14:textId="77777777" w:rsidR="0040684A" w:rsidRPr="005517EA" w:rsidRDefault="0040684A" w:rsidP="0040684A">
          <w:pPr>
            <w:pStyle w:val="INNH1"/>
            <w:rPr>
              <w:rFonts w:eastAsiaTheme="minorEastAsia"/>
              <w:b w:val="0"/>
              <w:color w:val="auto"/>
              <w:sz w:val="22"/>
              <w:szCs w:val="22"/>
              <w:lang w:eastAsia="nb-NO"/>
            </w:rPr>
          </w:pPr>
          <w:r>
            <w:t>1. Innledning  - Lørenskogbarnehagene………………………………….4</w:t>
          </w:r>
        </w:p>
        <w:p w14:paraId="04C05C56" w14:textId="77777777" w:rsidR="0040684A" w:rsidRPr="00B04D72" w:rsidRDefault="0040684A" w:rsidP="0040684A">
          <w:pPr>
            <w:pStyle w:val="INNH3"/>
          </w:pPr>
          <w:r w:rsidRPr="00B04D72">
            <w:t>1.1 Vårt verdigrunnlag ……………………………………………</w:t>
          </w:r>
          <w:r>
            <w:t>……….</w:t>
          </w:r>
          <w:r w:rsidRPr="00B04D72">
            <w:t>5</w:t>
          </w:r>
        </w:p>
        <w:p w14:paraId="62A30377" w14:textId="77777777" w:rsidR="0040684A" w:rsidRPr="00B04D72" w:rsidRDefault="0040684A" w:rsidP="0040684A">
          <w:pPr>
            <w:pStyle w:val="INNH3"/>
          </w:pPr>
          <w:r w:rsidRPr="00B04D72">
            <w:t>1.2 Presentasjon av Løken barnehage…………………………</w:t>
          </w:r>
          <w:r>
            <w:t>……..</w:t>
          </w:r>
          <w:r w:rsidRPr="00B04D72">
            <w:t>…6</w:t>
          </w:r>
        </w:p>
        <w:p w14:paraId="22C8DD39" w14:textId="77777777" w:rsidR="0040684A" w:rsidRPr="00B04D72" w:rsidRDefault="0040684A" w:rsidP="0040684A">
          <w:pPr>
            <w:pStyle w:val="INNH1"/>
          </w:pPr>
          <w:r>
            <w:t>2. Barnehagens innhold og oppgave………………………………………7</w:t>
          </w:r>
        </w:p>
        <w:p w14:paraId="0EDBAA41" w14:textId="77777777" w:rsidR="0040684A" w:rsidRPr="005517EA" w:rsidRDefault="00BE764C" w:rsidP="0040684A">
          <w:pPr>
            <w:pStyle w:val="INNH3"/>
            <w:rPr>
              <w:sz w:val="22"/>
              <w:szCs w:val="22"/>
            </w:rPr>
          </w:pPr>
          <w:hyperlink w:anchor="_Toc64019678" w:history="1">
            <w:r w:rsidR="0040684A" w:rsidRPr="005517EA">
              <w:rPr>
                <w:rStyle w:val="Hyperkobling"/>
              </w:rPr>
              <w:t>2.1 Omsorg</w:t>
            </w:r>
            <w:r w:rsidR="0040684A" w:rsidRPr="005517EA">
              <w:rPr>
                <w:webHidden/>
              </w:rPr>
              <w:tab/>
            </w:r>
            <w:r w:rsidR="0040684A" w:rsidRPr="005517EA">
              <w:rPr>
                <w:webHidden/>
              </w:rPr>
              <w:fldChar w:fldCharType="begin"/>
            </w:r>
            <w:r w:rsidR="0040684A" w:rsidRPr="005517EA">
              <w:rPr>
                <w:webHidden/>
              </w:rPr>
              <w:instrText xml:space="preserve"> PAGEREF _Toc64019678 \h </w:instrText>
            </w:r>
            <w:r w:rsidR="0040684A" w:rsidRPr="005517EA">
              <w:rPr>
                <w:webHidden/>
              </w:rPr>
            </w:r>
            <w:r w:rsidR="0040684A" w:rsidRPr="005517EA">
              <w:rPr>
                <w:webHidden/>
              </w:rPr>
              <w:fldChar w:fldCharType="separate"/>
            </w:r>
            <w:r w:rsidR="0040684A">
              <w:rPr>
                <w:webHidden/>
              </w:rPr>
              <w:t>7</w:t>
            </w:r>
            <w:r w:rsidR="0040684A" w:rsidRPr="005517EA">
              <w:rPr>
                <w:webHidden/>
              </w:rPr>
              <w:fldChar w:fldCharType="end"/>
            </w:r>
          </w:hyperlink>
        </w:p>
        <w:p w14:paraId="1C1F2B39" w14:textId="77777777" w:rsidR="0040684A" w:rsidRPr="005517EA" w:rsidRDefault="00BE764C" w:rsidP="0040684A">
          <w:pPr>
            <w:pStyle w:val="INNH3"/>
            <w:rPr>
              <w:sz w:val="22"/>
              <w:szCs w:val="22"/>
            </w:rPr>
          </w:pPr>
          <w:hyperlink w:anchor="_Toc64019679" w:history="1">
            <w:r w:rsidR="0040684A" w:rsidRPr="005517EA">
              <w:rPr>
                <w:rStyle w:val="Hyperkobling"/>
              </w:rPr>
              <w:t>2.2 Lek - vennskap</w:t>
            </w:r>
            <w:r w:rsidR="0040684A" w:rsidRPr="005517EA">
              <w:rPr>
                <w:webHidden/>
              </w:rPr>
              <w:tab/>
            </w:r>
            <w:r w:rsidR="0040684A" w:rsidRPr="005517EA">
              <w:rPr>
                <w:webHidden/>
              </w:rPr>
              <w:fldChar w:fldCharType="begin"/>
            </w:r>
            <w:r w:rsidR="0040684A" w:rsidRPr="005517EA">
              <w:rPr>
                <w:webHidden/>
              </w:rPr>
              <w:instrText xml:space="preserve"> PAGEREF _Toc64019679 \h </w:instrText>
            </w:r>
            <w:r w:rsidR="0040684A" w:rsidRPr="005517EA">
              <w:rPr>
                <w:webHidden/>
              </w:rPr>
            </w:r>
            <w:r w:rsidR="0040684A" w:rsidRPr="005517EA">
              <w:rPr>
                <w:webHidden/>
              </w:rPr>
              <w:fldChar w:fldCharType="separate"/>
            </w:r>
            <w:r w:rsidR="0040684A">
              <w:rPr>
                <w:webHidden/>
              </w:rPr>
              <w:t>7</w:t>
            </w:r>
            <w:r w:rsidR="0040684A" w:rsidRPr="005517EA">
              <w:rPr>
                <w:webHidden/>
              </w:rPr>
              <w:fldChar w:fldCharType="end"/>
            </w:r>
          </w:hyperlink>
        </w:p>
        <w:p w14:paraId="72C9F89B" w14:textId="77777777" w:rsidR="0040684A" w:rsidRPr="005517EA" w:rsidRDefault="00BE764C" w:rsidP="0040684A">
          <w:pPr>
            <w:pStyle w:val="INNH3"/>
            <w:rPr>
              <w:sz w:val="22"/>
              <w:szCs w:val="22"/>
            </w:rPr>
          </w:pPr>
          <w:hyperlink w:anchor="_Toc64019680" w:history="1">
            <w:r w:rsidR="0040684A" w:rsidRPr="005517EA">
              <w:rPr>
                <w:rStyle w:val="Hyperkobling"/>
              </w:rPr>
              <w:t>2.3 Danning og læring</w:t>
            </w:r>
            <w:r w:rsidR="0040684A" w:rsidRPr="005517EA">
              <w:rPr>
                <w:webHidden/>
              </w:rPr>
              <w:tab/>
            </w:r>
            <w:r w:rsidR="0040684A" w:rsidRPr="005517EA">
              <w:rPr>
                <w:webHidden/>
              </w:rPr>
              <w:fldChar w:fldCharType="begin"/>
            </w:r>
            <w:r w:rsidR="0040684A" w:rsidRPr="005517EA">
              <w:rPr>
                <w:webHidden/>
              </w:rPr>
              <w:instrText xml:space="preserve"> PAGEREF _Toc64019680 \h </w:instrText>
            </w:r>
            <w:r w:rsidR="0040684A" w:rsidRPr="005517EA">
              <w:rPr>
                <w:webHidden/>
              </w:rPr>
            </w:r>
            <w:r w:rsidR="0040684A" w:rsidRPr="005517EA">
              <w:rPr>
                <w:webHidden/>
              </w:rPr>
              <w:fldChar w:fldCharType="separate"/>
            </w:r>
            <w:r w:rsidR="0040684A">
              <w:rPr>
                <w:webHidden/>
              </w:rPr>
              <w:t>8</w:t>
            </w:r>
            <w:r w:rsidR="0040684A" w:rsidRPr="005517EA">
              <w:rPr>
                <w:webHidden/>
              </w:rPr>
              <w:fldChar w:fldCharType="end"/>
            </w:r>
          </w:hyperlink>
        </w:p>
        <w:p w14:paraId="4953366A" w14:textId="77777777" w:rsidR="0040684A" w:rsidRPr="005517EA" w:rsidRDefault="00BE764C" w:rsidP="0040684A">
          <w:pPr>
            <w:pStyle w:val="INNH3"/>
            <w:rPr>
              <w:sz w:val="22"/>
              <w:szCs w:val="22"/>
            </w:rPr>
          </w:pPr>
          <w:hyperlink w:anchor="_Toc64019681" w:history="1">
            <w:r w:rsidR="0040684A" w:rsidRPr="005517EA">
              <w:rPr>
                <w:rStyle w:val="Hyperkobling"/>
              </w:rPr>
              <w:t>2.4 Barns medvirkning</w:t>
            </w:r>
            <w:r w:rsidR="0040684A" w:rsidRPr="005517EA">
              <w:rPr>
                <w:webHidden/>
              </w:rPr>
              <w:tab/>
            </w:r>
            <w:r w:rsidR="0040684A" w:rsidRPr="005517EA">
              <w:rPr>
                <w:webHidden/>
              </w:rPr>
              <w:fldChar w:fldCharType="begin"/>
            </w:r>
            <w:r w:rsidR="0040684A" w:rsidRPr="005517EA">
              <w:rPr>
                <w:webHidden/>
              </w:rPr>
              <w:instrText xml:space="preserve"> PAGEREF _Toc64019681 \h </w:instrText>
            </w:r>
            <w:r w:rsidR="0040684A" w:rsidRPr="005517EA">
              <w:rPr>
                <w:webHidden/>
              </w:rPr>
            </w:r>
            <w:r w:rsidR="0040684A" w:rsidRPr="005517EA">
              <w:rPr>
                <w:webHidden/>
              </w:rPr>
              <w:fldChar w:fldCharType="separate"/>
            </w:r>
            <w:r w:rsidR="0040684A">
              <w:rPr>
                <w:webHidden/>
              </w:rPr>
              <w:t>9</w:t>
            </w:r>
            <w:r w:rsidR="0040684A" w:rsidRPr="005517EA">
              <w:rPr>
                <w:webHidden/>
              </w:rPr>
              <w:fldChar w:fldCharType="end"/>
            </w:r>
          </w:hyperlink>
        </w:p>
        <w:p w14:paraId="185B4DC3" w14:textId="77777777" w:rsidR="0040684A" w:rsidRPr="005517EA" w:rsidRDefault="00BE764C" w:rsidP="0040684A">
          <w:pPr>
            <w:pStyle w:val="INNH3"/>
            <w:rPr>
              <w:sz w:val="22"/>
              <w:szCs w:val="22"/>
            </w:rPr>
          </w:pPr>
          <w:hyperlink w:anchor="_Toc64019682" w:history="1">
            <w:r w:rsidR="0040684A" w:rsidRPr="005517EA">
              <w:rPr>
                <w:rStyle w:val="Hyperkobling"/>
              </w:rPr>
              <w:t>2.5 Barnehagens digitale praksis.</w:t>
            </w:r>
            <w:r w:rsidR="0040684A" w:rsidRPr="005517EA">
              <w:rPr>
                <w:webHidden/>
              </w:rPr>
              <w:tab/>
            </w:r>
            <w:r w:rsidR="0040684A" w:rsidRPr="005517EA">
              <w:rPr>
                <w:webHidden/>
              </w:rPr>
              <w:fldChar w:fldCharType="begin"/>
            </w:r>
            <w:r w:rsidR="0040684A" w:rsidRPr="005517EA">
              <w:rPr>
                <w:webHidden/>
              </w:rPr>
              <w:instrText xml:space="preserve"> PAGEREF _Toc64019682 \h </w:instrText>
            </w:r>
            <w:r w:rsidR="0040684A" w:rsidRPr="005517EA">
              <w:rPr>
                <w:webHidden/>
              </w:rPr>
            </w:r>
            <w:r w:rsidR="0040684A" w:rsidRPr="005517EA">
              <w:rPr>
                <w:webHidden/>
              </w:rPr>
              <w:fldChar w:fldCharType="separate"/>
            </w:r>
            <w:r w:rsidR="0040684A">
              <w:rPr>
                <w:webHidden/>
              </w:rPr>
              <w:t>10</w:t>
            </w:r>
            <w:r w:rsidR="0040684A" w:rsidRPr="005517EA">
              <w:rPr>
                <w:webHidden/>
              </w:rPr>
              <w:fldChar w:fldCharType="end"/>
            </w:r>
          </w:hyperlink>
        </w:p>
        <w:p w14:paraId="01C2EFBC" w14:textId="77777777" w:rsidR="0040684A" w:rsidRPr="005517EA" w:rsidRDefault="00BE764C" w:rsidP="0040684A">
          <w:pPr>
            <w:pStyle w:val="INNH3"/>
            <w:rPr>
              <w:sz w:val="22"/>
              <w:szCs w:val="22"/>
            </w:rPr>
          </w:pPr>
          <w:hyperlink w:anchor="_Toc64019683" w:history="1">
            <w:r w:rsidR="0040684A" w:rsidRPr="005517EA">
              <w:rPr>
                <w:rStyle w:val="Hyperkobling"/>
              </w:rPr>
              <w:t>2.6 Barnehagens språkmiljø</w:t>
            </w:r>
            <w:r w:rsidR="0040684A" w:rsidRPr="005517EA">
              <w:rPr>
                <w:webHidden/>
              </w:rPr>
              <w:tab/>
            </w:r>
            <w:r w:rsidR="0040684A" w:rsidRPr="005517EA">
              <w:rPr>
                <w:webHidden/>
              </w:rPr>
              <w:fldChar w:fldCharType="begin"/>
            </w:r>
            <w:r w:rsidR="0040684A" w:rsidRPr="005517EA">
              <w:rPr>
                <w:webHidden/>
              </w:rPr>
              <w:instrText xml:space="preserve"> PAGEREF _Toc64019683 \h </w:instrText>
            </w:r>
            <w:r w:rsidR="0040684A" w:rsidRPr="005517EA">
              <w:rPr>
                <w:webHidden/>
              </w:rPr>
            </w:r>
            <w:r w:rsidR="0040684A" w:rsidRPr="005517EA">
              <w:rPr>
                <w:webHidden/>
              </w:rPr>
              <w:fldChar w:fldCharType="separate"/>
            </w:r>
            <w:r w:rsidR="0040684A">
              <w:rPr>
                <w:webHidden/>
              </w:rPr>
              <w:t>11</w:t>
            </w:r>
            <w:r w:rsidR="0040684A" w:rsidRPr="005517EA">
              <w:rPr>
                <w:webHidden/>
              </w:rPr>
              <w:fldChar w:fldCharType="end"/>
            </w:r>
          </w:hyperlink>
        </w:p>
        <w:p w14:paraId="2E73B41F" w14:textId="77777777" w:rsidR="0040684A" w:rsidRPr="005517EA" w:rsidRDefault="00BE764C" w:rsidP="0040684A">
          <w:pPr>
            <w:pStyle w:val="INNH3"/>
            <w:rPr>
              <w:sz w:val="22"/>
              <w:szCs w:val="22"/>
            </w:rPr>
          </w:pPr>
          <w:hyperlink w:anchor="_Toc64019684" w:history="1">
            <w:r w:rsidR="0040684A" w:rsidRPr="005517EA">
              <w:rPr>
                <w:rStyle w:val="Hyperkobling"/>
              </w:rPr>
              <w:t>2.7 Barnehagens psykososiale miljø</w:t>
            </w:r>
            <w:r w:rsidR="0040684A" w:rsidRPr="005517EA">
              <w:rPr>
                <w:webHidden/>
              </w:rPr>
              <w:tab/>
            </w:r>
            <w:r w:rsidR="0040684A" w:rsidRPr="005517EA">
              <w:rPr>
                <w:webHidden/>
              </w:rPr>
              <w:fldChar w:fldCharType="begin"/>
            </w:r>
            <w:r w:rsidR="0040684A" w:rsidRPr="005517EA">
              <w:rPr>
                <w:webHidden/>
              </w:rPr>
              <w:instrText xml:space="preserve"> PAGEREF _Toc64019684 \h </w:instrText>
            </w:r>
            <w:r w:rsidR="0040684A" w:rsidRPr="005517EA">
              <w:rPr>
                <w:webHidden/>
              </w:rPr>
            </w:r>
            <w:r w:rsidR="0040684A" w:rsidRPr="005517EA">
              <w:rPr>
                <w:webHidden/>
              </w:rPr>
              <w:fldChar w:fldCharType="separate"/>
            </w:r>
            <w:r w:rsidR="0040684A">
              <w:rPr>
                <w:webHidden/>
              </w:rPr>
              <w:t>11</w:t>
            </w:r>
            <w:r w:rsidR="0040684A" w:rsidRPr="005517EA">
              <w:rPr>
                <w:webHidden/>
              </w:rPr>
              <w:fldChar w:fldCharType="end"/>
            </w:r>
          </w:hyperlink>
        </w:p>
        <w:p w14:paraId="27D1E547" w14:textId="77777777" w:rsidR="0040684A" w:rsidRPr="005517EA" w:rsidRDefault="00BE764C" w:rsidP="0040684A">
          <w:pPr>
            <w:pStyle w:val="INNH3"/>
            <w:rPr>
              <w:sz w:val="22"/>
              <w:szCs w:val="22"/>
            </w:rPr>
          </w:pPr>
          <w:hyperlink w:anchor="_Toc64019685" w:history="1">
            <w:r w:rsidR="0040684A" w:rsidRPr="005517EA">
              <w:rPr>
                <w:rStyle w:val="Hyperkobling"/>
              </w:rPr>
              <w:t>2.8 Forebygging av seksuelle overgrep</w:t>
            </w:r>
            <w:r w:rsidR="0040684A" w:rsidRPr="005517EA">
              <w:rPr>
                <w:webHidden/>
              </w:rPr>
              <w:tab/>
            </w:r>
            <w:r w:rsidR="0040684A" w:rsidRPr="005517EA">
              <w:rPr>
                <w:webHidden/>
              </w:rPr>
              <w:fldChar w:fldCharType="begin"/>
            </w:r>
            <w:r w:rsidR="0040684A" w:rsidRPr="005517EA">
              <w:rPr>
                <w:webHidden/>
              </w:rPr>
              <w:instrText xml:space="preserve"> PAGEREF _Toc64019685 \h </w:instrText>
            </w:r>
            <w:r w:rsidR="0040684A" w:rsidRPr="005517EA">
              <w:rPr>
                <w:webHidden/>
              </w:rPr>
            </w:r>
            <w:r w:rsidR="0040684A" w:rsidRPr="005517EA">
              <w:rPr>
                <w:webHidden/>
              </w:rPr>
              <w:fldChar w:fldCharType="separate"/>
            </w:r>
            <w:r w:rsidR="0040684A">
              <w:rPr>
                <w:webHidden/>
              </w:rPr>
              <w:t>12</w:t>
            </w:r>
            <w:r w:rsidR="0040684A" w:rsidRPr="005517EA">
              <w:rPr>
                <w:webHidden/>
              </w:rPr>
              <w:fldChar w:fldCharType="end"/>
            </w:r>
          </w:hyperlink>
        </w:p>
        <w:p w14:paraId="3A55A15F" w14:textId="77777777" w:rsidR="0040684A" w:rsidRPr="005517EA" w:rsidRDefault="00BE764C" w:rsidP="0040684A">
          <w:pPr>
            <w:pStyle w:val="INNH3"/>
            <w:rPr>
              <w:sz w:val="22"/>
              <w:szCs w:val="22"/>
            </w:rPr>
          </w:pPr>
          <w:hyperlink w:anchor="_Toc64019686" w:history="1">
            <w:r w:rsidR="0040684A" w:rsidRPr="005517EA">
              <w:rPr>
                <w:rStyle w:val="Hyperkobling"/>
              </w:rPr>
              <w:t>2.9 Bærekraftig utvikling</w:t>
            </w:r>
            <w:r w:rsidR="0040684A" w:rsidRPr="005517EA">
              <w:rPr>
                <w:webHidden/>
              </w:rPr>
              <w:tab/>
            </w:r>
            <w:r w:rsidR="0040684A" w:rsidRPr="005517EA">
              <w:rPr>
                <w:webHidden/>
              </w:rPr>
              <w:fldChar w:fldCharType="begin"/>
            </w:r>
            <w:r w:rsidR="0040684A" w:rsidRPr="005517EA">
              <w:rPr>
                <w:webHidden/>
              </w:rPr>
              <w:instrText xml:space="preserve"> PAGEREF _Toc64019686 \h </w:instrText>
            </w:r>
            <w:r w:rsidR="0040684A" w:rsidRPr="005517EA">
              <w:rPr>
                <w:webHidden/>
              </w:rPr>
            </w:r>
            <w:r w:rsidR="0040684A" w:rsidRPr="005517EA">
              <w:rPr>
                <w:webHidden/>
              </w:rPr>
              <w:fldChar w:fldCharType="separate"/>
            </w:r>
            <w:r w:rsidR="0040684A">
              <w:rPr>
                <w:webHidden/>
              </w:rPr>
              <w:t>12</w:t>
            </w:r>
            <w:r w:rsidR="0040684A" w:rsidRPr="005517EA">
              <w:rPr>
                <w:webHidden/>
              </w:rPr>
              <w:fldChar w:fldCharType="end"/>
            </w:r>
          </w:hyperlink>
        </w:p>
        <w:p w14:paraId="021C856B" w14:textId="77777777" w:rsidR="0040684A" w:rsidRPr="005517EA" w:rsidRDefault="00BE764C" w:rsidP="0040684A">
          <w:pPr>
            <w:pStyle w:val="INNH3"/>
            <w:rPr>
              <w:sz w:val="22"/>
              <w:szCs w:val="22"/>
            </w:rPr>
          </w:pPr>
          <w:hyperlink w:anchor="_Toc64019687" w:history="1">
            <w:r w:rsidR="0040684A" w:rsidRPr="005517EA">
              <w:rPr>
                <w:rStyle w:val="Hyperkobling"/>
              </w:rPr>
              <w:t>2.10 Kosthold</w:t>
            </w:r>
            <w:r w:rsidR="0040684A" w:rsidRPr="005517EA">
              <w:rPr>
                <w:webHidden/>
              </w:rPr>
              <w:tab/>
            </w:r>
            <w:r w:rsidR="0040684A" w:rsidRPr="005517EA">
              <w:rPr>
                <w:webHidden/>
              </w:rPr>
              <w:fldChar w:fldCharType="begin"/>
            </w:r>
            <w:r w:rsidR="0040684A" w:rsidRPr="005517EA">
              <w:rPr>
                <w:webHidden/>
              </w:rPr>
              <w:instrText xml:space="preserve"> PAGEREF _Toc64019687 \h </w:instrText>
            </w:r>
            <w:r w:rsidR="0040684A" w:rsidRPr="005517EA">
              <w:rPr>
                <w:webHidden/>
              </w:rPr>
            </w:r>
            <w:r w:rsidR="0040684A" w:rsidRPr="005517EA">
              <w:rPr>
                <w:webHidden/>
              </w:rPr>
              <w:fldChar w:fldCharType="separate"/>
            </w:r>
            <w:r w:rsidR="0040684A">
              <w:rPr>
                <w:webHidden/>
              </w:rPr>
              <w:t>13</w:t>
            </w:r>
            <w:r w:rsidR="0040684A" w:rsidRPr="005517EA">
              <w:rPr>
                <w:webHidden/>
              </w:rPr>
              <w:fldChar w:fldCharType="end"/>
            </w:r>
          </w:hyperlink>
        </w:p>
        <w:p w14:paraId="1B370D6D" w14:textId="77777777" w:rsidR="0040684A" w:rsidRPr="005517EA" w:rsidRDefault="00BE764C" w:rsidP="0040684A">
          <w:pPr>
            <w:pStyle w:val="INNH3"/>
            <w:rPr>
              <w:sz w:val="22"/>
              <w:szCs w:val="22"/>
            </w:rPr>
          </w:pPr>
          <w:hyperlink w:anchor="_Toc64019688" w:history="1">
            <w:r w:rsidR="0040684A" w:rsidRPr="005517EA">
              <w:rPr>
                <w:rStyle w:val="Hyperkobling"/>
              </w:rPr>
              <w:t>2.11 Trygg i Barnehagen</w:t>
            </w:r>
            <w:r w:rsidR="0040684A" w:rsidRPr="005517EA">
              <w:rPr>
                <w:webHidden/>
              </w:rPr>
              <w:tab/>
            </w:r>
            <w:r w:rsidR="0040684A" w:rsidRPr="005517EA">
              <w:rPr>
                <w:webHidden/>
              </w:rPr>
              <w:fldChar w:fldCharType="begin"/>
            </w:r>
            <w:r w:rsidR="0040684A" w:rsidRPr="005517EA">
              <w:rPr>
                <w:webHidden/>
              </w:rPr>
              <w:instrText xml:space="preserve"> PAGEREF _Toc64019688 \h </w:instrText>
            </w:r>
            <w:r w:rsidR="0040684A" w:rsidRPr="005517EA">
              <w:rPr>
                <w:webHidden/>
              </w:rPr>
            </w:r>
            <w:r w:rsidR="0040684A" w:rsidRPr="005517EA">
              <w:rPr>
                <w:webHidden/>
              </w:rPr>
              <w:fldChar w:fldCharType="separate"/>
            </w:r>
            <w:r w:rsidR="0040684A">
              <w:rPr>
                <w:webHidden/>
              </w:rPr>
              <w:t>13</w:t>
            </w:r>
            <w:r w:rsidR="0040684A" w:rsidRPr="005517EA">
              <w:rPr>
                <w:webHidden/>
              </w:rPr>
              <w:fldChar w:fldCharType="end"/>
            </w:r>
          </w:hyperlink>
        </w:p>
        <w:p w14:paraId="2A0AC0E1" w14:textId="77777777" w:rsidR="0040684A" w:rsidRPr="005517EA" w:rsidRDefault="00BE764C" w:rsidP="0040684A">
          <w:pPr>
            <w:pStyle w:val="INNH1"/>
            <w:rPr>
              <w:rFonts w:eastAsiaTheme="minorEastAsia"/>
              <w:b w:val="0"/>
              <w:color w:val="auto"/>
              <w:sz w:val="22"/>
              <w:szCs w:val="22"/>
              <w:lang w:eastAsia="nb-NO"/>
            </w:rPr>
          </w:pPr>
          <w:hyperlink w:anchor="_Toc64019689" w:history="1">
            <w:r w:rsidR="0040684A" w:rsidRPr="005517EA">
              <w:rPr>
                <w:rStyle w:val="Hyperkobling"/>
              </w:rPr>
              <w:t>3. Barnehagen som pedagogisk virksomhet</w:t>
            </w:r>
            <w:r w:rsidR="0040684A" w:rsidRPr="005517EA">
              <w:rPr>
                <w:webHidden/>
              </w:rPr>
              <w:tab/>
            </w:r>
            <w:r w:rsidR="0040684A" w:rsidRPr="005517EA">
              <w:rPr>
                <w:webHidden/>
              </w:rPr>
              <w:fldChar w:fldCharType="begin"/>
            </w:r>
            <w:r w:rsidR="0040684A" w:rsidRPr="005517EA">
              <w:rPr>
                <w:webHidden/>
              </w:rPr>
              <w:instrText xml:space="preserve"> PAGEREF _Toc64019689 \h </w:instrText>
            </w:r>
            <w:r w:rsidR="0040684A" w:rsidRPr="005517EA">
              <w:rPr>
                <w:webHidden/>
              </w:rPr>
            </w:r>
            <w:r w:rsidR="0040684A" w:rsidRPr="005517EA">
              <w:rPr>
                <w:webHidden/>
              </w:rPr>
              <w:fldChar w:fldCharType="separate"/>
            </w:r>
            <w:r w:rsidR="0040684A">
              <w:rPr>
                <w:webHidden/>
              </w:rPr>
              <w:t>14</w:t>
            </w:r>
            <w:r w:rsidR="0040684A" w:rsidRPr="005517EA">
              <w:rPr>
                <w:webHidden/>
              </w:rPr>
              <w:fldChar w:fldCharType="end"/>
            </w:r>
          </w:hyperlink>
        </w:p>
        <w:p w14:paraId="79963DA5" w14:textId="77777777" w:rsidR="0040684A" w:rsidRPr="005517EA" w:rsidRDefault="00BE764C" w:rsidP="0040684A">
          <w:pPr>
            <w:pStyle w:val="INNH1"/>
            <w:rPr>
              <w:rFonts w:eastAsiaTheme="minorEastAsia"/>
              <w:b w:val="0"/>
              <w:color w:val="auto"/>
              <w:sz w:val="22"/>
              <w:szCs w:val="22"/>
              <w:lang w:eastAsia="nb-NO"/>
            </w:rPr>
          </w:pPr>
          <w:hyperlink w:anchor="_Toc64019690" w:history="1">
            <w:r w:rsidR="0040684A" w:rsidRPr="005517EA">
              <w:rPr>
                <w:rStyle w:val="Hyperkobling"/>
              </w:rPr>
              <w:t>4. Samarbeid</w:t>
            </w:r>
            <w:r w:rsidR="0040684A" w:rsidRPr="005517EA">
              <w:rPr>
                <w:webHidden/>
              </w:rPr>
              <w:tab/>
            </w:r>
            <w:r w:rsidR="0040684A" w:rsidRPr="005517EA">
              <w:rPr>
                <w:webHidden/>
              </w:rPr>
              <w:fldChar w:fldCharType="begin"/>
            </w:r>
            <w:r w:rsidR="0040684A" w:rsidRPr="005517EA">
              <w:rPr>
                <w:webHidden/>
              </w:rPr>
              <w:instrText xml:space="preserve"> PAGEREF _Toc64019690 \h </w:instrText>
            </w:r>
            <w:r w:rsidR="0040684A" w:rsidRPr="005517EA">
              <w:rPr>
                <w:webHidden/>
              </w:rPr>
            </w:r>
            <w:r w:rsidR="0040684A" w:rsidRPr="005517EA">
              <w:rPr>
                <w:webHidden/>
              </w:rPr>
              <w:fldChar w:fldCharType="separate"/>
            </w:r>
            <w:r w:rsidR="0040684A">
              <w:rPr>
                <w:webHidden/>
              </w:rPr>
              <w:t>15</w:t>
            </w:r>
            <w:r w:rsidR="0040684A" w:rsidRPr="005517EA">
              <w:rPr>
                <w:webHidden/>
              </w:rPr>
              <w:fldChar w:fldCharType="end"/>
            </w:r>
          </w:hyperlink>
        </w:p>
        <w:p w14:paraId="13C7CED7" w14:textId="77777777" w:rsidR="0040684A" w:rsidRPr="005517EA" w:rsidRDefault="00BE764C" w:rsidP="0040684A">
          <w:pPr>
            <w:pStyle w:val="INNH3"/>
            <w:rPr>
              <w:sz w:val="22"/>
              <w:szCs w:val="22"/>
            </w:rPr>
          </w:pPr>
          <w:hyperlink w:anchor="_Toc64019691" w:history="1">
            <w:r w:rsidR="0040684A" w:rsidRPr="005517EA">
              <w:rPr>
                <w:rStyle w:val="Hyperkobling"/>
              </w:rPr>
              <w:t>4.1 Samarbeid hjem og barnehage</w:t>
            </w:r>
            <w:r w:rsidR="0040684A" w:rsidRPr="005517EA">
              <w:rPr>
                <w:webHidden/>
              </w:rPr>
              <w:tab/>
            </w:r>
            <w:r w:rsidR="0040684A" w:rsidRPr="005517EA">
              <w:rPr>
                <w:webHidden/>
              </w:rPr>
              <w:fldChar w:fldCharType="begin"/>
            </w:r>
            <w:r w:rsidR="0040684A" w:rsidRPr="005517EA">
              <w:rPr>
                <w:webHidden/>
              </w:rPr>
              <w:instrText xml:space="preserve"> PAGEREF _Toc64019691 \h </w:instrText>
            </w:r>
            <w:r w:rsidR="0040684A" w:rsidRPr="005517EA">
              <w:rPr>
                <w:webHidden/>
              </w:rPr>
            </w:r>
            <w:r w:rsidR="0040684A" w:rsidRPr="005517EA">
              <w:rPr>
                <w:webHidden/>
              </w:rPr>
              <w:fldChar w:fldCharType="separate"/>
            </w:r>
            <w:r w:rsidR="0040684A">
              <w:rPr>
                <w:webHidden/>
              </w:rPr>
              <w:t>15</w:t>
            </w:r>
            <w:r w:rsidR="0040684A" w:rsidRPr="005517EA">
              <w:rPr>
                <w:webHidden/>
              </w:rPr>
              <w:fldChar w:fldCharType="end"/>
            </w:r>
          </w:hyperlink>
        </w:p>
        <w:p w14:paraId="7356D728" w14:textId="77777777" w:rsidR="0040684A" w:rsidRPr="005517EA" w:rsidRDefault="00BE764C" w:rsidP="0040684A">
          <w:pPr>
            <w:pStyle w:val="INNH3"/>
            <w:rPr>
              <w:sz w:val="22"/>
              <w:szCs w:val="22"/>
            </w:rPr>
          </w:pPr>
          <w:hyperlink w:anchor="_Toc64019692" w:history="1">
            <w:r w:rsidR="0040684A" w:rsidRPr="005517EA">
              <w:rPr>
                <w:rStyle w:val="Hyperkobling"/>
              </w:rPr>
              <w:t>4.2 Overganger</w:t>
            </w:r>
            <w:r w:rsidR="0040684A" w:rsidRPr="005517EA">
              <w:rPr>
                <w:webHidden/>
              </w:rPr>
              <w:tab/>
            </w:r>
            <w:r w:rsidR="0040684A" w:rsidRPr="005517EA">
              <w:rPr>
                <w:webHidden/>
              </w:rPr>
              <w:fldChar w:fldCharType="begin"/>
            </w:r>
            <w:r w:rsidR="0040684A" w:rsidRPr="005517EA">
              <w:rPr>
                <w:webHidden/>
              </w:rPr>
              <w:instrText xml:space="preserve"> PAGEREF _Toc64019692 \h </w:instrText>
            </w:r>
            <w:r w:rsidR="0040684A" w:rsidRPr="005517EA">
              <w:rPr>
                <w:webHidden/>
              </w:rPr>
            </w:r>
            <w:r w:rsidR="0040684A" w:rsidRPr="005517EA">
              <w:rPr>
                <w:webHidden/>
              </w:rPr>
              <w:fldChar w:fldCharType="separate"/>
            </w:r>
            <w:r w:rsidR="0040684A">
              <w:rPr>
                <w:webHidden/>
              </w:rPr>
              <w:t>16</w:t>
            </w:r>
            <w:r w:rsidR="0040684A" w:rsidRPr="005517EA">
              <w:rPr>
                <w:webHidden/>
              </w:rPr>
              <w:fldChar w:fldCharType="end"/>
            </w:r>
          </w:hyperlink>
        </w:p>
        <w:p w14:paraId="65891D8E" w14:textId="77777777" w:rsidR="0040684A" w:rsidRPr="005517EA" w:rsidRDefault="00BE764C" w:rsidP="0040684A">
          <w:pPr>
            <w:pStyle w:val="INNH3"/>
            <w:rPr>
              <w:sz w:val="22"/>
              <w:szCs w:val="22"/>
            </w:rPr>
          </w:pPr>
          <w:hyperlink w:anchor="_Toc64019693" w:history="1">
            <w:r w:rsidR="0040684A" w:rsidRPr="005517EA">
              <w:rPr>
                <w:rStyle w:val="Hyperkobling"/>
              </w:rPr>
              <w:t>4.3 Tverrfaglig samarbeid i barnehagen</w:t>
            </w:r>
            <w:r w:rsidR="0040684A" w:rsidRPr="005517EA">
              <w:rPr>
                <w:webHidden/>
              </w:rPr>
              <w:tab/>
            </w:r>
            <w:r w:rsidR="0040684A" w:rsidRPr="005517EA">
              <w:rPr>
                <w:webHidden/>
              </w:rPr>
              <w:fldChar w:fldCharType="begin"/>
            </w:r>
            <w:r w:rsidR="0040684A" w:rsidRPr="005517EA">
              <w:rPr>
                <w:webHidden/>
              </w:rPr>
              <w:instrText xml:space="preserve"> PAGEREF _Toc64019693 \h </w:instrText>
            </w:r>
            <w:r w:rsidR="0040684A" w:rsidRPr="005517EA">
              <w:rPr>
                <w:webHidden/>
              </w:rPr>
            </w:r>
            <w:r w:rsidR="0040684A" w:rsidRPr="005517EA">
              <w:rPr>
                <w:webHidden/>
              </w:rPr>
              <w:fldChar w:fldCharType="separate"/>
            </w:r>
            <w:r w:rsidR="0040684A">
              <w:rPr>
                <w:webHidden/>
              </w:rPr>
              <w:t>16</w:t>
            </w:r>
            <w:r w:rsidR="0040684A" w:rsidRPr="005517EA">
              <w:rPr>
                <w:webHidden/>
              </w:rPr>
              <w:fldChar w:fldCharType="end"/>
            </w:r>
          </w:hyperlink>
        </w:p>
        <w:p w14:paraId="583FAC86" w14:textId="77777777" w:rsidR="0040684A" w:rsidRPr="005517EA" w:rsidRDefault="00BE764C" w:rsidP="0040684A">
          <w:pPr>
            <w:pStyle w:val="INNH1"/>
            <w:rPr>
              <w:rFonts w:eastAsiaTheme="minorEastAsia"/>
              <w:b w:val="0"/>
              <w:color w:val="auto"/>
              <w:sz w:val="22"/>
              <w:szCs w:val="22"/>
              <w:lang w:eastAsia="nb-NO"/>
            </w:rPr>
          </w:pPr>
          <w:hyperlink w:anchor="_Toc64019694" w:history="1">
            <w:r w:rsidR="0040684A" w:rsidRPr="005517EA">
              <w:rPr>
                <w:rStyle w:val="Hyperkobling"/>
              </w:rPr>
              <w:t>5. Arbeidsmåter, progresjon og fagområdene hånd i hånd</w:t>
            </w:r>
            <w:r w:rsidR="0040684A" w:rsidRPr="005517EA">
              <w:rPr>
                <w:webHidden/>
              </w:rPr>
              <w:tab/>
            </w:r>
            <w:r w:rsidR="0040684A" w:rsidRPr="005517EA">
              <w:rPr>
                <w:webHidden/>
              </w:rPr>
              <w:fldChar w:fldCharType="begin"/>
            </w:r>
            <w:r w:rsidR="0040684A" w:rsidRPr="005517EA">
              <w:rPr>
                <w:webHidden/>
              </w:rPr>
              <w:instrText xml:space="preserve"> PAGEREF _Toc64019694 \h </w:instrText>
            </w:r>
            <w:r w:rsidR="0040684A" w:rsidRPr="005517EA">
              <w:rPr>
                <w:webHidden/>
              </w:rPr>
            </w:r>
            <w:r w:rsidR="0040684A" w:rsidRPr="005517EA">
              <w:rPr>
                <w:webHidden/>
              </w:rPr>
              <w:fldChar w:fldCharType="separate"/>
            </w:r>
            <w:r w:rsidR="0040684A">
              <w:rPr>
                <w:webHidden/>
              </w:rPr>
              <w:t>17</w:t>
            </w:r>
            <w:r w:rsidR="0040684A" w:rsidRPr="005517EA">
              <w:rPr>
                <w:webHidden/>
              </w:rPr>
              <w:fldChar w:fldCharType="end"/>
            </w:r>
          </w:hyperlink>
        </w:p>
        <w:p w14:paraId="1DCA65A7" w14:textId="77777777" w:rsidR="0040684A" w:rsidRPr="005517EA" w:rsidRDefault="00BE764C" w:rsidP="0040684A">
          <w:pPr>
            <w:pStyle w:val="INNH3"/>
            <w:rPr>
              <w:sz w:val="22"/>
              <w:szCs w:val="22"/>
            </w:rPr>
          </w:pPr>
          <w:hyperlink w:anchor="_Toc64019695" w:history="1">
            <w:r w:rsidR="0040684A" w:rsidRPr="005517EA">
              <w:rPr>
                <w:rStyle w:val="Hyperkobling"/>
              </w:rPr>
              <w:t>5.1 Progresjonsplan - fagområdene</w:t>
            </w:r>
            <w:r w:rsidR="0040684A" w:rsidRPr="005517EA">
              <w:rPr>
                <w:webHidden/>
              </w:rPr>
              <w:tab/>
            </w:r>
            <w:r w:rsidR="0040684A" w:rsidRPr="005517EA">
              <w:rPr>
                <w:webHidden/>
              </w:rPr>
              <w:fldChar w:fldCharType="begin"/>
            </w:r>
            <w:r w:rsidR="0040684A" w:rsidRPr="005517EA">
              <w:rPr>
                <w:webHidden/>
              </w:rPr>
              <w:instrText xml:space="preserve"> PAGEREF _Toc64019695 \h </w:instrText>
            </w:r>
            <w:r w:rsidR="0040684A" w:rsidRPr="005517EA">
              <w:rPr>
                <w:webHidden/>
              </w:rPr>
            </w:r>
            <w:r w:rsidR="0040684A" w:rsidRPr="005517EA">
              <w:rPr>
                <w:webHidden/>
              </w:rPr>
              <w:fldChar w:fldCharType="separate"/>
            </w:r>
            <w:r w:rsidR="0040684A">
              <w:rPr>
                <w:webHidden/>
              </w:rPr>
              <w:t>17</w:t>
            </w:r>
            <w:r w:rsidR="0040684A" w:rsidRPr="005517EA">
              <w:rPr>
                <w:webHidden/>
              </w:rPr>
              <w:fldChar w:fldCharType="end"/>
            </w:r>
          </w:hyperlink>
        </w:p>
        <w:p w14:paraId="67D53C90" w14:textId="78AA6A64" w:rsidR="0040684A" w:rsidRDefault="0040684A" w:rsidP="0040684A">
          <w:pPr>
            <w:pStyle w:val="Innhold-heading"/>
          </w:pPr>
          <w:r w:rsidRPr="005517EA">
            <w:rPr>
              <w:b w:val="0"/>
              <w:bCs/>
              <w:sz w:val="20"/>
              <w:szCs w:val="20"/>
            </w:rPr>
            <w:fldChar w:fldCharType="end"/>
          </w:r>
        </w:p>
        <w:p w14:paraId="378927FA" w14:textId="7BE0694C" w:rsidR="00583889" w:rsidRDefault="00BE764C" w:rsidP="00A845B7">
          <w:pPr>
            <w:autoSpaceDE/>
            <w:autoSpaceDN/>
            <w:adjustRightInd/>
            <w:spacing w:after="200" w:line="276" w:lineRule="auto"/>
            <w:rPr>
              <w:bCs/>
              <w:caps/>
              <w:noProof/>
            </w:rPr>
          </w:pPr>
        </w:p>
      </w:sdtContent>
    </w:sdt>
    <w:p w14:paraId="70281092" w14:textId="77777777" w:rsidR="00B877F6" w:rsidRPr="005517EA" w:rsidRDefault="00B877F6" w:rsidP="00AD00F6">
      <w:pPr>
        <w:pStyle w:val="Innhold-1"/>
      </w:pPr>
    </w:p>
    <w:p w14:paraId="3A26B187" w14:textId="77777777" w:rsidR="00B877F6" w:rsidRPr="005517EA" w:rsidRDefault="00B877F6" w:rsidP="00AD00F6">
      <w:pPr>
        <w:pStyle w:val="Innhold-1"/>
      </w:pPr>
    </w:p>
    <w:p w14:paraId="651D0624" w14:textId="77777777" w:rsidR="00947D39" w:rsidRDefault="00947D39" w:rsidP="00E91464">
      <w:pPr>
        <w:pStyle w:val="Overskrift1"/>
        <w:ind w:left="0" w:firstLine="0"/>
      </w:pPr>
    </w:p>
    <w:p w14:paraId="5392C643" w14:textId="77777777" w:rsidR="00E4531C" w:rsidRDefault="00E4531C" w:rsidP="00E4531C"/>
    <w:p w14:paraId="0B5A8F63" w14:textId="77777777" w:rsidR="00E4531C" w:rsidRDefault="00E4531C" w:rsidP="00E4531C"/>
    <w:p w14:paraId="00420073" w14:textId="77777777" w:rsidR="00E4531C" w:rsidRDefault="00E4531C" w:rsidP="00E4531C"/>
    <w:p w14:paraId="19F58529" w14:textId="77777777" w:rsidR="00E4531C" w:rsidRDefault="00E4531C" w:rsidP="00E4531C"/>
    <w:p w14:paraId="5EDDDFB1" w14:textId="77777777" w:rsidR="00E4531C" w:rsidRDefault="00E4531C" w:rsidP="00E4531C"/>
    <w:p w14:paraId="0EDFED98" w14:textId="77777777" w:rsidR="00E4531C" w:rsidRDefault="00E4531C" w:rsidP="00E4531C"/>
    <w:p w14:paraId="7C18BF16" w14:textId="77777777" w:rsidR="00E4531C" w:rsidRDefault="00E4531C" w:rsidP="00E4531C"/>
    <w:p w14:paraId="08D099A0" w14:textId="77777777" w:rsidR="00E4531C" w:rsidRDefault="00E4531C" w:rsidP="00E4531C"/>
    <w:p w14:paraId="244168F1" w14:textId="77777777" w:rsidR="00E4531C" w:rsidRDefault="00E4531C" w:rsidP="00E4531C"/>
    <w:p w14:paraId="6903A4FA" w14:textId="77777777" w:rsidR="00E4531C" w:rsidRDefault="00E4531C" w:rsidP="00E4531C"/>
    <w:p w14:paraId="588A83E5" w14:textId="77777777" w:rsidR="00E4531C" w:rsidRDefault="00E4531C" w:rsidP="00E4531C"/>
    <w:p w14:paraId="1071A642" w14:textId="77777777" w:rsidR="00E4531C" w:rsidRDefault="00E4531C" w:rsidP="00E4531C"/>
    <w:p w14:paraId="6F0C9A7A" w14:textId="77777777" w:rsidR="00E4531C" w:rsidRDefault="00E4531C" w:rsidP="00E4531C"/>
    <w:p w14:paraId="67953FAB" w14:textId="77777777" w:rsidR="00E4531C" w:rsidRDefault="00E4531C" w:rsidP="00E4531C"/>
    <w:p w14:paraId="5CFB4A36" w14:textId="77777777" w:rsidR="00E4531C" w:rsidRDefault="00E4531C" w:rsidP="00E4531C"/>
    <w:p w14:paraId="67C00348" w14:textId="77777777" w:rsidR="00E4531C" w:rsidRDefault="00E4531C" w:rsidP="00E4531C"/>
    <w:p w14:paraId="0C7D968C" w14:textId="77777777" w:rsidR="00E4531C" w:rsidRDefault="00E4531C" w:rsidP="00E4531C"/>
    <w:p w14:paraId="2C26EA42" w14:textId="77777777" w:rsidR="00EF507B" w:rsidRDefault="00EF507B" w:rsidP="003277D0">
      <w:pPr>
        <w:pStyle w:val="Overskrift1"/>
        <w:ind w:left="0" w:firstLine="0"/>
      </w:pPr>
      <w:bookmarkStart w:id="3" w:name="_Toc64019673"/>
    </w:p>
    <w:p w14:paraId="5074A695" w14:textId="0E3F442B" w:rsidR="00B37558" w:rsidRPr="005517EA" w:rsidRDefault="00790BB3" w:rsidP="003277D0">
      <w:pPr>
        <w:pStyle w:val="Overskrift1"/>
        <w:ind w:left="0" w:firstLine="0"/>
      </w:pPr>
      <w:r w:rsidRPr="005517EA">
        <w:lastRenderedPageBreak/>
        <w:t>Forord</w:t>
      </w:r>
      <w:bookmarkEnd w:id="3"/>
    </w:p>
    <w:p w14:paraId="5E6405C2" w14:textId="52152E28" w:rsidR="009C5A98" w:rsidRPr="005517EA" w:rsidRDefault="00D605D4" w:rsidP="00AD00F6">
      <w:pPr>
        <w:rPr>
          <w:sz w:val="22"/>
          <w:szCs w:val="22"/>
        </w:rPr>
      </w:pPr>
      <w:r w:rsidRPr="005517EA">
        <w:rPr>
          <w:sz w:val="22"/>
          <w:szCs w:val="22"/>
        </w:rPr>
        <w:t>Ifølge lov om barnehager skal alle barnehager utarbeide en årsplan. Årsplanen skal inneholde informasjon om hvordan barnehagen skal arbeide med</w:t>
      </w:r>
      <w:r w:rsidR="00025D56" w:rsidRPr="005517EA">
        <w:rPr>
          <w:sz w:val="22"/>
          <w:szCs w:val="22"/>
        </w:rPr>
        <w:t xml:space="preserve"> </w:t>
      </w:r>
      <w:r w:rsidRPr="005517EA">
        <w:rPr>
          <w:sz w:val="22"/>
          <w:szCs w:val="22"/>
        </w:rPr>
        <w:t xml:space="preserve">omsorg, danning, lek og læring. Dette for å fremme barnas allsidige utvikling og for å ivareta samarbeid med barnas hjem. </w:t>
      </w:r>
      <w:r w:rsidRPr="005517EA">
        <w:rPr>
          <w:sz w:val="22"/>
          <w:szCs w:val="22"/>
        </w:rPr>
        <w:br/>
      </w:r>
      <w:r w:rsidRPr="005517EA">
        <w:rPr>
          <w:sz w:val="22"/>
          <w:szCs w:val="22"/>
        </w:rPr>
        <w:br/>
      </w:r>
      <w:r w:rsidR="00CF2B03" w:rsidRPr="005517EA">
        <w:rPr>
          <w:sz w:val="22"/>
          <w:szCs w:val="22"/>
        </w:rPr>
        <w:t xml:space="preserve">Årsplanen </w:t>
      </w:r>
      <w:r w:rsidRPr="005517EA">
        <w:rPr>
          <w:sz w:val="22"/>
          <w:szCs w:val="22"/>
        </w:rPr>
        <w:t>skal også gi informasjon om</w:t>
      </w:r>
      <w:r w:rsidR="00025D56" w:rsidRPr="005517EA">
        <w:rPr>
          <w:sz w:val="22"/>
          <w:szCs w:val="22"/>
        </w:rPr>
        <w:t xml:space="preserve"> </w:t>
      </w:r>
      <w:r w:rsidRPr="005517EA">
        <w:rPr>
          <w:sz w:val="22"/>
          <w:szCs w:val="22"/>
        </w:rPr>
        <w:t>hvordan</w:t>
      </w:r>
      <w:r w:rsidR="67095D96" w:rsidRPr="005517EA">
        <w:rPr>
          <w:sz w:val="22"/>
          <w:szCs w:val="22"/>
        </w:rPr>
        <w:t xml:space="preserve"> barnehage</w:t>
      </w:r>
      <w:r w:rsidRPr="005517EA">
        <w:rPr>
          <w:sz w:val="22"/>
          <w:szCs w:val="22"/>
        </w:rPr>
        <w:t>lovens bestemmelser om innhold skal følges opp, dokumenteres og vurderes. Konkretisering av barnehagens arbeid for barns medvirkning må</w:t>
      </w:r>
      <w:r w:rsidR="00680F06" w:rsidRPr="005517EA">
        <w:rPr>
          <w:sz w:val="22"/>
          <w:szCs w:val="22"/>
        </w:rPr>
        <w:t xml:space="preserve"> </w:t>
      </w:r>
      <w:r w:rsidRPr="005517EA">
        <w:rPr>
          <w:sz w:val="22"/>
          <w:szCs w:val="22"/>
        </w:rPr>
        <w:t>beskrives i årsplanen.</w:t>
      </w:r>
      <w:r w:rsidR="009C5A98" w:rsidRPr="005517EA">
        <w:rPr>
          <w:sz w:val="22"/>
          <w:szCs w:val="22"/>
        </w:rPr>
        <w:t xml:space="preserve"> Barnehagens årsplan fastsettes av barnehagens samarbeidsutvalg og skal følge kalenderåret. </w:t>
      </w:r>
    </w:p>
    <w:p w14:paraId="3522BBF5" w14:textId="77777777" w:rsidR="003B5FB1" w:rsidRPr="005517EA" w:rsidRDefault="003B5FB1" w:rsidP="00AD00F6">
      <w:pPr>
        <w:rPr>
          <w:sz w:val="22"/>
          <w:szCs w:val="22"/>
        </w:rPr>
      </w:pPr>
    </w:p>
    <w:p w14:paraId="3E3DCCD4" w14:textId="3DE29164" w:rsidR="009C5A98" w:rsidRPr="005517EA" w:rsidRDefault="009C5A98" w:rsidP="00AD00F6">
      <w:pPr>
        <w:rPr>
          <w:sz w:val="22"/>
          <w:szCs w:val="22"/>
        </w:rPr>
      </w:pPr>
      <w:r w:rsidRPr="005517EA">
        <w:rPr>
          <w:sz w:val="22"/>
          <w:szCs w:val="22"/>
        </w:rPr>
        <w:t xml:space="preserve">En felles mal for årsplan for </w:t>
      </w:r>
      <w:r w:rsidR="00BF205D" w:rsidRPr="005517EA">
        <w:rPr>
          <w:sz w:val="22"/>
          <w:szCs w:val="22"/>
        </w:rPr>
        <w:t xml:space="preserve">de kommunale </w:t>
      </w:r>
      <w:r w:rsidRPr="005517EA">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5517EA" w:rsidRDefault="00680F06" w:rsidP="00AD00F6">
      <w:pPr>
        <w:rPr>
          <w:sz w:val="22"/>
          <w:szCs w:val="22"/>
        </w:rPr>
      </w:pPr>
    </w:p>
    <w:p w14:paraId="15423AE4" w14:textId="77777777" w:rsidR="00D605D4" w:rsidRPr="005517EA" w:rsidRDefault="00D605D4" w:rsidP="00AD00F6">
      <w:pPr>
        <w:rPr>
          <w:sz w:val="22"/>
          <w:szCs w:val="22"/>
        </w:rPr>
      </w:pPr>
      <w:r w:rsidRPr="005517EA">
        <w:rPr>
          <w:sz w:val="22"/>
          <w:szCs w:val="22"/>
        </w:rPr>
        <w:t>Årsplanen er utarbeidet på grunnlag av:</w:t>
      </w:r>
    </w:p>
    <w:p w14:paraId="26CB4EEF" w14:textId="77777777" w:rsidR="00372F33" w:rsidRPr="005517EA" w:rsidRDefault="00D605D4" w:rsidP="00010BFB">
      <w:pPr>
        <w:pStyle w:val="Listeavsnitt"/>
        <w:numPr>
          <w:ilvl w:val="0"/>
          <w:numId w:val="2"/>
        </w:numPr>
        <w:rPr>
          <w:sz w:val="22"/>
          <w:szCs w:val="22"/>
        </w:rPr>
      </w:pPr>
      <w:r w:rsidRPr="005517EA">
        <w:rPr>
          <w:sz w:val="22"/>
          <w:szCs w:val="22"/>
        </w:rPr>
        <w:t>Lov om barnehage.</w:t>
      </w:r>
    </w:p>
    <w:p w14:paraId="357EAAB8" w14:textId="77777777" w:rsidR="00372F33" w:rsidRPr="005517EA" w:rsidRDefault="00D605D4" w:rsidP="00010BFB">
      <w:pPr>
        <w:pStyle w:val="Listeavsnitt"/>
        <w:numPr>
          <w:ilvl w:val="0"/>
          <w:numId w:val="2"/>
        </w:numPr>
        <w:rPr>
          <w:sz w:val="22"/>
          <w:szCs w:val="22"/>
        </w:rPr>
      </w:pPr>
      <w:r w:rsidRPr="005517EA">
        <w:rPr>
          <w:sz w:val="22"/>
          <w:szCs w:val="22"/>
        </w:rPr>
        <w:t>Rammeplan for barnehagens innhold og oppgaver.</w:t>
      </w:r>
    </w:p>
    <w:p w14:paraId="0DD3EF05" w14:textId="4163444F" w:rsidR="00372F33" w:rsidRPr="005517EA" w:rsidRDefault="00F058C9" w:rsidP="00010BFB">
      <w:pPr>
        <w:pStyle w:val="Listeavsnitt"/>
        <w:numPr>
          <w:ilvl w:val="0"/>
          <w:numId w:val="2"/>
        </w:numPr>
        <w:rPr>
          <w:sz w:val="22"/>
          <w:szCs w:val="22"/>
        </w:rPr>
      </w:pPr>
      <w:r w:rsidRPr="005517EA">
        <w:rPr>
          <w:sz w:val="22"/>
          <w:szCs w:val="22"/>
        </w:rPr>
        <w:t>Kommuneplan for Lørenskog</w:t>
      </w:r>
      <w:r w:rsidR="00327EEA" w:rsidRPr="005517EA">
        <w:rPr>
          <w:sz w:val="22"/>
          <w:szCs w:val="22"/>
        </w:rPr>
        <w:t xml:space="preserve"> og </w:t>
      </w:r>
      <w:r w:rsidR="00D70496" w:rsidRPr="005517EA">
        <w:rPr>
          <w:sz w:val="22"/>
          <w:szCs w:val="22"/>
          <w:lang w:eastAsia="nb-NO"/>
        </w:rPr>
        <w:t>Kvalitet i barnehage og skole – strategisk plan 2018-2026.</w:t>
      </w:r>
    </w:p>
    <w:p w14:paraId="56A4EC3A" w14:textId="77777777" w:rsidR="00372F33" w:rsidRPr="005517EA" w:rsidRDefault="00327EEA" w:rsidP="00010BFB">
      <w:pPr>
        <w:pStyle w:val="Listeavsnitt"/>
        <w:numPr>
          <w:ilvl w:val="0"/>
          <w:numId w:val="2"/>
        </w:numPr>
        <w:rPr>
          <w:sz w:val="22"/>
          <w:szCs w:val="22"/>
        </w:rPr>
      </w:pPr>
      <w:r w:rsidRPr="005517EA">
        <w:rPr>
          <w:sz w:val="22"/>
          <w:szCs w:val="22"/>
        </w:rPr>
        <w:t xml:space="preserve">Lørenskogs </w:t>
      </w:r>
      <w:r w:rsidR="00D605D4" w:rsidRPr="005517EA">
        <w:rPr>
          <w:sz w:val="22"/>
          <w:szCs w:val="22"/>
        </w:rPr>
        <w:t>standarder for samarbeid og sammenheng mellom barnehage og skole.</w:t>
      </w:r>
    </w:p>
    <w:p w14:paraId="726BB440" w14:textId="24972CF8" w:rsidR="00D605D4" w:rsidRPr="005517EA" w:rsidRDefault="00D605D4" w:rsidP="00010BFB">
      <w:pPr>
        <w:pStyle w:val="Listeavsnitt"/>
        <w:numPr>
          <w:ilvl w:val="0"/>
          <w:numId w:val="2"/>
        </w:numPr>
        <w:rPr>
          <w:sz w:val="22"/>
          <w:szCs w:val="22"/>
        </w:rPr>
      </w:pPr>
      <w:r w:rsidRPr="005517EA">
        <w:rPr>
          <w:sz w:val="22"/>
          <w:szCs w:val="22"/>
        </w:rPr>
        <w:t>Barnehagens vedtekter.</w:t>
      </w:r>
    </w:p>
    <w:p w14:paraId="19CBA2E8" w14:textId="196614C0" w:rsidR="002A5B93" w:rsidRPr="005517EA" w:rsidRDefault="002A5B93" w:rsidP="00010BFB">
      <w:pPr>
        <w:pStyle w:val="Listeavsnitt"/>
        <w:numPr>
          <w:ilvl w:val="0"/>
          <w:numId w:val="2"/>
        </w:numPr>
        <w:rPr>
          <w:sz w:val="22"/>
          <w:szCs w:val="22"/>
        </w:rPr>
      </w:pPr>
      <w:r w:rsidRPr="005517EA">
        <w:rPr>
          <w:sz w:val="22"/>
          <w:szCs w:val="22"/>
        </w:rPr>
        <w:t xml:space="preserve">Lørenskog kommunes verdier. </w:t>
      </w:r>
    </w:p>
    <w:p w14:paraId="6EB9565B" w14:textId="5AF497E1" w:rsidR="00D605D4" w:rsidRPr="005517EA" w:rsidRDefault="00D605D4" w:rsidP="00AD00F6">
      <w:pPr>
        <w:rPr>
          <w:sz w:val="22"/>
          <w:szCs w:val="22"/>
        </w:rPr>
      </w:pPr>
    </w:p>
    <w:p w14:paraId="5732DE56" w14:textId="77777777" w:rsidR="00D605D4" w:rsidRPr="005517EA" w:rsidRDefault="00D605D4" w:rsidP="00AD00F6">
      <w:pPr>
        <w:rPr>
          <w:sz w:val="22"/>
          <w:szCs w:val="22"/>
        </w:rPr>
      </w:pPr>
      <w:r w:rsidRPr="005517EA">
        <w:rPr>
          <w:sz w:val="22"/>
          <w:szCs w:val="22"/>
        </w:rPr>
        <w:t>Årsplanens funksjoner ifølge lov om barnehager:</w:t>
      </w:r>
    </w:p>
    <w:p w14:paraId="15623A22" w14:textId="7F922DCF" w:rsidR="00372F33" w:rsidRPr="005517EA" w:rsidRDefault="00CF2B03" w:rsidP="00010BFB">
      <w:pPr>
        <w:pStyle w:val="Listeavsnitt"/>
        <w:numPr>
          <w:ilvl w:val="0"/>
          <w:numId w:val="3"/>
        </w:numPr>
        <w:rPr>
          <w:sz w:val="22"/>
          <w:szCs w:val="22"/>
        </w:rPr>
      </w:pPr>
      <w:r w:rsidRPr="005517EA">
        <w:rPr>
          <w:sz w:val="22"/>
          <w:szCs w:val="22"/>
        </w:rPr>
        <w:t>Det skal være e</w:t>
      </w:r>
      <w:r w:rsidR="00D605D4" w:rsidRPr="005517EA">
        <w:rPr>
          <w:sz w:val="22"/>
          <w:szCs w:val="22"/>
        </w:rPr>
        <w:t>t arbeidsverktøy for ansatte.</w:t>
      </w:r>
      <w:r w:rsidR="00D605D4" w:rsidRPr="005517EA" w:rsidDel="00CF2B03">
        <w:rPr>
          <w:sz w:val="22"/>
          <w:szCs w:val="22"/>
        </w:rPr>
        <w:t xml:space="preserve"> </w:t>
      </w:r>
      <w:r w:rsidRPr="005517EA">
        <w:rPr>
          <w:sz w:val="22"/>
          <w:szCs w:val="22"/>
        </w:rPr>
        <w:t xml:space="preserve">Det er </w:t>
      </w:r>
      <w:r w:rsidR="00D605D4" w:rsidRPr="005517EA">
        <w:rPr>
          <w:sz w:val="22"/>
          <w:szCs w:val="22"/>
        </w:rPr>
        <w:t>for å sikre at barnehagens personell styrer barnehagen i en bevisst og uttalt retning. Hver enkelt barnehage</w:t>
      </w:r>
      <w:r w:rsidR="00372F33" w:rsidRPr="005517EA">
        <w:rPr>
          <w:sz w:val="22"/>
          <w:szCs w:val="22"/>
        </w:rPr>
        <w:t xml:space="preserve"> </w:t>
      </w:r>
      <w:r w:rsidR="00D605D4" w:rsidRPr="005517EA">
        <w:rPr>
          <w:sz w:val="22"/>
          <w:szCs w:val="22"/>
        </w:rPr>
        <w:t>avgjør hvilke andre konkrete planer de ønsker å utarbeide for kortere eller lengre perioder.</w:t>
      </w:r>
    </w:p>
    <w:p w14:paraId="0054A3BB" w14:textId="199AC86C" w:rsidR="00372F33" w:rsidRPr="005517EA" w:rsidRDefault="00D605D4" w:rsidP="00010BFB">
      <w:pPr>
        <w:pStyle w:val="Listeavsnitt"/>
        <w:numPr>
          <w:ilvl w:val="0"/>
          <w:numId w:val="3"/>
        </w:numPr>
        <w:rPr>
          <w:sz w:val="22"/>
          <w:szCs w:val="22"/>
        </w:rPr>
      </w:pPr>
      <w:r w:rsidRPr="005517EA">
        <w:rPr>
          <w:sz w:val="22"/>
          <w:szCs w:val="22"/>
        </w:rPr>
        <w:t>Gjennom årsplanen får foresatte et godt innblikk i barnehagens arbeid, og kan se en klar sammenheng mellom de konkrete aktivitetene og de</w:t>
      </w:r>
      <w:r w:rsidR="00372F33" w:rsidRPr="005517EA">
        <w:rPr>
          <w:sz w:val="22"/>
          <w:szCs w:val="22"/>
        </w:rPr>
        <w:t xml:space="preserve"> </w:t>
      </w:r>
      <w:r w:rsidRPr="005517EA">
        <w:rPr>
          <w:sz w:val="22"/>
          <w:szCs w:val="22"/>
        </w:rPr>
        <w:t>overordnede målene.</w:t>
      </w:r>
      <w:r w:rsidR="00EC027E" w:rsidRPr="005517EA">
        <w:rPr>
          <w:sz w:val="22"/>
          <w:szCs w:val="22"/>
        </w:rPr>
        <w:t xml:space="preserve"> </w:t>
      </w:r>
      <w:r w:rsidR="00FF7B41" w:rsidRPr="005517EA">
        <w:rPr>
          <w:sz w:val="22"/>
          <w:szCs w:val="22"/>
        </w:rPr>
        <w:t>Dette gir foresatte en reell mulighet til å påvirke innholdet i barnehagen.</w:t>
      </w:r>
    </w:p>
    <w:p w14:paraId="49AB114E" w14:textId="77777777" w:rsidR="00372F33" w:rsidRPr="005517EA" w:rsidRDefault="00D605D4" w:rsidP="00010BFB">
      <w:pPr>
        <w:pStyle w:val="Listeavsnitt"/>
        <w:numPr>
          <w:ilvl w:val="0"/>
          <w:numId w:val="3"/>
        </w:numPr>
        <w:rPr>
          <w:sz w:val="22"/>
          <w:szCs w:val="22"/>
        </w:rPr>
      </w:pPr>
      <w:r w:rsidRPr="005517EA">
        <w:rPr>
          <w:sz w:val="22"/>
          <w:szCs w:val="22"/>
        </w:rPr>
        <w:t>Et grunnlag for barnehagemyndighetens tilsyn i barnehagen.</w:t>
      </w:r>
    </w:p>
    <w:p w14:paraId="20BD9BA8" w14:textId="08F8BE59" w:rsidR="00D605D4" w:rsidRPr="005517EA" w:rsidRDefault="00D605D4" w:rsidP="00010BFB">
      <w:pPr>
        <w:pStyle w:val="Listeavsnitt"/>
        <w:numPr>
          <w:ilvl w:val="0"/>
          <w:numId w:val="3"/>
        </w:numPr>
        <w:rPr>
          <w:sz w:val="22"/>
          <w:szCs w:val="22"/>
        </w:rPr>
      </w:pPr>
      <w:r w:rsidRPr="005517EA">
        <w:rPr>
          <w:sz w:val="22"/>
          <w:szCs w:val="22"/>
        </w:rPr>
        <w:t>Gir informasjon om barnehagens pedagogiske arbeid til eier, politikere, samarbeidspartnere og andre interesserte.</w:t>
      </w:r>
    </w:p>
    <w:p w14:paraId="50A96608" w14:textId="70B62871" w:rsidR="00790BB3" w:rsidRPr="005517EA" w:rsidRDefault="00790BB3" w:rsidP="00AD00F6">
      <w:pPr>
        <w:rPr>
          <w:sz w:val="22"/>
          <w:szCs w:val="22"/>
        </w:rPr>
      </w:pPr>
    </w:p>
    <w:p w14:paraId="1538F4C5" w14:textId="34C01154" w:rsidR="00790BB3" w:rsidRPr="005517EA" w:rsidRDefault="334C8F51" w:rsidP="00AD00F6">
      <w:pPr>
        <w:rPr>
          <w:sz w:val="22"/>
          <w:szCs w:val="22"/>
        </w:rPr>
      </w:pPr>
      <w:r w:rsidRPr="005517EA">
        <w:rPr>
          <w:sz w:val="22"/>
          <w:szCs w:val="22"/>
        </w:rPr>
        <w:t xml:space="preserve">Barnehagen ses på som en del av utdanningsløpet der lek, språk og god </w:t>
      </w:r>
      <w:r w:rsidR="00E91464" w:rsidRPr="005517EA">
        <w:rPr>
          <w:sz w:val="22"/>
          <w:szCs w:val="22"/>
        </w:rPr>
        <w:t>relasjonskompetansen</w:t>
      </w:r>
      <w:r w:rsidRPr="005517EA">
        <w:rPr>
          <w:sz w:val="22"/>
          <w:szCs w:val="22"/>
        </w:rPr>
        <w:t xml:space="preserve"> er spesielle faglige utviklingsområder.</w:t>
      </w:r>
    </w:p>
    <w:p w14:paraId="7F35667C" w14:textId="41816B1A" w:rsidR="00790BB3" w:rsidRPr="005517EA" w:rsidRDefault="00790BB3" w:rsidP="00AD00F6"/>
    <w:p w14:paraId="14449D02" w14:textId="23A07237" w:rsidR="00947D39" w:rsidRDefault="00947D39" w:rsidP="00ED67AB">
      <w:pPr>
        <w:pStyle w:val="Overskrift1"/>
        <w:ind w:left="0" w:firstLine="0"/>
      </w:pPr>
    </w:p>
    <w:p w14:paraId="1EFF4CFE" w14:textId="77777777" w:rsidR="00E91464" w:rsidRDefault="00E91464" w:rsidP="00E91464"/>
    <w:p w14:paraId="0EEC6E74" w14:textId="77777777" w:rsidR="00E91464" w:rsidRPr="00E91464" w:rsidRDefault="00E91464" w:rsidP="00E91464"/>
    <w:p w14:paraId="5D4A718F" w14:textId="77777777" w:rsidR="00F118D1" w:rsidRPr="005517EA" w:rsidRDefault="00F118D1" w:rsidP="00F118D1"/>
    <w:p w14:paraId="5F4EA144" w14:textId="668D96D3" w:rsidR="0059717B" w:rsidRDefault="0059717B" w:rsidP="0059717B"/>
    <w:p w14:paraId="5B8AD153" w14:textId="77777777" w:rsidR="00EF507B" w:rsidRDefault="00EF507B" w:rsidP="0059717B"/>
    <w:p w14:paraId="7EA06A29" w14:textId="77777777" w:rsidR="00EF507B" w:rsidRDefault="00EF507B" w:rsidP="0059717B"/>
    <w:p w14:paraId="38255A82" w14:textId="77777777" w:rsidR="00EF507B" w:rsidRDefault="00EF507B" w:rsidP="0059717B"/>
    <w:p w14:paraId="0DD99521" w14:textId="77777777" w:rsidR="00EF507B" w:rsidRDefault="00EF507B" w:rsidP="0059717B"/>
    <w:p w14:paraId="730E496A" w14:textId="77777777" w:rsidR="00EF507B" w:rsidRDefault="00EF507B" w:rsidP="0059717B"/>
    <w:p w14:paraId="6A4531E8" w14:textId="77777777" w:rsidR="00EF507B" w:rsidRDefault="00EF507B" w:rsidP="0059717B"/>
    <w:p w14:paraId="738EDA7B" w14:textId="77777777" w:rsidR="003277D0" w:rsidRDefault="003277D0" w:rsidP="0059717B"/>
    <w:p w14:paraId="7531B701" w14:textId="77777777" w:rsidR="003277D0" w:rsidRDefault="003277D0" w:rsidP="0059717B"/>
    <w:p w14:paraId="08FFFE5A" w14:textId="77777777" w:rsidR="003277D0" w:rsidRDefault="003277D0" w:rsidP="0059717B"/>
    <w:p w14:paraId="347EE324" w14:textId="77777777" w:rsidR="003277D0" w:rsidRDefault="003277D0" w:rsidP="0059717B"/>
    <w:p w14:paraId="4F4D90E0" w14:textId="6248D07F" w:rsidR="00671FC7" w:rsidRDefault="00671FC7" w:rsidP="620888DF">
      <w:pPr>
        <w:pStyle w:val="Overskrift1"/>
        <w:ind w:left="0" w:firstLine="0"/>
      </w:pPr>
      <w:bookmarkStart w:id="4" w:name="_Toc64019674"/>
    </w:p>
    <w:p w14:paraId="5922ED65" w14:textId="03863936" w:rsidR="00050AEA" w:rsidRPr="005517EA" w:rsidRDefault="2E75E35E" w:rsidP="00240C5D">
      <w:pPr>
        <w:pStyle w:val="Overskrift1"/>
        <w:ind w:left="0" w:firstLine="0"/>
        <w:rPr>
          <w:rFonts w:eastAsiaTheme="minorEastAsia"/>
        </w:rPr>
      </w:pPr>
      <w:r w:rsidRPr="005517EA">
        <w:lastRenderedPageBreak/>
        <w:t xml:space="preserve">1. </w:t>
      </w:r>
      <w:r w:rsidR="00790BB3" w:rsidRPr="005517EA">
        <w:t>Innledning</w:t>
      </w:r>
      <w:r w:rsidR="007E10B1" w:rsidRPr="005517EA">
        <w:t xml:space="preserve"> – Lørenskogbarnehagene</w:t>
      </w:r>
      <w:bookmarkEnd w:id="4"/>
    </w:p>
    <w:p w14:paraId="1702EF58" w14:textId="1C41D7DA" w:rsidR="003B6C7C" w:rsidRPr="00685820" w:rsidRDefault="006E6F5C" w:rsidP="00AD00F6">
      <w:pPr>
        <w:rPr>
          <w:sz w:val="22"/>
          <w:szCs w:val="22"/>
          <w:lang w:eastAsia="nb-NO"/>
        </w:rPr>
      </w:pPr>
      <w:r w:rsidRPr="00685820">
        <w:rPr>
          <w:sz w:val="22"/>
          <w:szCs w:val="22"/>
          <w:lang w:eastAsia="nb-NO"/>
        </w:rPr>
        <w:t>Nasjonale</w:t>
      </w:r>
      <w:r w:rsidR="00170B7D" w:rsidRPr="00685820">
        <w:rPr>
          <w:sz w:val="22"/>
          <w:szCs w:val="22"/>
          <w:lang w:eastAsia="nb-NO"/>
        </w:rPr>
        <w:t xml:space="preserve">- og kommunale planer </w:t>
      </w:r>
      <w:r w:rsidR="00B55399" w:rsidRPr="00685820">
        <w:rPr>
          <w:sz w:val="22"/>
          <w:szCs w:val="22"/>
          <w:lang w:eastAsia="nb-NO"/>
        </w:rPr>
        <w:t xml:space="preserve">påvirker barnehagens arbeid. </w:t>
      </w:r>
      <w:r w:rsidR="006839EA" w:rsidRPr="00685820">
        <w:rPr>
          <w:sz w:val="22"/>
          <w:szCs w:val="22"/>
          <w:lang w:eastAsia="nb-NO"/>
        </w:rPr>
        <w:t xml:space="preserve">Kommuneplanen er Lørenskog kommunes overordnede styringsdokument for </w:t>
      </w:r>
      <w:r w:rsidR="461E6B86" w:rsidRPr="00685820">
        <w:rPr>
          <w:sz w:val="22"/>
          <w:szCs w:val="22"/>
          <w:lang w:eastAsia="nb-NO"/>
        </w:rPr>
        <w:t>oppvekst og utdanning</w:t>
      </w:r>
      <w:r w:rsidR="006839EA" w:rsidRPr="00685820">
        <w:rPr>
          <w:sz w:val="22"/>
          <w:szCs w:val="22"/>
          <w:lang w:eastAsia="nb-NO"/>
        </w:rPr>
        <w:t xml:space="preserve"> og angir følgende mål </w:t>
      </w:r>
      <w:r w:rsidR="009A6E98" w:rsidRPr="00685820">
        <w:rPr>
          <w:sz w:val="22"/>
          <w:szCs w:val="22"/>
          <w:lang w:eastAsia="nb-NO"/>
        </w:rPr>
        <w:t xml:space="preserve">for </w:t>
      </w:r>
      <w:r w:rsidR="5FC90D32" w:rsidRPr="00685820">
        <w:rPr>
          <w:sz w:val="22"/>
          <w:szCs w:val="22"/>
          <w:lang w:eastAsia="nb-NO"/>
        </w:rPr>
        <w:t>barnehage</w:t>
      </w:r>
      <w:r w:rsidR="009A6E98" w:rsidRPr="00685820">
        <w:rPr>
          <w:color w:val="000000" w:themeColor="text1"/>
          <w:sz w:val="22"/>
          <w:szCs w:val="22"/>
          <w:lang w:eastAsia="nb-NO"/>
        </w:rPr>
        <w:t>:</w:t>
      </w:r>
      <w:r w:rsidR="00390DCE" w:rsidRPr="00685820">
        <w:rPr>
          <w:color w:val="000000" w:themeColor="text1"/>
          <w:sz w:val="22"/>
          <w:szCs w:val="22"/>
          <w:lang w:eastAsia="nb-NO"/>
        </w:rPr>
        <w:br/>
      </w:r>
    </w:p>
    <w:p w14:paraId="523D0949" w14:textId="698915BC" w:rsidR="003B6C7C" w:rsidRPr="00685820" w:rsidRDefault="003B6C7C" w:rsidP="00AD00F6">
      <w:pPr>
        <w:rPr>
          <w:sz w:val="22"/>
          <w:szCs w:val="22"/>
          <w:lang w:eastAsia="nb-NO"/>
        </w:rPr>
      </w:pPr>
      <w:r w:rsidRPr="00685820">
        <w:rPr>
          <w:sz w:val="22"/>
          <w:szCs w:val="22"/>
          <w:lang w:eastAsia="nb-NO"/>
        </w:rPr>
        <w:t>Mål:</w:t>
      </w:r>
      <w:r w:rsidR="009A6E98" w:rsidRPr="00685820">
        <w:rPr>
          <w:sz w:val="22"/>
          <w:szCs w:val="22"/>
          <w:lang w:eastAsia="nb-NO"/>
        </w:rPr>
        <w:t xml:space="preserve"> </w:t>
      </w:r>
    </w:p>
    <w:p w14:paraId="3E3DC6EB" w14:textId="44319BB8" w:rsidR="3641A9EF" w:rsidRPr="00685820" w:rsidRDefault="3641A9EF" w:rsidP="00010BFB">
      <w:pPr>
        <w:pStyle w:val="Listeavsnitt"/>
        <w:numPr>
          <w:ilvl w:val="0"/>
          <w:numId w:val="4"/>
        </w:numPr>
        <w:rPr>
          <w:rFonts w:eastAsiaTheme="minorEastAsia"/>
          <w:strike/>
          <w:color w:val="000000" w:themeColor="text1"/>
          <w:sz w:val="22"/>
          <w:szCs w:val="22"/>
        </w:rPr>
      </w:pPr>
      <w:r w:rsidRPr="00685820">
        <w:rPr>
          <w:sz w:val="22"/>
          <w:szCs w:val="22"/>
        </w:rPr>
        <w:t xml:space="preserve">Barnehagene og skolene forebygger, stopper og følger opp utestenging, mobbing og uheldige samspillsmønstre. </w:t>
      </w:r>
    </w:p>
    <w:p w14:paraId="5A2E1ADB" w14:textId="0F405C01" w:rsidR="3641A9EF" w:rsidRPr="00685820" w:rsidRDefault="3641A9EF" w:rsidP="00010BFB">
      <w:pPr>
        <w:pStyle w:val="Listeavsnitt"/>
        <w:numPr>
          <w:ilvl w:val="0"/>
          <w:numId w:val="4"/>
        </w:numPr>
        <w:rPr>
          <w:strike/>
          <w:color w:val="000000" w:themeColor="text1"/>
          <w:sz w:val="22"/>
          <w:szCs w:val="22"/>
        </w:rPr>
      </w:pPr>
      <w:r w:rsidRPr="00685820">
        <w:rPr>
          <w:sz w:val="22"/>
          <w:szCs w:val="22"/>
        </w:rPr>
        <w:t xml:space="preserve">Det er riktig kapasitet og kvalitet i barnehage og skole. </w:t>
      </w:r>
    </w:p>
    <w:p w14:paraId="056B8EBB" w14:textId="127970C1" w:rsidR="003B6C7C" w:rsidRPr="00685820" w:rsidRDefault="3641A9EF" w:rsidP="00010BFB">
      <w:pPr>
        <w:pStyle w:val="Listeavsnitt"/>
        <w:numPr>
          <w:ilvl w:val="0"/>
          <w:numId w:val="4"/>
        </w:numPr>
        <w:rPr>
          <w:strike/>
          <w:color w:val="000000" w:themeColor="text1"/>
          <w:sz w:val="22"/>
          <w:szCs w:val="22"/>
          <w:lang w:eastAsia="nb-NO"/>
        </w:rPr>
      </w:pPr>
      <w:r w:rsidRPr="00685820">
        <w:rPr>
          <w:sz w:val="22"/>
          <w:szCs w:val="22"/>
        </w:rPr>
        <w:t>Tjenestetilbudet rettet mot barn, unge og familier er i tråd med føringer i barnevernreformen (oppvekstreformen)</w:t>
      </w:r>
      <w:r w:rsidR="00390DCE" w:rsidRPr="00685820">
        <w:rPr>
          <w:sz w:val="22"/>
          <w:szCs w:val="22"/>
        </w:rPr>
        <w:br/>
      </w:r>
    </w:p>
    <w:p w14:paraId="5D8F9FAB" w14:textId="7568E72C" w:rsidR="005036B8" w:rsidRPr="00685820" w:rsidRDefault="005036B8" w:rsidP="00AD00F6">
      <w:pPr>
        <w:rPr>
          <w:sz w:val="22"/>
          <w:szCs w:val="22"/>
          <w:lang w:eastAsia="nb-NO"/>
        </w:rPr>
      </w:pPr>
      <w:r w:rsidRPr="00685820">
        <w:rPr>
          <w:sz w:val="22"/>
          <w:szCs w:val="22"/>
          <w:lang w:eastAsia="nb-NO"/>
        </w:rPr>
        <w:t>Kvalitet i barnehage og skole – strategisk plan 2018-2026 handler om barnehagens pedagogiske virksomhet. Strategien omhandler fire hovedområder</w:t>
      </w:r>
      <w:r w:rsidR="007105B3" w:rsidRPr="00685820">
        <w:rPr>
          <w:sz w:val="22"/>
          <w:szCs w:val="22"/>
          <w:lang w:eastAsia="nb-NO"/>
        </w:rPr>
        <w:t>. Disse</w:t>
      </w:r>
      <w:r w:rsidRPr="00685820" w:rsidDel="007105B3">
        <w:rPr>
          <w:sz w:val="22"/>
          <w:szCs w:val="22"/>
          <w:lang w:eastAsia="nb-NO"/>
        </w:rPr>
        <w:t xml:space="preserve"> er </w:t>
      </w:r>
      <w:r w:rsidRPr="00685820">
        <w:rPr>
          <w:sz w:val="22"/>
          <w:szCs w:val="22"/>
          <w:lang w:eastAsia="nb-NO"/>
        </w:rPr>
        <w:t>basert på faglige vurderinger av dagens situasjon og vurderinger av hvilke trender og utviklingstrekk som vil prege samfunnsutviklingen for barnehage og skole i årene fremover</w:t>
      </w:r>
      <w:r w:rsidR="007105B3" w:rsidRPr="00685820">
        <w:rPr>
          <w:sz w:val="22"/>
          <w:szCs w:val="22"/>
          <w:lang w:eastAsia="nb-NO"/>
        </w:rPr>
        <w:t xml:space="preserve"> - </w:t>
      </w:r>
      <w:r w:rsidRPr="00685820">
        <w:rPr>
          <w:sz w:val="22"/>
          <w:szCs w:val="22"/>
          <w:lang w:eastAsia="nb-NO"/>
        </w:rPr>
        <w:t>danning og læring, ledelse, inkludering og samarbeid</w:t>
      </w:r>
      <w:r w:rsidR="00E73A9E" w:rsidRPr="00685820">
        <w:rPr>
          <w:sz w:val="22"/>
          <w:szCs w:val="22"/>
          <w:lang w:eastAsia="nb-NO"/>
        </w:rPr>
        <w:t>.</w:t>
      </w:r>
      <w:r w:rsidR="00390DCE" w:rsidRPr="00685820">
        <w:rPr>
          <w:sz w:val="22"/>
          <w:szCs w:val="22"/>
          <w:lang w:eastAsia="nb-NO"/>
        </w:rPr>
        <w:br/>
      </w:r>
    </w:p>
    <w:p w14:paraId="07C67606" w14:textId="3E5E0EA3" w:rsidR="008D0699" w:rsidRPr="00685820" w:rsidRDefault="008D0699" w:rsidP="00AD00F6">
      <w:pPr>
        <w:rPr>
          <w:sz w:val="22"/>
          <w:szCs w:val="22"/>
        </w:rPr>
      </w:pPr>
      <w:r w:rsidRPr="00685820">
        <w:rPr>
          <w:sz w:val="22"/>
          <w:szCs w:val="22"/>
        </w:rPr>
        <w:t>For perioden 202</w:t>
      </w:r>
      <w:r w:rsidR="00E84DFB">
        <w:rPr>
          <w:sz w:val="22"/>
          <w:szCs w:val="22"/>
        </w:rPr>
        <w:t>4</w:t>
      </w:r>
      <w:r w:rsidRPr="00685820">
        <w:rPr>
          <w:sz w:val="22"/>
          <w:szCs w:val="22"/>
        </w:rPr>
        <w:t xml:space="preserve"> skal kvalitetsutvikling i det pedagogiske arbeidet foregå hovedsakelig innenfor områdene:</w:t>
      </w:r>
    </w:p>
    <w:p w14:paraId="3335AEE0" w14:textId="171A23EF" w:rsidR="008D0699" w:rsidRPr="00685820" w:rsidRDefault="008D0699" w:rsidP="00AD00F6">
      <w:pPr>
        <w:pStyle w:val="Listeavsnitt"/>
        <w:numPr>
          <w:ilvl w:val="0"/>
          <w:numId w:val="1"/>
        </w:numPr>
        <w:rPr>
          <w:sz w:val="22"/>
          <w:szCs w:val="22"/>
        </w:rPr>
      </w:pPr>
      <w:r w:rsidRPr="00685820">
        <w:rPr>
          <w:sz w:val="22"/>
          <w:szCs w:val="22"/>
        </w:rPr>
        <w:t>Språk – «Ord som gror»</w:t>
      </w:r>
      <w:r w:rsidR="00FC7BBF" w:rsidRPr="00685820">
        <w:rPr>
          <w:sz w:val="22"/>
          <w:szCs w:val="22"/>
        </w:rPr>
        <w:t xml:space="preserve"> </w:t>
      </w:r>
      <w:r w:rsidR="00AB7366">
        <w:rPr>
          <w:sz w:val="22"/>
          <w:szCs w:val="22"/>
        </w:rPr>
        <w:t xml:space="preserve">og Flerspråklige barn </w:t>
      </w:r>
      <w:r w:rsidR="00FC7BBF" w:rsidRPr="00685820">
        <w:rPr>
          <w:sz w:val="22"/>
          <w:szCs w:val="22"/>
        </w:rPr>
        <w:t>- danning, lek og læring</w:t>
      </w:r>
    </w:p>
    <w:p w14:paraId="38BCD873" w14:textId="61DD5E18" w:rsidR="008D0699" w:rsidRPr="00685820" w:rsidRDefault="008D0699" w:rsidP="00AD00F6">
      <w:pPr>
        <w:pStyle w:val="Listeavsnitt"/>
        <w:numPr>
          <w:ilvl w:val="0"/>
          <w:numId w:val="1"/>
        </w:numPr>
        <w:rPr>
          <w:sz w:val="22"/>
          <w:szCs w:val="22"/>
        </w:rPr>
      </w:pPr>
      <w:r w:rsidRPr="00685820">
        <w:rPr>
          <w:sz w:val="22"/>
          <w:szCs w:val="22"/>
        </w:rPr>
        <w:t xml:space="preserve">«Trygg </w:t>
      </w:r>
      <w:r w:rsidR="00852F51" w:rsidRPr="00685820">
        <w:rPr>
          <w:sz w:val="22"/>
          <w:szCs w:val="22"/>
        </w:rPr>
        <w:t>i Lørenskog»</w:t>
      </w:r>
      <w:r w:rsidR="00FC7BBF" w:rsidRPr="00685820">
        <w:rPr>
          <w:sz w:val="22"/>
          <w:szCs w:val="22"/>
        </w:rPr>
        <w:t xml:space="preserve"> - </w:t>
      </w:r>
      <w:r w:rsidR="007105B3" w:rsidRPr="00685820">
        <w:rPr>
          <w:sz w:val="22"/>
          <w:szCs w:val="22"/>
        </w:rPr>
        <w:t xml:space="preserve">tidlig </w:t>
      </w:r>
      <w:r w:rsidR="009C1578" w:rsidRPr="00685820">
        <w:rPr>
          <w:sz w:val="22"/>
          <w:szCs w:val="22"/>
        </w:rPr>
        <w:t>innsats og pedagogisk ledelse</w:t>
      </w:r>
      <w:r w:rsidR="00F51915" w:rsidRPr="00685820">
        <w:rPr>
          <w:sz w:val="22"/>
          <w:szCs w:val="22"/>
        </w:rPr>
        <w:t xml:space="preserve"> og </w:t>
      </w:r>
      <w:r w:rsidR="00CA2D3B" w:rsidRPr="00685820">
        <w:rPr>
          <w:sz w:val="22"/>
          <w:szCs w:val="22"/>
        </w:rPr>
        <w:t>kompetanseutvikling</w:t>
      </w:r>
    </w:p>
    <w:p w14:paraId="2ED605A2" w14:textId="567CEF25" w:rsidR="008D0699" w:rsidRPr="00685820" w:rsidRDefault="008D0699" w:rsidP="00AD00F6">
      <w:pPr>
        <w:pStyle w:val="Listeavsnitt"/>
        <w:numPr>
          <w:ilvl w:val="0"/>
          <w:numId w:val="1"/>
        </w:numPr>
        <w:rPr>
          <w:sz w:val="22"/>
          <w:szCs w:val="22"/>
        </w:rPr>
      </w:pPr>
      <w:r w:rsidRPr="00685820">
        <w:rPr>
          <w:sz w:val="22"/>
          <w:szCs w:val="22"/>
        </w:rPr>
        <w:t>Kosthold – «Sunnere barn»</w:t>
      </w:r>
      <w:r w:rsidR="009C1578" w:rsidRPr="00685820">
        <w:rPr>
          <w:sz w:val="22"/>
          <w:szCs w:val="22"/>
        </w:rPr>
        <w:t xml:space="preserve"> </w:t>
      </w:r>
    </w:p>
    <w:p w14:paraId="5235D514" w14:textId="3B32A4FA" w:rsidR="008D0699" w:rsidRPr="00685820" w:rsidRDefault="008D0699" w:rsidP="00AD00F6">
      <w:pPr>
        <w:pStyle w:val="Listeavsnitt"/>
        <w:numPr>
          <w:ilvl w:val="0"/>
          <w:numId w:val="1"/>
        </w:numPr>
        <w:rPr>
          <w:sz w:val="22"/>
          <w:szCs w:val="22"/>
        </w:rPr>
      </w:pPr>
      <w:r w:rsidRPr="00685820">
        <w:rPr>
          <w:sz w:val="22"/>
          <w:szCs w:val="22"/>
        </w:rPr>
        <w:t>Digital kompetanse</w:t>
      </w:r>
      <w:r w:rsidR="00D72AB9" w:rsidRPr="00685820">
        <w:rPr>
          <w:sz w:val="22"/>
          <w:szCs w:val="22"/>
        </w:rPr>
        <w:t xml:space="preserve"> – utjevne sosiale forskjeller</w:t>
      </w:r>
      <w:r w:rsidR="007F190A" w:rsidRPr="00685820">
        <w:rPr>
          <w:sz w:val="22"/>
          <w:szCs w:val="22"/>
        </w:rPr>
        <w:t xml:space="preserve"> og</w:t>
      </w:r>
      <w:r w:rsidR="00D72AB9" w:rsidRPr="00685820">
        <w:rPr>
          <w:sz w:val="22"/>
          <w:szCs w:val="22"/>
        </w:rPr>
        <w:t xml:space="preserve"> inkludering</w:t>
      </w:r>
    </w:p>
    <w:p w14:paraId="5CAB45AA" w14:textId="677CD928" w:rsidR="00060D22" w:rsidRPr="00685820" w:rsidRDefault="00060D22" w:rsidP="00AD00F6">
      <w:pPr>
        <w:rPr>
          <w:sz w:val="22"/>
          <w:szCs w:val="22"/>
        </w:rPr>
      </w:pPr>
    </w:p>
    <w:p w14:paraId="5AEE0EA0" w14:textId="3BA3BB62" w:rsidR="00FD31C6" w:rsidRDefault="003D2E49" w:rsidP="00AD00F6">
      <w:pPr>
        <w:rPr>
          <w:sz w:val="22"/>
          <w:szCs w:val="22"/>
        </w:rPr>
      </w:pPr>
      <w:r w:rsidRPr="00685820">
        <w:rPr>
          <w:sz w:val="22"/>
          <w:szCs w:val="22"/>
        </w:rPr>
        <w:t xml:space="preserve">Områdene </w:t>
      </w:r>
      <w:r w:rsidR="00326294" w:rsidRPr="00685820">
        <w:rPr>
          <w:sz w:val="22"/>
          <w:szCs w:val="22"/>
        </w:rPr>
        <w:t>blir</w:t>
      </w:r>
      <w:r w:rsidRPr="00685820">
        <w:rPr>
          <w:sz w:val="22"/>
          <w:szCs w:val="22"/>
        </w:rPr>
        <w:t xml:space="preserve"> konkretisert senere i planen. </w:t>
      </w:r>
    </w:p>
    <w:p w14:paraId="13586F01" w14:textId="1F7A1976" w:rsidR="00D452AD" w:rsidRDefault="00D452AD" w:rsidP="00AD00F6">
      <w:pPr>
        <w:rPr>
          <w:sz w:val="22"/>
          <w:szCs w:val="22"/>
        </w:rPr>
      </w:pPr>
    </w:p>
    <w:p w14:paraId="319BCE47" w14:textId="77777777" w:rsidR="00DC724D" w:rsidRDefault="00DC724D" w:rsidP="00AD00F6">
      <w:pPr>
        <w:rPr>
          <w:noProof/>
        </w:rPr>
      </w:pPr>
    </w:p>
    <w:p w14:paraId="2ACB1479" w14:textId="26ADD4AD" w:rsidR="00DC724D" w:rsidRDefault="00DC724D" w:rsidP="00AD00F6">
      <w:pPr>
        <w:rPr>
          <w:noProof/>
        </w:rPr>
      </w:pPr>
    </w:p>
    <w:p w14:paraId="304B2921" w14:textId="02F97C1D" w:rsidR="00DC724D" w:rsidRDefault="00DC724D" w:rsidP="00AD00F6">
      <w:pPr>
        <w:rPr>
          <w:noProof/>
        </w:rPr>
      </w:pPr>
      <w:r>
        <w:rPr>
          <w:noProof/>
        </w:rPr>
        <w:drawing>
          <wp:anchor distT="0" distB="0" distL="114300" distR="114300" simplePos="0" relativeHeight="251658249" behindDoc="1" locked="0" layoutInCell="1" allowOverlap="1" wp14:anchorId="215B95BB" wp14:editId="5C7E1766">
            <wp:simplePos x="0" y="0"/>
            <wp:positionH relativeFrom="column">
              <wp:posOffset>901700</wp:posOffset>
            </wp:positionH>
            <wp:positionV relativeFrom="paragraph">
              <wp:posOffset>222250</wp:posOffset>
            </wp:positionV>
            <wp:extent cx="3940810" cy="2897505"/>
            <wp:effectExtent l="0" t="0" r="2540" b="0"/>
            <wp:wrapTopAndBottom/>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810" cy="2897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B26D0D" w14:textId="0ED10518" w:rsidR="00DC724D" w:rsidRDefault="00DC724D" w:rsidP="00AD00F6">
      <w:pPr>
        <w:rPr>
          <w:noProof/>
        </w:rPr>
      </w:pPr>
    </w:p>
    <w:p w14:paraId="21073D5E" w14:textId="0CE9DE15" w:rsidR="00726768" w:rsidRDefault="00DC724D" w:rsidP="00AD00F6">
      <w:pPr>
        <w:rPr>
          <w:sz w:val="22"/>
          <w:szCs w:val="22"/>
        </w:rPr>
      </w:pPr>
      <w:r>
        <w:rPr>
          <w:noProof/>
        </w:rPr>
        <w:br/>
      </w:r>
    </w:p>
    <w:p w14:paraId="52C53BD7" w14:textId="77777777" w:rsidR="00E1323F" w:rsidRDefault="00E1323F" w:rsidP="00AD00F6">
      <w:pPr>
        <w:rPr>
          <w:sz w:val="22"/>
          <w:szCs w:val="22"/>
        </w:rPr>
      </w:pPr>
    </w:p>
    <w:p w14:paraId="3988B2B0" w14:textId="77777777" w:rsidR="00E1323F" w:rsidRDefault="00E1323F" w:rsidP="00AD00F6">
      <w:pPr>
        <w:rPr>
          <w:sz w:val="22"/>
          <w:szCs w:val="22"/>
        </w:rPr>
      </w:pPr>
    </w:p>
    <w:p w14:paraId="7DA3E403" w14:textId="77777777" w:rsidR="00E1323F" w:rsidRDefault="00E1323F" w:rsidP="00AD00F6">
      <w:pPr>
        <w:rPr>
          <w:sz w:val="22"/>
          <w:szCs w:val="22"/>
        </w:rPr>
      </w:pPr>
    </w:p>
    <w:p w14:paraId="3EAC6D3D" w14:textId="77777777" w:rsidR="00E1323F" w:rsidRDefault="00E1323F" w:rsidP="00AD00F6">
      <w:pPr>
        <w:rPr>
          <w:sz w:val="22"/>
          <w:szCs w:val="22"/>
        </w:rPr>
      </w:pPr>
    </w:p>
    <w:p w14:paraId="543853CC" w14:textId="77777777" w:rsidR="00E1323F" w:rsidRPr="00AB7366" w:rsidRDefault="00E1323F" w:rsidP="00AD00F6">
      <w:pPr>
        <w:rPr>
          <w:sz w:val="22"/>
          <w:szCs w:val="22"/>
        </w:rPr>
      </w:pPr>
    </w:p>
    <w:p w14:paraId="72E94607" w14:textId="6DBBCD6B" w:rsidR="00C25DF0" w:rsidRPr="005517EA" w:rsidRDefault="007F190A" w:rsidP="00671FC7">
      <w:pPr>
        <w:pStyle w:val="Overskrift3"/>
      </w:pPr>
      <w:bookmarkStart w:id="5" w:name="_Toc64019675"/>
      <w:r w:rsidRPr="005517EA">
        <w:lastRenderedPageBreak/>
        <w:t>Vår</w:t>
      </w:r>
      <w:r w:rsidR="00D950EC" w:rsidRPr="005517EA">
        <w:t>t</w:t>
      </w:r>
      <w:r w:rsidRPr="005517EA">
        <w:t xml:space="preserve"> v</w:t>
      </w:r>
      <w:r w:rsidR="00C25DF0" w:rsidRPr="005517EA">
        <w:t>erdigrunnlag</w:t>
      </w:r>
      <w:bookmarkEnd w:id="5"/>
    </w:p>
    <w:p w14:paraId="02924898" w14:textId="56BA96EE" w:rsidR="00794FF9" w:rsidRPr="005517EA" w:rsidRDefault="00794FF9" w:rsidP="00AD00F6"/>
    <w:p w14:paraId="5D2DFEDC" w14:textId="2716914B" w:rsidR="044F4565" w:rsidRPr="005517EA" w:rsidRDefault="044F4565" w:rsidP="7EED61BC">
      <w:pPr>
        <w:pStyle w:val="Ingenmellomrom"/>
        <w:rPr>
          <w:rFonts w:cs="Arial"/>
        </w:rPr>
      </w:pPr>
      <w:r w:rsidRPr="005517EA">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5517EA">
        <w:rPr>
          <w:rFonts w:eastAsia="Arial" w:cs="Arial"/>
        </w:rPr>
        <w:t xml:space="preserve"> </w:t>
      </w:r>
    </w:p>
    <w:p w14:paraId="0400AEBE" w14:textId="03A670B6" w:rsidR="7EED61BC" w:rsidRPr="005517EA" w:rsidRDefault="7EED61BC" w:rsidP="7EED61BC">
      <w:pPr>
        <w:pStyle w:val="Ingenmellomrom"/>
        <w:rPr>
          <w:rFonts w:eastAsia="Arial" w:cs="Arial"/>
        </w:rPr>
      </w:pPr>
    </w:p>
    <w:p w14:paraId="5A8E7F50" w14:textId="34705AE7" w:rsidR="044F4565" w:rsidRPr="005517EA" w:rsidRDefault="044F4565" w:rsidP="7EED61BC">
      <w:pPr>
        <w:pStyle w:val="Ingenmellomrom"/>
        <w:rPr>
          <w:rFonts w:eastAsia="Arial" w:cs="Arial"/>
        </w:rPr>
      </w:pPr>
      <w:r w:rsidRPr="005517EA">
        <w:rPr>
          <w:rFonts w:eastAsia="Arial" w:cs="Arial"/>
        </w:rPr>
        <w:t xml:space="preserve">Barnehagens verdigrunnlag bygger </w:t>
      </w:r>
      <w:r w:rsidR="760C5E5A" w:rsidRPr="005517EA">
        <w:rPr>
          <w:rFonts w:eastAsia="Arial" w:cs="Arial"/>
        </w:rPr>
        <w:t xml:space="preserve">blant annet </w:t>
      </w:r>
      <w:r w:rsidRPr="005517EA">
        <w:rPr>
          <w:rFonts w:eastAsia="Arial" w:cs="Arial"/>
        </w:rPr>
        <w:t>på:</w:t>
      </w:r>
    </w:p>
    <w:p w14:paraId="74F842EE" w14:textId="0B336007" w:rsidR="7EED61BC" w:rsidRPr="005517EA" w:rsidRDefault="7EED61BC" w:rsidP="7EED61BC">
      <w:pPr>
        <w:pStyle w:val="Ingenmellomrom"/>
        <w:rPr>
          <w:rFonts w:eastAsia="Arial" w:cs="Arial"/>
        </w:rPr>
      </w:pPr>
    </w:p>
    <w:p w14:paraId="28653FD3" w14:textId="682C1DB0" w:rsidR="00780E64" w:rsidRPr="005517EA" w:rsidRDefault="00780E64" w:rsidP="00010BFB">
      <w:pPr>
        <w:pStyle w:val="Ingenmellomrom"/>
        <w:numPr>
          <w:ilvl w:val="0"/>
          <w:numId w:val="7"/>
        </w:numPr>
        <w:rPr>
          <w:rFonts w:eastAsia="Arial" w:cs="Arial"/>
        </w:rPr>
      </w:pPr>
      <w:r w:rsidRPr="005517EA">
        <w:rPr>
          <w:rFonts w:eastAsia="Arial" w:cs="Arial"/>
        </w:rPr>
        <w:t xml:space="preserve">«Barnehagen skal møte barna med tillit og respekt, og anerkjenne barndommens </w:t>
      </w:r>
      <w:r w:rsidR="1A179921" w:rsidRPr="005517EA">
        <w:rPr>
          <w:rFonts w:eastAsia="Arial" w:cs="Arial"/>
        </w:rPr>
        <w:t>egenverdi» (</w:t>
      </w:r>
      <w:r w:rsidR="003C2944" w:rsidRPr="005517EA">
        <w:rPr>
          <w:rFonts w:eastAsia="Arial" w:cs="Arial"/>
        </w:rPr>
        <w:t>Lov om barnehage</w:t>
      </w:r>
      <w:r w:rsidR="07FE96BF" w:rsidRPr="005517EA">
        <w:rPr>
          <w:rFonts w:eastAsia="Arial" w:cs="Arial"/>
        </w:rPr>
        <w:t>r</w:t>
      </w:r>
      <w:r w:rsidR="003C2944" w:rsidRPr="005517EA">
        <w:rPr>
          <w:rFonts w:eastAsia="Arial" w:cs="Arial"/>
        </w:rPr>
        <w:t xml:space="preserve">). </w:t>
      </w:r>
      <w:r w:rsidRPr="005517EA">
        <w:rPr>
          <w:rFonts w:eastAsia="Arial" w:cs="Arial"/>
        </w:rPr>
        <w:t xml:space="preserve"> </w:t>
      </w:r>
      <w:r w:rsidRPr="005517EA">
        <w:rPr>
          <w:rFonts w:cs="Arial"/>
        </w:rPr>
        <w:br/>
      </w:r>
    </w:p>
    <w:p w14:paraId="0BFDA922" w14:textId="58AA81CC" w:rsidR="00780E64" w:rsidRPr="005517EA" w:rsidRDefault="10B6E7D7" w:rsidP="00010BFB">
      <w:pPr>
        <w:pStyle w:val="Ingenmellomrom"/>
        <w:numPr>
          <w:ilvl w:val="0"/>
          <w:numId w:val="7"/>
        </w:numPr>
        <w:rPr>
          <w:rFonts w:eastAsiaTheme="minorEastAsia" w:cs="Arial"/>
        </w:rPr>
      </w:pPr>
      <w:r w:rsidRPr="005517EA">
        <w:rPr>
          <w:rFonts w:cs="Arial"/>
        </w:rPr>
        <w:t>“</w:t>
      </w:r>
      <w:r w:rsidR="00780E64" w:rsidRPr="005517EA">
        <w:rPr>
          <w:rFonts w:cs="Arial"/>
        </w:rPr>
        <w:t xml:space="preserve">Barnehagen skal fremme demokrati, mangfold og gjensidig respekt, likestilling, bærekraftig utvikling, livsmestring og helse.» </w:t>
      </w:r>
      <w:r w:rsidR="4AC629BF" w:rsidRPr="005517EA">
        <w:rPr>
          <w:rFonts w:cs="Arial"/>
        </w:rPr>
        <w:t>(</w:t>
      </w:r>
      <w:r w:rsidR="00780E64" w:rsidRPr="005517EA">
        <w:rPr>
          <w:rFonts w:cs="Arial"/>
        </w:rPr>
        <w:t>Rammeplan for barnehagen</w:t>
      </w:r>
      <w:r w:rsidR="0E7C6349" w:rsidRPr="005517EA">
        <w:rPr>
          <w:rFonts w:cs="Arial"/>
        </w:rPr>
        <w:t>)</w:t>
      </w:r>
      <w:r w:rsidR="00780E64" w:rsidRPr="005517EA">
        <w:rPr>
          <w:rFonts w:cs="Arial"/>
        </w:rPr>
        <w:t xml:space="preserve">  </w:t>
      </w:r>
    </w:p>
    <w:p w14:paraId="5AC5716C" w14:textId="3B14C96B" w:rsidR="00780E64" w:rsidRPr="005517EA" w:rsidRDefault="00780E64" w:rsidP="00642FB5">
      <w:pPr>
        <w:pStyle w:val="Ingenmellomrom"/>
        <w:rPr>
          <w:rFonts w:cs="Arial"/>
        </w:rPr>
      </w:pPr>
    </w:p>
    <w:p w14:paraId="746131DC" w14:textId="451FE281" w:rsidR="601E96A4" w:rsidRPr="005517EA" w:rsidRDefault="601E96A4" w:rsidP="00010BFB">
      <w:pPr>
        <w:pStyle w:val="Listeavsnitt"/>
        <w:numPr>
          <w:ilvl w:val="0"/>
          <w:numId w:val="7"/>
        </w:numPr>
        <w:rPr>
          <w:sz w:val="22"/>
          <w:szCs w:val="22"/>
        </w:rPr>
      </w:pPr>
      <w:r w:rsidRPr="005517EA">
        <w:rPr>
          <w:sz w:val="22"/>
          <w:szCs w:val="22"/>
        </w:rPr>
        <w:t>«Å møte individets behov for omsorg, trygghet, tilhørighet og anerkjennelse og sikre at barna får ta del i og medvirke i fellesskapet»</w:t>
      </w:r>
      <w:r w:rsidR="083EEDA1" w:rsidRPr="005517EA">
        <w:rPr>
          <w:sz w:val="22"/>
          <w:szCs w:val="22"/>
        </w:rPr>
        <w:t xml:space="preserve"> (</w:t>
      </w:r>
      <w:r w:rsidRPr="005517EA">
        <w:rPr>
          <w:sz w:val="22"/>
          <w:szCs w:val="22"/>
        </w:rPr>
        <w:t>Rammeplan for barnehagen</w:t>
      </w:r>
      <w:r w:rsidR="0C6CC693" w:rsidRPr="005517EA">
        <w:rPr>
          <w:sz w:val="22"/>
          <w:szCs w:val="22"/>
        </w:rPr>
        <w:t xml:space="preserve">) </w:t>
      </w:r>
    </w:p>
    <w:p w14:paraId="3D181EA9" w14:textId="5D94A312" w:rsidR="00C45B02" w:rsidRPr="005517EA" w:rsidRDefault="00C45B02" w:rsidP="00AD00F6">
      <w:pPr>
        <w:pStyle w:val="NormalWeb"/>
        <w:rPr>
          <w:rFonts w:ascii="Arial" w:hAnsi="Arial" w:cs="Arial"/>
          <w:sz w:val="22"/>
          <w:szCs w:val="22"/>
        </w:rPr>
      </w:pPr>
    </w:p>
    <w:p w14:paraId="7B97FF31" w14:textId="0D5B4094" w:rsidR="00647BC4" w:rsidRPr="005517EA" w:rsidRDefault="00111906" w:rsidP="00AD00F6">
      <w:pPr>
        <w:pStyle w:val="NormalWeb"/>
        <w:rPr>
          <w:rFonts w:ascii="Arial" w:hAnsi="Arial" w:cs="Arial"/>
          <w:sz w:val="22"/>
          <w:szCs w:val="22"/>
        </w:rPr>
      </w:pPr>
      <w:r w:rsidRPr="005517EA">
        <w:rPr>
          <w:rFonts w:ascii="Arial" w:hAnsi="Arial" w:cs="Arial"/>
          <w:sz w:val="22"/>
          <w:szCs w:val="22"/>
        </w:rPr>
        <w:t>Lørenskog k</w:t>
      </w:r>
      <w:r w:rsidR="00647BC4" w:rsidRPr="005517EA">
        <w:rPr>
          <w:rFonts w:ascii="Arial" w:hAnsi="Arial" w:cs="Arial"/>
          <w:sz w:val="22"/>
          <w:szCs w:val="22"/>
        </w:rPr>
        <w:t>ommune har tre verdier som gjelder for alle ansatte i kommunen. Verdiene skal kjennetegne kommunen i vårt møte med innbyggere og brukere av kommunale tjenester.</w:t>
      </w:r>
      <w:r w:rsidR="001537EA" w:rsidRPr="005517EA">
        <w:rPr>
          <w:rFonts w:ascii="Arial" w:hAnsi="Arial" w:cs="Arial"/>
          <w:sz w:val="22"/>
          <w:szCs w:val="22"/>
        </w:rPr>
        <w:t xml:space="preserve"> </w:t>
      </w:r>
    </w:p>
    <w:p w14:paraId="1F5D8D9E" w14:textId="13DC1928" w:rsidR="001537EA" w:rsidRPr="005517EA" w:rsidRDefault="00DC724D" w:rsidP="00AD00F6">
      <w:pPr>
        <w:pStyle w:val="NormalWeb"/>
        <w:rPr>
          <w:rFonts w:ascii="Arial" w:hAnsi="Arial" w:cs="Arial"/>
          <w:sz w:val="22"/>
          <w:szCs w:val="22"/>
        </w:rPr>
      </w:pPr>
      <w:r w:rsidRPr="005517EA">
        <w:rPr>
          <w:rFonts w:ascii="Arial" w:hAnsi="Arial" w:cs="Arial"/>
          <w:noProof/>
          <w:sz w:val="23"/>
          <w:szCs w:val="23"/>
        </w:rPr>
        <w:drawing>
          <wp:anchor distT="0" distB="0" distL="114300" distR="114300" simplePos="0" relativeHeight="251658250" behindDoc="0" locked="0" layoutInCell="1" allowOverlap="1" wp14:anchorId="798972C0" wp14:editId="43F72E84">
            <wp:simplePos x="0" y="0"/>
            <wp:positionH relativeFrom="column">
              <wp:posOffset>876300</wp:posOffset>
            </wp:positionH>
            <wp:positionV relativeFrom="paragraph">
              <wp:posOffset>438785</wp:posOffset>
            </wp:positionV>
            <wp:extent cx="4222115" cy="2057400"/>
            <wp:effectExtent l="0" t="0" r="6985" b="0"/>
            <wp:wrapTopAndBottom/>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422211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7EA" w:rsidRPr="005517EA">
        <w:rPr>
          <w:rFonts w:ascii="Arial" w:hAnsi="Arial" w:cs="Arial"/>
          <w:sz w:val="22"/>
          <w:szCs w:val="22"/>
        </w:rPr>
        <w:t>VÅRE VERDIER OG HVA DET BETYR FOR OSS:</w:t>
      </w:r>
    </w:p>
    <w:p w14:paraId="51DF28A4" w14:textId="1E7BF113" w:rsidR="00552F2B" w:rsidRDefault="00AB7366" w:rsidP="00D60A5C">
      <w:pPr>
        <w:pStyle w:val="NormalWeb"/>
        <w:rPr>
          <w:rFonts w:ascii="Arial" w:hAnsi="Arial" w:cs="Arial"/>
          <w:sz w:val="22"/>
          <w:szCs w:val="22"/>
        </w:rPr>
      </w:pPr>
      <w:r>
        <w:rPr>
          <w:rFonts w:ascii="Arial" w:hAnsi="Arial" w:cs="Arial"/>
          <w:sz w:val="23"/>
          <w:szCs w:val="23"/>
        </w:rPr>
        <w:br/>
      </w:r>
      <w:r>
        <w:rPr>
          <w:rFonts w:ascii="Arial" w:hAnsi="Arial" w:cs="Arial"/>
          <w:sz w:val="23"/>
          <w:szCs w:val="23"/>
        </w:rPr>
        <w:br/>
      </w:r>
      <w:r w:rsidR="00647BC4" w:rsidRPr="005517EA">
        <w:rPr>
          <w:rStyle w:val="Sterk"/>
        </w:rPr>
        <w:t>Åpen:</w:t>
      </w:r>
      <w:r w:rsidR="00647BC4" w:rsidRPr="005517EA">
        <w:rPr>
          <w:rFonts w:ascii="Arial" w:hAnsi="Arial" w:cs="Arial"/>
        </w:rPr>
        <w:br/>
      </w:r>
      <w:r w:rsidR="00647BC4" w:rsidRPr="005517EA">
        <w:rPr>
          <w:rFonts w:ascii="Arial" w:hAnsi="Arial" w:cs="Arial"/>
          <w:sz w:val="22"/>
          <w:szCs w:val="22"/>
        </w:rPr>
        <w:t>Vi møter innbyggerne og hverandre med åpenhet, tillit og toleranse.</w:t>
      </w:r>
      <w:r w:rsidR="00647BC4" w:rsidRPr="005517EA">
        <w:rPr>
          <w:rFonts w:ascii="Arial" w:hAnsi="Arial" w:cs="Arial"/>
          <w:sz w:val="22"/>
          <w:szCs w:val="22"/>
        </w:rPr>
        <w:br/>
        <w:t>Vi er romslige og gir plass for forskjellighet.</w:t>
      </w:r>
      <w:r w:rsidR="00647BC4" w:rsidRPr="005517EA">
        <w:rPr>
          <w:rFonts w:ascii="Arial" w:hAnsi="Arial" w:cs="Arial"/>
        </w:rPr>
        <w:br/>
      </w:r>
      <w:r w:rsidR="00647BC4" w:rsidRPr="005517EA">
        <w:rPr>
          <w:rFonts w:ascii="Arial" w:hAnsi="Arial" w:cs="Arial"/>
        </w:rPr>
        <w:br/>
      </w:r>
      <w:r w:rsidR="00647BC4" w:rsidRPr="005517EA">
        <w:rPr>
          <w:rStyle w:val="Sterk"/>
        </w:rPr>
        <w:t>Troverdig:</w:t>
      </w:r>
      <w:r w:rsidR="00647BC4" w:rsidRPr="005517EA">
        <w:rPr>
          <w:rFonts w:ascii="Arial" w:hAnsi="Arial" w:cs="Arial"/>
        </w:rPr>
        <w:br/>
      </w:r>
      <w:r w:rsidR="00647BC4" w:rsidRPr="005517EA">
        <w:rPr>
          <w:rFonts w:ascii="Arial" w:hAnsi="Arial" w:cs="Arial"/>
          <w:sz w:val="22"/>
          <w:szCs w:val="22"/>
        </w:rPr>
        <w:t>Vi holder det vi lover</w:t>
      </w:r>
      <w:r w:rsidR="00647BC4" w:rsidRPr="005517EA">
        <w:rPr>
          <w:rFonts w:ascii="Arial" w:hAnsi="Arial" w:cs="Arial"/>
          <w:sz w:val="22"/>
          <w:szCs w:val="22"/>
        </w:rPr>
        <w:br/>
        <w:t>Vi behandler alle profesjonelt.</w:t>
      </w:r>
      <w:r w:rsidR="00647BC4" w:rsidRPr="005517EA">
        <w:rPr>
          <w:rFonts w:ascii="Arial" w:hAnsi="Arial" w:cs="Arial"/>
          <w:sz w:val="22"/>
          <w:szCs w:val="22"/>
        </w:rPr>
        <w:br/>
        <w:t>Vi gir presis og objektiv informasjon.</w:t>
      </w:r>
      <w:r w:rsidR="00647BC4" w:rsidRPr="005517EA">
        <w:rPr>
          <w:rFonts w:ascii="Arial" w:hAnsi="Arial" w:cs="Arial"/>
        </w:rPr>
        <w:br/>
      </w:r>
      <w:r w:rsidR="00647BC4" w:rsidRPr="005517EA">
        <w:rPr>
          <w:rFonts w:ascii="Arial" w:hAnsi="Arial" w:cs="Arial"/>
        </w:rPr>
        <w:br/>
      </w:r>
      <w:r w:rsidR="00647BC4" w:rsidRPr="005517EA">
        <w:rPr>
          <w:rStyle w:val="Sterk"/>
        </w:rPr>
        <w:t>Engasjert:</w:t>
      </w:r>
      <w:r w:rsidR="00647BC4" w:rsidRPr="005517EA">
        <w:rPr>
          <w:rFonts w:ascii="Arial" w:hAnsi="Arial" w:cs="Arial"/>
        </w:rPr>
        <w:br/>
      </w:r>
      <w:r w:rsidR="00647BC4" w:rsidRPr="005517EA">
        <w:rPr>
          <w:rFonts w:ascii="Arial" w:hAnsi="Arial" w:cs="Arial"/>
          <w:sz w:val="22"/>
          <w:szCs w:val="22"/>
        </w:rPr>
        <w:t>Vi engasjerer oss faglig og personlig og streber etter å utgjøre en forskjell.</w:t>
      </w:r>
      <w:r w:rsidR="00647BC4" w:rsidRPr="005517EA">
        <w:rPr>
          <w:rFonts w:ascii="Arial" w:hAnsi="Arial" w:cs="Arial"/>
          <w:sz w:val="22"/>
          <w:szCs w:val="22"/>
        </w:rPr>
        <w:br/>
        <w:t>Vi er fleksible og forandringsvillige, og setter pris på nye ideer og initiativ.</w:t>
      </w:r>
    </w:p>
    <w:p w14:paraId="3A97BC8F" w14:textId="77777777" w:rsidR="00537E99" w:rsidRDefault="00537E99" w:rsidP="00D60A5C">
      <w:pPr>
        <w:pStyle w:val="NormalWeb"/>
        <w:rPr>
          <w:rFonts w:ascii="Arial" w:hAnsi="Arial" w:cs="Arial"/>
          <w:sz w:val="22"/>
          <w:szCs w:val="22"/>
        </w:rPr>
      </w:pPr>
    </w:p>
    <w:p w14:paraId="566291B6" w14:textId="77777777" w:rsidR="00537E99" w:rsidRDefault="00537E99" w:rsidP="00D60A5C">
      <w:pPr>
        <w:pStyle w:val="NormalWeb"/>
        <w:rPr>
          <w:rFonts w:ascii="Arial" w:hAnsi="Arial" w:cs="Arial"/>
          <w:sz w:val="22"/>
          <w:szCs w:val="22"/>
        </w:rPr>
      </w:pPr>
    </w:p>
    <w:p w14:paraId="0968C285" w14:textId="77777777" w:rsidR="00537E99" w:rsidRPr="00DC724D" w:rsidRDefault="00537E99" w:rsidP="00D60A5C">
      <w:pPr>
        <w:pStyle w:val="NormalWeb"/>
        <w:rPr>
          <w:rFonts w:ascii="Arial" w:hAnsi="Arial" w:cs="Arial"/>
          <w:sz w:val="23"/>
          <w:szCs w:val="23"/>
        </w:rPr>
      </w:pPr>
    </w:p>
    <w:p w14:paraId="0A5FF667" w14:textId="1AC9349A" w:rsidR="00F0588E" w:rsidRPr="005517EA" w:rsidRDefault="31BE0A59" w:rsidP="00942231">
      <w:pPr>
        <w:pStyle w:val="Overskrift3"/>
        <w:numPr>
          <w:ilvl w:val="0"/>
          <w:numId w:val="0"/>
        </w:numPr>
      </w:pPr>
      <w:bookmarkStart w:id="6" w:name="_Toc64019676"/>
      <w:r w:rsidRPr="005517EA">
        <w:lastRenderedPageBreak/>
        <w:t xml:space="preserve">1.2 </w:t>
      </w:r>
      <w:r w:rsidR="6F50EA58" w:rsidRPr="005517EA">
        <w:t xml:space="preserve">Presentasjon av </w:t>
      </w:r>
      <w:r w:rsidR="0062588F" w:rsidRPr="005517EA">
        <w:t>Løken</w:t>
      </w:r>
      <w:r w:rsidR="00111439" w:rsidRPr="005517EA">
        <w:t xml:space="preserve"> </w:t>
      </w:r>
      <w:r w:rsidR="6F50EA58" w:rsidRPr="005517EA">
        <w:t>barnehage</w:t>
      </w:r>
      <w:bookmarkEnd w:id="6"/>
    </w:p>
    <w:p w14:paraId="114BE44E" w14:textId="24A4FF0E" w:rsidR="00D928ED" w:rsidRPr="005517EA" w:rsidRDefault="00D928ED" w:rsidP="00AD00F6"/>
    <w:tbl>
      <w:tblPr>
        <w:tblStyle w:val="Tabellrutenett"/>
        <w:tblW w:w="9209" w:type="dxa"/>
        <w:tblLook w:val="04A0" w:firstRow="1" w:lastRow="0" w:firstColumn="1" w:lastColumn="0" w:noHBand="0" w:noVBand="1"/>
      </w:tblPr>
      <w:tblGrid>
        <w:gridCol w:w="9209"/>
      </w:tblGrid>
      <w:tr w:rsidR="006040AA" w:rsidRPr="005517EA" w14:paraId="67CB19B8" w14:textId="77777777" w:rsidTr="009308B5">
        <w:trPr>
          <w:trHeight w:val="8234"/>
        </w:trPr>
        <w:tc>
          <w:tcPr>
            <w:tcW w:w="9209" w:type="dxa"/>
          </w:tcPr>
          <w:p w14:paraId="6754CA73" w14:textId="3DF4E3B4" w:rsidR="00140CDB" w:rsidRPr="005517EA" w:rsidRDefault="0029412D"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br/>
            </w:r>
            <w:r w:rsidR="00140CDB" w:rsidRPr="005517EA">
              <w:rPr>
                <w:rFonts w:eastAsia="Calibri"/>
                <w:color w:val="auto"/>
                <w:sz w:val="22"/>
                <w:szCs w:val="22"/>
              </w:rPr>
              <w:t>Løken barnehage er en kommunal barnehage i Lørenskog kommune.</w:t>
            </w:r>
          </w:p>
          <w:p w14:paraId="3AE79D3B" w14:textId="6F05A7D7" w:rsidR="00140CDB" w:rsidRPr="005517EA" w:rsidRDefault="00140CDB"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t>Til sammen er vi 9</w:t>
            </w:r>
            <w:r w:rsidR="00E84DFB">
              <w:rPr>
                <w:rFonts w:eastAsia="Calibri"/>
                <w:color w:val="auto"/>
                <w:sz w:val="22"/>
                <w:szCs w:val="22"/>
              </w:rPr>
              <w:t>3</w:t>
            </w:r>
            <w:r w:rsidRPr="005517EA">
              <w:rPr>
                <w:rFonts w:eastAsia="Calibri"/>
                <w:color w:val="auto"/>
                <w:sz w:val="22"/>
                <w:szCs w:val="22"/>
              </w:rPr>
              <w:t xml:space="preserve"> barn og 2</w:t>
            </w:r>
            <w:r w:rsidR="00E84DFB">
              <w:rPr>
                <w:rFonts w:eastAsia="Calibri"/>
                <w:color w:val="auto"/>
                <w:sz w:val="22"/>
                <w:szCs w:val="22"/>
              </w:rPr>
              <w:t>8</w:t>
            </w:r>
            <w:r w:rsidRPr="005517EA">
              <w:rPr>
                <w:rFonts w:eastAsia="Calibri"/>
                <w:color w:val="auto"/>
                <w:sz w:val="22"/>
                <w:szCs w:val="22"/>
              </w:rPr>
              <w:t xml:space="preserve"> ansatte. </w:t>
            </w:r>
          </w:p>
          <w:p w14:paraId="6287B926" w14:textId="77777777" w:rsidR="00140CDB" w:rsidRPr="005517EA" w:rsidRDefault="00140CDB"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t>Barnehagen er delt inn i seks avdelinger:</w:t>
            </w:r>
          </w:p>
          <w:p w14:paraId="0BD6C30C" w14:textId="3EACC270" w:rsidR="00140CDB" w:rsidRPr="005517EA" w:rsidRDefault="00140CDB"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t xml:space="preserve">Rødløken, Marihøna og Edderkoppen har 19 barn på hver avdeling i aldersgruppa 3-6 år. Kongla, Solsikken og Tyttebærtua </w:t>
            </w:r>
            <w:r w:rsidR="00D85398">
              <w:rPr>
                <w:rFonts w:eastAsia="Calibri"/>
                <w:color w:val="auto"/>
                <w:sz w:val="22"/>
                <w:szCs w:val="22"/>
              </w:rPr>
              <w:t xml:space="preserve">har </w:t>
            </w:r>
            <w:r w:rsidRPr="005517EA">
              <w:rPr>
                <w:rFonts w:eastAsia="Calibri"/>
                <w:color w:val="auto"/>
                <w:sz w:val="22"/>
                <w:szCs w:val="22"/>
              </w:rPr>
              <w:t>1</w:t>
            </w:r>
            <w:r w:rsidR="00E84DFB">
              <w:rPr>
                <w:rFonts w:eastAsia="Calibri"/>
                <w:color w:val="auto"/>
                <w:sz w:val="22"/>
                <w:szCs w:val="22"/>
              </w:rPr>
              <w:t xml:space="preserve">2 </w:t>
            </w:r>
            <w:r w:rsidRPr="005517EA">
              <w:rPr>
                <w:rFonts w:eastAsia="Calibri"/>
                <w:color w:val="auto"/>
                <w:sz w:val="22"/>
                <w:szCs w:val="22"/>
              </w:rPr>
              <w:t xml:space="preserve">barn </w:t>
            </w:r>
            <w:r w:rsidR="00D85398">
              <w:rPr>
                <w:rFonts w:eastAsia="Calibri"/>
                <w:color w:val="auto"/>
                <w:sz w:val="22"/>
                <w:szCs w:val="22"/>
              </w:rPr>
              <w:t xml:space="preserve">på hver avdeling i </w:t>
            </w:r>
            <w:r w:rsidRPr="005517EA">
              <w:rPr>
                <w:rFonts w:eastAsia="Calibri"/>
                <w:color w:val="auto"/>
                <w:sz w:val="22"/>
                <w:szCs w:val="22"/>
              </w:rPr>
              <w:t>aldersgruppa 1 -3 år</w:t>
            </w:r>
            <w:r w:rsidR="00E84DFB">
              <w:rPr>
                <w:rFonts w:eastAsia="Calibri"/>
                <w:color w:val="auto"/>
                <w:sz w:val="22"/>
                <w:szCs w:val="22"/>
              </w:rPr>
              <w:t>.</w:t>
            </w:r>
          </w:p>
          <w:p w14:paraId="6A93DBEC" w14:textId="0914BB0A" w:rsidR="00140CDB" w:rsidRPr="005517EA" w:rsidRDefault="00140CDB"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t>I Løken barnehage møter barna omsorgsfulle voksne som tar kontroll over situasjoner og som sørger for at samhandling blir til positiv gjensidighet og</w:t>
            </w:r>
            <w:r w:rsidR="00DA20C3">
              <w:rPr>
                <w:rFonts w:eastAsia="Calibri"/>
                <w:color w:val="auto"/>
                <w:sz w:val="22"/>
                <w:szCs w:val="22"/>
              </w:rPr>
              <w:t xml:space="preserve"> </w:t>
            </w:r>
            <w:r w:rsidRPr="005517EA">
              <w:rPr>
                <w:rFonts w:eastAsia="Calibri"/>
                <w:color w:val="auto"/>
                <w:sz w:val="22"/>
                <w:szCs w:val="22"/>
              </w:rPr>
              <w:t>respekt</w:t>
            </w:r>
            <w:r w:rsidRPr="005517EA">
              <w:rPr>
                <w:rFonts w:eastAsia="Calibri"/>
                <w:i/>
                <w:color w:val="auto"/>
                <w:sz w:val="22"/>
                <w:szCs w:val="22"/>
              </w:rPr>
              <w:t>.</w:t>
            </w:r>
          </w:p>
          <w:p w14:paraId="4568ED50" w14:textId="77777777" w:rsidR="00140CDB" w:rsidRPr="005517EA" w:rsidRDefault="00140CDB" w:rsidP="00140CDB">
            <w:pPr>
              <w:autoSpaceDE/>
              <w:autoSpaceDN/>
              <w:adjustRightInd/>
              <w:spacing w:after="160" w:line="259" w:lineRule="auto"/>
              <w:rPr>
                <w:rFonts w:eastAsia="Calibri"/>
                <w:color w:val="auto"/>
                <w:sz w:val="22"/>
                <w:szCs w:val="22"/>
              </w:rPr>
            </w:pPr>
            <w:r w:rsidRPr="005517EA">
              <w:rPr>
                <w:rFonts w:eastAsia="Calibri"/>
                <w:color w:val="auto"/>
                <w:sz w:val="22"/>
                <w:szCs w:val="22"/>
              </w:rPr>
              <w:t>For oss er det viktig å ivareta både små og store. Vi gir barna mye omsorg og kjærlighet. Løken er en barnehage der alle blir møtt med verdighet og respekt. Vi har et positivt og anerkjennende miljø, med mye lek og humor i hverdagen.</w:t>
            </w:r>
          </w:p>
          <w:p w14:paraId="03C4C417" w14:textId="77777777" w:rsidR="0094403E" w:rsidRPr="005517EA" w:rsidRDefault="0094403E" w:rsidP="00140CDB">
            <w:pPr>
              <w:autoSpaceDE/>
              <w:autoSpaceDN/>
              <w:adjustRightInd/>
              <w:spacing w:after="160" w:line="259" w:lineRule="auto"/>
              <w:rPr>
                <w:rFonts w:eastAsia="Calibri"/>
                <w:color w:val="auto"/>
                <w:sz w:val="22"/>
                <w:szCs w:val="22"/>
              </w:rPr>
            </w:pPr>
          </w:p>
          <w:p w14:paraId="2844C6EA" w14:textId="6DF8E87B" w:rsidR="0094403E" w:rsidRPr="005517EA" w:rsidRDefault="0094403E" w:rsidP="0094403E">
            <w:pPr>
              <w:jc w:val="center"/>
              <w:rPr>
                <w:b/>
                <w:sz w:val="28"/>
              </w:rPr>
            </w:pPr>
            <w:r w:rsidRPr="005517EA">
              <w:rPr>
                <w:b/>
                <w:sz w:val="28"/>
              </w:rPr>
              <w:t>Visjonen vår er:</w:t>
            </w:r>
          </w:p>
          <w:p w14:paraId="71B59396" w14:textId="792DE236" w:rsidR="00A65703" w:rsidRPr="005517EA" w:rsidRDefault="00A65703" w:rsidP="0094403E">
            <w:pPr>
              <w:jc w:val="center"/>
              <w:rPr>
                <w:b/>
                <w:sz w:val="28"/>
              </w:rPr>
            </w:pPr>
          </w:p>
          <w:p w14:paraId="739CB165" w14:textId="56B1EF27" w:rsidR="00A65703" w:rsidRPr="005517EA" w:rsidRDefault="00A65703" w:rsidP="0094403E">
            <w:pPr>
              <w:jc w:val="center"/>
              <w:rPr>
                <w:b/>
                <w:sz w:val="28"/>
              </w:rPr>
            </w:pPr>
            <w:r w:rsidRPr="005517EA">
              <w:rPr>
                <w:rFonts w:eastAsia="Calibri"/>
                <w:noProof/>
                <w:color w:val="auto"/>
                <w:sz w:val="28"/>
                <w:szCs w:val="22"/>
                <w:lang w:eastAsia="nb-NO"/>
              </w:rPr>
              <w:drawing>
                <wp:anchor distT="0" distB="0" distL="114300" distR="114300" simplePos="0" relativeHeight="251658246" behindDoc="1" locked="0" layoutInCell="1" allowOverlap="1" wp14:anchorId="4AABE505" wp14:editId="0A03DAD6">
                  <wp:simplePos x="0" y="0"/>
                  <wp:positionH relativeFrom="column">
                    <wp:posOffset>2294890</wp:posOffset>
                  </wp:positionH>
                  <wp:positionV relativeFrom="paragraph">
                    <wp:posOffset>61595</wp:posOffset>
                  </wp:positionV>
                  <wp:extent cx="1024083" cy="1104900"/>
                  <wp:effectExtent l="0" t="0" r="5080" b="0"/>
                  <wp:wrapNone/>
                  <wp:docPr id="1" name="Bilde 1" descr="C:\Users\anbhel\AppData\Local\Microsoft\Windows\Temporary Internet Files\Content.Outlook\0DKASJ03\Visjon Loken Barnehage logo 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bhel\AppData\Local\Microsoft\Windows\Temporary Internet Files\Content.Outlook\0DKASJ03\Visjon Loken Barnehage logo N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083"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47A7" w14:textId="75F2601C" w:rsidR="0029412D" w:rsidRPr="005517EA" w:rsidRDefault="0029412D" w:rsidP="00AD00F6"/>
          <w:p w14:paraId="3FA01D99" w14:textId="3671C13F" w:rsidR="0029412D" w:rsidRPr="005517EA" w:rsidRDefault="0029412D" w:rsidP="00AD00F6"/>
          <w:p w14:paraId="01553758" w14:textId="198C1857" w:rsidR="0029412D" w:rsidRPr="005517EA" w:rsidRDefault="0029412D" w:rsidP="00AD00F6"/>
          <w:p w14:paraId="4ED54BD5" w14:textId="6690EDE5" w:rsidR="0029412D" w:rsidRPr="005517EA" w:rsidRDefault="0029412D" w:rsidP="00AD00F6"/>
        </w:tc>
      </w:tr>
    </w:tbl>
    <w:p w14:paraId="55670D83" w14:textId="77777777" w:rsidR="009308B5" w:rsidRDefault="009308B5" w:rsidP="005F1304">
      <w:pPr>
        <w:pStyle w:val="Overskrift1"/>
        <w:ind w:left="0" w:firstLine="0"/>
      </w:pPr>
      <w:bookmarkStart w:id="7" w:name="_Toc64019677"/>
      <w:r>
        <w:rPr>
          <w:noProof/>
        </w:rPr>
        <w:drawing>
          <wp:anchor distT="0" distB="0" distL="114300" distR="114300" simplePos="0" relativeHeight="251658251" behindDoc="0" locked="0" layoutInCell="1" allowOverlap="1" wp14:anchorId="4D7B0E4A" wp14:editId="0873CF12">
            <wp:simplePos x="0" y="0"/>
            <wp:positionH relativeFrom="margin">
              <wp:posOffset>742950</wp:posOffset>
            </wp:positionH>
            <wp:positionV relativeFrom="paragraph">
              <wp:posOffset>514350</wp:posOffset>
            </wp:positionV>
            <wp:extent cx="4145915" cy="2689225"/>
            <wp:effectExtent l="0" t="0" r="6985"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915" cy="2689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27B155" w14:textId="77777777" w:rsidR="00EC4A28" w:rsidRDefault="00EC4A28" w:rsidP="005F1304">
      <w:pPr>
        <w:pStyle w:val="Overskrift1"/>
        <w:ind w:left="0" w:firstLine="0"/>
      </w:pPr>
    </w:p>
    <w:p w14:paraId="2475456E" w14:textId="79B5B683" w:rsidR="004473DE" w:rsidRPr="005517EA" w:rsidRDefault="6703C808" w:rsidP="005F1304">
      <w:pPr>
        <w:pStyle w:val="Overskrift1"/>
        <w:ind w:left="0" w:firstLine="0"/>
      </w:pPr>
      <w:r w:rsidRPr="005517EA">
        <w:lastRenderedPageBreak/>
        <w:t xml:space="preserve">2. </w:t>
      </w:r>
      <w:r w:rsidR="006B7B33" w:rsidRPr="005517EA">
        <w:t>Barnehagens innhold og oppgave</w:t>
      </w:r>
      <w:bookmarkEnd w:id="7"/>
    </w:p>
    <w:p w14:paraId="63D2A79B" w14:textId="750F0F68" w:rsidR="00E260AD" w:rsidRPr="005517EA" w:rsidRDefault="052C3019" w:rsidP="009575A8">
      <w:pPr>
        <w:pStyle w:val="Overskrift3"/>
        <w:numPr>
          <w:ilvl w:val="0"/>
          <w:numId w:val="0"/>
        </w:numPr>
        <w:ind w:left="375" w:hanging="375"/>
      </w:pPr>
      <w:bookmarkStart w:id="8" w:name="_Toc64019678"/>
      <w:r w:rsidRPr="005517EA">
        <w:t xml:space="preserve">2.1 </w:t>
      </w:r>
      <w:r w:rsidR="00BE3BEC" w:rsidRPr="005517EA">
        <w:t>O</w:t>
      </w:r>
      <w:r w:rsidR="00E260AD" w:rsidRPr="005517EA">
        <w:t>msorg</w:t>
      </w:r>
      <w:bookmarkEnd w:id="8"/>
    </w:p>
    <w:p w14:paraId="1CA1633D" w14:textId="2CDB7A9E" w:rsidR="000B78D7" w:rsidRPr="005517EA" w:rsidRDefault="740F4C46" w:rsidP="00AD00F6">
      <w:pPr>
        <w:rPr>
          <w:sz w:val="22"/>
          <w:szCs w:val="22"/>
        </w:rPr>
      </w:pPr>
      <w:r w:rsidRPr="005517EA">
        <w:rPr>
          <w:sz w:val="22"/>
          <w:szCs w:val="22"/>
        </w:rPr>
        <w:t>Alle barn bli</w:t>
      </w:r>
      <w:r w:rsidR="4ABD51A4" w:rsidRPr="005517EA">
        <w:rPr>
          <w:sz w:val="22"/>
          <w:szCs w:val="22"/>
        </w:rPr>
        <w:t>r</w:t>
      </w:r>
      <w:r w:rsidRPr="005517EA">
        <w:rPr>
          <w:sz w:val="22"/>
          <w:szCs w:val="22"/>
        </w:rPr>
        <w:t xml:space="preserve"> sett og få</w:t>
      </w:r>
      <w:r w:rsidR="111072E3" w:rsidRPr="005517EA">
        <w:rPr>
          <w:sz w:val="22"/>
          <w:szCs w:val="22"/>
        </w:rPr>
        <w:t>r</w:t>
      </w:r>
      <w:r w:rsidRPr="005517EA">
        <w:rPr>
          <w:sz w:val="22"/>
          <w:szCs w:val="22"/>
        </w:rPr>
        <w:t xml:space="preserve"> hjelp og støtte til det de har behov for. </w:t>
      </w:r>
      <w:r w:rsidR="4C1A576C" w:rsidRPr="005517EA">
        <w:rPr>
          <w:sz w:val="22"/>
          <w:szCs w:val="22"/>
        </w:rPr>
        <w:t xml:space="preserve">Omsorg handler både om forholdet mellom barna og personalet og barnas omsorg for hverandre. </w:t>
      </w:r>
    </w:p>
    <w:p w14:paraId="7C662D5B" w14:textId="77777777" w:rsidR="006021FA" w:rsidRPr="005517EA" w:rsidRDefault="006021FA" w:rsidP="00AD00F6">
      <w:pPr>
        <w:rPr>
          <w:sz w:val="22"/>
          <w:szCs w:val="22"/>
        </w:rPr>
      </w:pPr>
    </w:p>
    <w:tbl>
      <w:tblPr>
        <w:tblStyle w:val="Tabellrutenett"/>
        <w:tblW w:w="0" w:type="auto"/>
        <w:tblLook w:val="04A0" w:firstRow="1" w:lastRow="0" w:firstColumn="1" w:lastColumn="0" w:noHBand="0" w:noVBand="1"/>
      </w:tblPr>
      <w:tblGrid>
        <w:gridCol w:w="9060"/>
      </w:tblGrid>
      <w:tr w:rsidR="006021FA" w:rsidRPr="005517EA" w14:paraId="1D893E13" w14:textId="77777777" w:rsidTr="00847422">
        <w:trPr>
          <w:trHeight w:val="1691"/>
        </w:trPr>
        <w:tc>
          <w:tcPr>
            <w:tcW w:w="9060" w:type="dxa"/>
          </w:tcPr>
          <w:p w14:paraId="7B0DEAAF" w14:textId="77777777" w:rsidR="001B2CAA" w:rsidRDefault="001B2CAA" w:rsidP="00426C10">
            <w:pPr>
              <w:rPr>
                <w:b/>
                <w:bCs/>
                <w:color w:val="auto"/>
                <w:sz w:val="22"/>
                <w:szCs w:val="22"/>
              </w:rPr>
            </w:pPr>
          </w:p>
          <w:p w14:paraId="08508B61" w14:textId="5735104C" w:rsidR="00426C10" w:rsidRPr="00090A07" w:rsidRDefault="00426C10" w:rsidP="00426C10">
            <w:pPr>
              <w:rPr>
                <w:rStyle w:val="normaltextrun"/>
                <w:color w:val="auto"/>
                <w:sz w:val="22"/>
                <w:szCs w:val="22"/>
                <w:shd w:val="clear" w:color="auto" w:fill="FFFFFF"/>
              </w:rPr>
            </w:pPr>
            <w:r w:rsidRPr="00090A07">
              <w:rPr>
                <w:b/>
                <w:bCs/>
                <w:color w:val="auto"/>
                <w:sz w:val="22"/>
                <w:szCs w:val="22"/>
              </w:rPr>
              <w:t>Hvordan barnehagen jobber med omsorg</w:t>
            </w:r>
            <w:r w:rsidR="00AF7A2C">
              <w:rPr>
                <w:b/>
                <w:bCs/>
                <w:color w:val="auto"/>
                <w:sz w:val="22"/>
                <w:szCs w:val="22"/>
              </w:rPr>
              <w:t>:</w:t>
            </w:r>
          </w:p>
          <w:p w14:paraId="14FFCD40" w14:textId="77777777" w:rsidR="00426C10" w:rsidRPr="00090A07" w:rsidRDefault="00426C10" w:rsidP="00426C10">
            <w:pPr>
              <w:rPr>
                <w:rStyle w:val="normaltextrun"/>
                <w:color w:val="auto"/>
                <w:sz w:val="22"/>
                <w:szCs w:val="22"/>
                <w:shd w:val="clear" w:color="auto" w:fill="FFFFFF"/>
              </w:rPr>
            </w:pPr>
            <w:r w:rsidRPr="00090A07">
              <w:rPr>
                <w:rStyle w:val="normaltextrun"/>
                <w:color w:val="auto"/>
                <w:sz w:val="22"/>
                <w:szCs w:val="22"/>
              </w:rPr>
              <w:t xml:space="preserve">Ansatte møter barn på en trygg og god måte. Avdelingene har gode rutiner som skaper trygghet for barna. </w:t>
            </w:r>
          </w:p>
          <w:p w14:paraId="3471CEE4" w14:textId="77777777" w:rsidR="00426C10" w:rsidRPr="00090A07" w:rsidRDefault="00426C10" w:rsidP="00426C10">
            <w:pPr>
              <w:rPr>
                <w:rStyle w:val="normaltextrun"/>
                <w:color w:val="auto"/>
                <w:sz w:val="22"/>
                <w:szCs w:val="22"/>
                <w:shd w:val="clear" w:color="auto" w:fill="FFFFFF"/>
              </w:rPr>
            </w:pPr>
            <w:r w:rsidRPr="00090A07">
              <w:rPr>
                <w:rStyle w:val="normaltextrun"/>
                <w:color w:val="auto"/>
                <w:sz w:val="22"/>
                <w:szCs w:val="22"/>
                <w:shd w:val="clear" w:color="auto" w:fill="FFFFFF"/>
              </w:rPr>
              <w:br/>
              <w:t>De ansatte:</w:t>
            </w:r>
          </w:p>
          <w:p w14:paraId="59692D9F"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color w:val="auto"/>
                <w:sz w:val="22"/>
                <w:szCs w:val="22"/>
                <w:shd w:val="clear" w:color="auto" w:fill="FFFFFF"/>
              </w:rPr>
              <w:t>er mentalt til stede, fysisk nær og ser hvert enkelt barn</w:t>
            </w:r>
          </w:p>
          <w:p w14:paraId="33080C72"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color w:val="auto"/>
                <w:sz w:val="22"/>
                <w:szCs w:val="22"/>
                <w:shd w:val="clear" w:color="auto" w:fill="FFFFFF"/>
              </w:rPr>
              <w:t>validerer barnas følelser og forstår barna</w:t>
            </w:r>
          </w:p>
          <w:p w14:paraId="44AC1C6C"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color w:val="auto"/>
                <w:sz w:val="22"/>
                <w:szCs w:val="22"/>
                <w:shd w:val="clear" w:color="auto" w:fill="FFFFFF"/>
              </w:rPr>
              <w:t>er tilgjengelige og har en anerkjennende holdning til barna</w:t>
            </w:r>
          </w:p>
          <w:p w14:paraId="19CB4735"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color w:val="auto"/>
                <w:sz w:val="22"/>
                <w:szCs w:val="22"/>
                <w:shd w:val="clear" w:color="auto" w:fill="FFFFFF"/>
              </w:rPr>
              <w:t>jobber med positiv konfliktløsning hvor barna er aktive deltakere</w:t>
            </w:r>
          </w:p>
          <w:p w14:paraId="26778C47"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color w:val="auto"/>
                <w:sz w:val="22"/>
                <w:szCs w:val="22"/>
                <w:shd w:val="clear" w:color="auto" w:fill="FFFFFF"/>
              </w:rPr>
              <w:t>fanger sommerfugler i hverdagen (tar barna på fersken i å gjøre noe bra)</w:t>
            </w:r>
          </w:p>
          <w:p w14:paraId="534D5955" w14:textId="77777777" w:rsidR="00426C10" w:rsidRPr="00090A07" w:rsidRDefault="00426C10" w:rsidP="00426C10">
            <w:pPr>
              <w:pStyle w:val="Listeavsnitt"/>
              <w:numPr>
                <w:ilvl w:val="0"/>
                <w:numId w:val="9"/>
              </w:numPr>
              <w:autoSpaceDE/>
              <w:autoSpaceDN/>
              <w:adjustRightInd/>
              <w:textAlignment w:val="baseline"/>
              <w:rPr>
                <w:rStyle w:val="normaltextrun"/>
                <w:rFonts w:eastAsia="Times New Roman"/>
                <w:color w:val="auto"/>
                <w:sz w:val="22"/>
                <w:szCs w:val="22"/>
                <w:lang w:eastAsia="nb-NO"/>
              </w:rPr>
            </w:pPr>
            <w:r w:rsidRPr="00090A07">
              <w:rPr>
                <w:rStyle w:val="normaltextrun"/>
                <w:rFonts w:eastAsia="Times New Roman"/>
                <w:color w:val="auto"/>
                <w:sz w:val="22"/>
                <w:szCs w:val="22"/>
                <w:lang w:eastAsia="nb-NO"/>
              </w:rPr>
              <w:t>har faste dagsrutiner på avdelingene</w:t>
            </w:r>
          </w:p>
          <w:p w14:paraId="5968EE0A" w14:textId="77777777" w:rsidR="00426C10" w:rsidRPr="00090A07" w:rsidRDefault="00426C10" w:rsidP="00426C10">
            <w:pPr>
              <w:pStyle w:val="Listeavsnitt"/>
              <w:autoSpaceDE/>
              <w:autoSpaceDN/>
              <w:adjustRightInd/>
              <w:textAlignment w:val="baseline"/>
              <w:rPr>
                <w:rStyle w:val="normaltextrun"/>
                <w:rFonts w:eastAsia="Times New Roman"/>
                <w:color w:val="auto"/>
                <w:sz w:val="22"/>
                <w:szCs w:val="22"/>
                <w:lang w:eastAsia="nb-NO"/>
              </w:rPr>
            </w:pPr>
          </w:p>
          <w:p w14:paraId="2980DF82" w14:textId="77777777" w:rsidR="00426C10" w:rsidRPr="00090A07" w:rsidRDefault="00426C10" w:rsidP="00426C10">
            <w:pPr>
              <w:rPr>
                <w:color w:val="auto"/>
                <w:sz w:val="22"/>
                <w:szCs w:val="22"/>
              </w:rPr>
            </w:pPr>
          </w:p>
          <w:p w14:paraId="500B4AF4" w14:textId="2325D2EC" w:rsidR="00426C10" w:rsidRPr="00090A07" w:rsidRDefault="00426C10" w:rsidP="00426C10">
            <w:pPr>
              <w:rPr>
                <w:b/>
                <w:bCs/>
                <w:color w:val="auto"/>
                <w:sz w:val="22"/>
                <w:szCs w:val="22"/>
              </w:rPr>
            </w:pPr>
            <w:r w:rsidRPr="00090A07">
              <w:rPr>
                <w:b/>
                <w:bCs/>
                <w:color w:val="auto"/>
                <w:sz w:val="22"/>
                <w:szCs w:val="22"/>
              </w:rPr>
              <w:t>Hvordan barnehagen sikrer at alle barn blir sett, forstått og respektert</w:t>
            </w:r>
            <w:r w:rsidR="00AF7A2C">
              <w:rPr>
                <w:b/>
                <w:bCs/>
                <w:color w:val="auto"/>
                <w:sz w:val="22"/>
                <w:szCs w:val="22"/>
              </w:rPr>
              <w:t>:</w:t>
            </w:r>
          </w:p>
          <w:p w14:paraId="5C474C7A" w14:textId="77777777" w:rsidR="00426C10" w:rsidRPr="00090A07" w:rsidRDefault="00426C10" w:rsidP="00426C10">
            <w:pPr>
              <w:rPr>
                <w:rStyle w:val="normaltextrun"/>
                <w:color w:val="auto"/>
                <w:sz w:val="22"/>
                <w:szCs w:val="22"/>
                <w:shd w:val="clear" w:color="auto" w:fill="FFFFFF"/>
              </w:rPr>
            </w:pPr>
            <w:r w:rsidRPr="00090A07">
              <w:rPr>
                <w:rStyle w:val="normaltextrun"/>
                <w:color w:val="auto"/>
                <w:sz w:val="22"/>
                <w:szCs w:val="22"/>
                <w:shd w:val="clear" w:color="auto" w:fill="FFFFFF"/>
              </w:rPr>
              <w:t>De ansatte:</w:t>
            </w:r>
          </w:p>
          <w:p w14:paraId="364DDC5B" w14:textId="7D1978A7" w:rsidR="00426C10" w:rsidRPr="00090A07" w:rsidRDefault="00426C10" w:rsidP="00426C10">
            <w:pPr>
              <w:pStyle w:val="Listeavsnitt"/>
              <w:numPr>
                <w:ilvl w:val="0"/>
                <w:numId w:val="11"/>
              </w:numPr>
              <w:rPr>
                <w:rStyle w:val="normaltextrun"/>
                <w:color w:val="auto"/>
                <w:sz w:val="22"/>
                <w:szCs w:val="22"/>
                <w:shd w:val="clear" w:color="auto" w:fill="FFFFFF"/>
              </w:rPr>
            </w:pPr>
            <w:r w:rsidRPr="00090A07">
              <w:rPr>
                <w:rStyle w:val="normaltextrun"/>
                <w:color w:val="auto"/>
                <w:sz w:val="22"/>
                <w:szCs w:val="22"/>
                <w:shd w:val="clear" w:color="auto" w:fill="FFFFFF"/>
              </w:rPr>
              <w:t>hilser på barn</w:t>
            </w:r>
            <w:r w:rsidR="00AF7A2C">
              <w:rPr>
                <w:rStyle w:val="normaltextrun"/>
                <w:color w:val="auto"/>
                <w:sz w:val="22"/>
                <w:szCs w:val="22"/>
                <w:shd w:val="clear" w:color="auto" w:fill="FFFFFF"/>
              </w:rPr>
              <w:t>a</w:t>
            </w:r>
            <w:r w:rsidRPr="00090A07">
              <w:rPr>
                <w:rStyle w:val="normaltextrun"/>
                <w:color w:val="auto"/>
                <w:sz w:val="22"/>
                <w:szCs w:val="22"/>
                <w:shd w:val="clear" w:color="auto" w:fill="FFFFFF"/>
              </w:rPr>
              <w:t xml:space="preserve"> med navn og et smil når de kommer </w:t>
            </w:r>
          </w:p>
          <w:p w14:paraId="24B2D201" w14:textId="01A1678E" w:rsidR="00426C10" w:rsidRPr="00090A07" w:rsidRDefault="00426C10" w:rsidP="00426C10">
            <w:pPr>
              <w:pStyle w:val="Listeavsnitt"/>
              <w:numPr>
                <w:ilvl w:val="0"/>
                <w:numId w:val="11"/>
              </w:numPr>
              <w:rPr>
                <w:rStyle w:val="normaltextrun"/>
                <w:color w:val="auto"/>
                <w:sz w:val="22"/>
                <w:szCs w:val="22"/>
                <w:shd w:val="clear" w:color="auto" w:fill="FFFFFF"/>
              </w:rPr>
            </w:pPr>
            <w:r w:rsidRPr="00090A07">
              <w:rPr>
                <w:rStyle w:val="normaltextrun"/>
                <w:color w:val="auto"/>
                <w:sz w:val="22"/>
                <w:szCs w:val="22"/>
                <w:shd w:val="clear" w:color="auto" w:fill="FFFFFF"/>
              </w:rPr>
              <w:t xml:space="preserve">har regelmessig gjennomgang av barna og </w:t>
            </w:r>
            <w:r w:rsidR="00AF7A2C">
              <w:rPr>
                <w:rStyle w:val="normaltextrun"/>
                <w:color w:val="auto"/>
                <w:sz w:val="22"/>
                <w:szCs w:val="22"/>
                <w:shd w:val="clear" w:color="auto" w:fill="FFFFFF"/>
              </w:rPr>
              <w:t xml:space="preserve">kjenner til </w:t>
            </w:r>
            <w:r w:rsidRPr="00090A07">
              <w:rPr>
                <w:rStyle w:val="normaltextrun"/>
                <w:color w:val="auto"/>
                <w:sz w:val="22"/>
                <w:szCs w:val="22"/>
                <w:shd w:val="clear" w:color="auto" w:fill="FFFFFF"/>
              </w:rPr>
              <w:t>deres behov</w:t>
            </w:r>
          </w:p>
          <w:p w14:paraId="7B2F3C1D" w14:textId="77777777" w:rsidR="00426C10" w:rsidRPr="00090A07" w:rsidRDefault="00426C10" w:rsidP="00426C10">
            <w:pPr>
              <w:pStyle w:val="Listeavsnitt"/>
              <w:numPr>
                <w:ilvl w:val="0"/>
                <w:numId w:val="11"/>
              </w:numPr>
              <w:rPr>
                <w:rStyle w:val="normaltextrun"/>
                <w:color w:val="auto"/>
                <w:sz w:val="22"/>
                <w:szCs w:val="22"/>
                <w:shd w:val="clear" w:color="auto" w:fill="FFFFFF"/>
              </w:rPr>
            </w:pPr>
            <w:r w:rsidRPr="00090A07">
              <w:rPr>
                <w:rStyle w:val="normaltextrun"/>
                <w:color w:val="auto"/>
                <w:sz w:val="22"/>
                <w:szCs w:val="22"/>
                <w:shd w:val="clear" w:color="auto" w:fill="FFFFFF"/>
              </w:rPr>
              <w:t>snakker ikke om barna over hodet på dem</w:t>
            </w:r>
          </w:p>
          <w:p w14:paraId="5CD47068" w14:textId="77777777" w:rsidR="00426C10" w:rsidRPr="00090A07" w:rsidRDefault="00426C10" w:rsidP="00426C10">
            <w:pPr>
              <w:pStyle w:val="Listeavsnitt"/>
              <w:numPr>
                <w:ilvl w:val="0"/>
                <w:numId w:val="11"/>
              </w:numPr>
              <w:rPr>
                <w:rStyle w:val="normaltextrun"/>
                <w:color w:val="auto"/>
                <w:sz w:val="22"/>
                <w:szCs w:val="22"/>
                <w:shd w:val="clear" w:color="auto" w:fill="FFFFFF"/>
              </w:rPr>
            </w:pPr>
            <w:r w:rsidRPr="00090A07">
              <w:rPr>
                <w:rStyle w:val="normaltextrun"/>
                <w:color w:val="auto"/>
                <w:sz w:val="22"/>
                <w:szCs w:val="22"/>
                <w:shd w:val="clear" w:color="auto" w:fill="FFFFFF"/>
              </w:rPr>
              <w:t>har god kommunikasjon med familiene</w:t>
            </w:r>
          </w:p>
          <w:p w14:paraId="77B9798F" w14:textId="77777777" w:rsidR="00426C10" w:rsidRPr="00090A07" w:rsidRDefault="00426C10" w:rsidP="00426C10">
            <w:pPr>
              <w:pStyle w:val="Listeavsnitt"/>
              <w:numPr>
                <w:ilvl w:val="0"/>
                <w:numId w:val="11"/>
              </w:numPr>
              <w:rPr>
                <w:rStyle w:val="normaltextrun"/>
                <w:color w:val="auto"/>
                <w:sz w:val="22"/>
                <w:szCs w:val="22"/>
                <w:shd w:val="clear" w:color="auto" w:fill="FFFFFF"/>
              </w:rPr>
            </w:pPr>
            <w:r w:rsidRPr="00090A07">
              <w:rPr>
                <w:rStyle w:val="normaltextrun"/>
                <w:color w:val="auto"/>
                <w:sz w:val="22"/>
                <w:szCs w:val="22"/>
                <w:shd w:val="clear" w:color="auto" w:fill="FFFFFF"/>
              </w:rPr>
              <w:t>jobber med CLASS</w:t>
            </w:r>
          </w:p>
          <w:p w14:paraId="21795524" w14:textId="77777777" w:rsidR="00426C10" w:rsidRPr="00090A07" w:rsidRDefault="00426C10" w:rsidP="00426C10">
            <w:pPr>
              <w:rPr>
                <w:rStyle w:val="eop"/>
                <w:color w:val="auto"/>
                <w:sz w:val="22"/>
                <w:szCs w:val="22"/>
                <w:shd w:val="clear" w:color="auto" w:fill="FFFFFF"/>
              </w:rPr>
            </w:pPr>
          </w:p>
          <w:p w14:paraId="46C41906" w14:textId="280E6623" w:rsidR="00426C10" w:rsidRPr="00090A07" w:rsidRDefault="00426C10" w:rsidP="00426C10">
            <w:pPr>
              <w:rPr>
                <w:rStyle w:val="normaltextrun"/>
                <w:color w:val="auto"/>
                <w:sz w:val="22"/>
                <w:szCs w:val="22"/>
                <w:shd w:val="clear" w:color="auto" w:fill="FFFFFF"/>
              </w:rPr>
            </w:pPr>
            <w:r w:rsidRPr="00090A07">
              <w:rPr>
                <w:b/>
                <w:bCs/>
                <w:color w:val="auto"/>
                <w:sz w:val="22"/>
                <w:szCs w:val="22"/>
              </w:rPr>
              <w:t>Hvordan barnehagen tilrettelegger for ro og hvile</w:t>
            </w:r>
            <w:r w:rsidR="00AF7A2C">
              <w:rPr>
                <w:b/>
                <w:bCs/>
                <w:color w:val="auto"/>
                <w:sz w:val="22"/>
                <w:szCs w:val="22"/>
              </w:rPr>
              <w:t>:</w:t>
            </w:r>
          </w:p>
          <w:p w14:paraId="6C00D7F0" w14:textId="77777777" w:rsidR="00426C10" w:rsidRPr="00090A07" w:rsidRDefault="00426C10" w:rsidP="00426C10">
            <w:pPr>
              <w:pStyle w:val="Listeavsnitt"/>
              <w:numPr>
                <w:ilvl w:val="0"/>
                <w:numId w:val="12"/>
              </w:numPr>
              <w:rPr>
                <w:rStyle w:val="normaltextrun"/>
                <w:color w:val="auto"/>
                <w:sz w:val="22"/>
                <w:szCs w:val="22"/>
                <w:shd w:val="clear" w:color="auto" w:fill="FFFFFF"/>
              </w:rPr>
            </w:pPr>
            <w:r w:rsidRPr="00090A07">
              <w:rPr>
                <w:rStyle w:val="normaltextrun"/>
                <w:color w:val="auto"/>
                <w:sz w:val="22"/>
                <w:szCs w:val="22"/>
                <w:shd w:val="clear" w:color="auto" w:fill="FFFFFF"/>
              </w:rPr>
              <w:t>Barna sover ved behov</w:t>
            </w:r>
          </w:p>
          <w:p w14:paraId="77690D71" w14:textId="77777777" w:rsidR="00426C10" w:rsidRPr="00090A07" w:rsidRDefault="00426C10" w:rsidP="00426C10">
            <w:pPr>
              <w:pStyle w:val="Listeavsnitt"/>
              <w:numPr>
                <w:ilvl w:val="0"/>
                <w:numId w:val="12"/>
              </w:numPr>
              <w:rPr>
                <w:rStyle w:val="normaltextrun"/>
                <w:color w:val="auto"/>
                <w:sz w:val="22"/>
                <w:szCs w:val="22"/>
                <w:shd w:val="clear" w:color="auto" w:fill="FFFFFF"/>
              </w:rPr>
            </w:pPr>
            <w:r w:rsidRPr="00090A07">
              <w:rPr>
                <w:rStyle w:val="normaltextrun"/>
                <w:color w:val="auto"/>
                <w:sz w:val="22"/>
                <w:szCs w:val="22"/>
                <w:shd w:val="clear" w:color="auto" w:fill="FFFFFF"/>
              </w:rPr>
              <w:t xml:space="preserve">Hvilestund hver dag for de som ikke sover </w:t>
            </w:r>
          </w:p>
          <w:p w14:paraId="6C83F635" w14:textId="5CC5F615" w:rsidR="004D112D" w:rsidRPr="005517EA" w:rsidRDefault="004D112D" w:rsidP="0077404C"/>
        </w:tc>
      </w:tr>
    </w:tbl>
    <w:p w14:paraId="71D1E611" w14:textId="7B1CAC6E" w:rsidR="00D928ED" w:rsidRPr="005517EA" w:rsidRDefault="00D928ED" w:rsidP="00942231"/>
    <w:p w14:paraId="0D17BA76" w14:textId="3AD7B847" w:rsidR="007563C8" w:rsidRPr="005517EA" w:rsidRDefault="0CAE29A8" w:rsidP="00AB65B7">
      <w:pPr>
        <w:pStyle w:val="Overskrift3"/>
        <w:numPr>
          <w:ilvl w:val="0"/>
          <w:numId w:val="0"/>
        </w:numPr>
        <w:rPr>
          <w:color w:val="auto"/>
        </w:rPr>
      </w:pPr>
      <w:bookmarkStart w:id="9" w:name="_Toc64019679"/>
      <w:r w:rsidRPr="005517EA">
        <w:t xml:space="preserve">2.2 </w:t>
      </w:r>
      <w:r w:rsidR="007563C8" w:rsidRPr="005517EA">
        <w:t>Lek</w:t>
      </w:r>
      <w:r w:rsidR="00CB1634" w:rsidRPr="005517EA">
        <w:t xml:space="preserve"> - ven</w:t>
      </w:r>
      <w:r w:rsidR="003F1D55" w:rsidRPr="005517EA">
        <w:t>n</w:t>
      </w:r>
      <w:r w:rsidR="00CB1634" w:rsidRPr="005517EA">
        <w:t>skap</w:t>
      </w:r>
      <w:bookmarkEnd w:id="9"/>
    </w:p>
    <w:p w14:paraId="328D4A5A" w14:textId="082876BE" w:rsidR="00BE3BEC" w:rsidRPr="005517EA" w:rsidRDefault="007563C8" w:rsidP="00AD00F6">
      <w:pPr>
        <w:rPr>
          <w:sz w:val="22"/>
          <w:szCs w:val="22"/>
        </w:rPr>
      </w:pPr>
      <w:r w:rsidRPr="005517EA">
        <w:rPr>
          <w:sz w:val="22"/>
          <w:szCs w:val="22"/>
        </w:rPr>
        <w:t>Barn deltar i variert lek der de utvikler kompetanse og danner gode relasjoner.</w:t>
      </w:r>
    </w:p>
    <w:p w14:paraId="452280D6" w14:textId="77777777" w:rsidR="006C38B7" w:rsidRPr="005517EA"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rsidRPr="005517EA" w14:paraId="1D364D5B" w14:textId="77777777" w:rsidTr="009A4AB0">
        <w:tc>
          <w:tcPr>
            <w:tcW w:w="9060" w:type="dxa"/>
          </w:tcPr>
          <w:p w14:paraId="444A1625" w14:textId="77777777" w:rsidR="001B2CAA" w:rsidRDefault="001B2CAA" w:rsidP="0058004D">
            <w:pPr>
              <w:rPr>
                <w:b/>
                <w:bCs/>
                <w:color w:val="auto"/>
                <w:sz w:val="22"/>
                <w:szCs w:val="22"/>
              </w:rPr>
            </w:pPr>
          </w:p>
          <w:p w14:paraId="087C1A7E" w14:textId="4EB2F4D4" w:rsidR="0058004D" w:rsidRPr="00090A07" w:rsidRDefault="0058004D" w:rsidP="0058004D">
            <w:pPr>
              <w:rPr>
                <w:b/>
                <w:bCs/>
                <w:color w:val="auto"/>
                <w:sz w:val="22"/>
                <w:szCs w:val="22"/>
              </w:rPr>
            </w:pPr>
            <w:r w:rsidRPr="00090A07">
              <w:rPr>
                <w:b/>
                <w:bCs/>
                <w:color w:val="auto"/>
                <w:sz w:val="22"/>
                <w:szCs w:val="22"/>
              </w:rPr>
              <w:t>Hvordan det arbeides systematisk med å stimulere og utvikle samspillsferdigheter hos alle barn</w:t>
            </w:r>
            <w:r w:rsidR="00AF7A2C">
              <w:rPr>
                <w:b/>
                <w:bCs/>
                <w:color w:val="auto"/>
                <w:sz w:val="22"/>
                <w:szCs w:val="22"/>
              </w:rPr>
              <w:t>:</w:t>
            </w:r>
          </w:p>
          <w:p w14:paraId="1C11054E" w14:textId="77777777" w:rsidR="0058004D" w:rsidRPr="00090A07" w:rsidRDefault="0058004D" w:rsidP="0058004D">
            <w:pPr>
              <w:rPr>
                <w:color w:val="auto"/>
                <w:sz w:val="22"/>
                <w:szCs w:val="22"/>
              </w:rPr>
            </w:pPr>
            <w:r w:rsidRPr="00090A07">
              <w:rPr>
                <w:color w:val="auto"/>
                <w:sz w:val="22"/>
                <w:szCs w:val="22"/>
              </w:rPr>
              <w:t>Ansatte som:</w:t>
            </w:r>
          </w:p>
          <w:p w14:paraId="54053749"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er til stede der barna er</w:t>
            </w:r>
          </w:p>
          <w:p w14:paraId="6726BCF7"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lærer barna i å sette egne grenser, respektere andres grenser og finne løsninger i konfliktsituasjoner</w:t>
            </w:r>
          </w:p>
          <w:p w14:paraId="542C3A94"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støtter og veileder barn i å ta og opprettholde kontakt med andre barn</w:t>
            </w:r>
          </w:p>
          <w:p w14:paraId="3FD01A5B"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forebygger, stopper og følger opp diskriminering, utestenging og mobbing</w:t>
            </w:r>
          </w:p>
          <w:p w14:paraId="2D8FDFB0" w14:textId="77777777" w:rsidR="0058004D" w:rsidRPr="00090A07" w:rsidRDefault="0058004D" w:rsidP="0058004D">
            <w:pPr>
              <w:pStyle w:val="Listeavsnitt"/>
              <w:numPr>
                <w:ilvl w:val="0"/>
                <w:numId w:val="10"/>
              </w:numPr>
              <w:autoSpaceDE/>
              <w:autoSpaceDN/>
              <w:adjustRightInd/>
              <w:textAlignment w:val="baseline"/>
              <w:rPr>
                <w:color w:val="auto"/>
                <w:sz w:val="22"/>
                <w:szCs w:val="22"/>
              </w:rPr>
            </w:pPr>
            <w:r w:rsidRPr="00090A07">
              <w:rPr>
                <w:rFonts w:eastAsia="Times New Roman"/>
                <w:color w:val="auto"/>
                <w:sz w:val="22"/>
                <w:szCs w:val="22"/>
                <w:lang w:eastAsia="nb-NO"/>
              </w:rPr>
              <w:t>jobber med sammenheng mellom tanker, følelser og atferd</w:t>
            </w:r>
          </w:p>
          <w:p w14:paraId="0385397C"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har vennskap som tema</w:t>
            </w:r>
          </w:p>
          <w:p w14:paraId="56AAA501" w14:textId="77777777" w:rsidR="00AF7A2C"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ivaretar at barn opplever vennskap og har noen å leke med</w:t>
            </w:r>
          </w:p>
          <w:p w14:paraId="28FAF5A8" w14:textId="30841872" w:rsidR="0058004D" w:rsidRPr="00090A07" w:rsidRDefault="0058004D" w:rsidP="00AF7A2C">
            <w:pPr>
              <w:pStyle w:val="Listeavsnitt"/>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 xml:space="preserve"> </w:t>
            </w:r>
          </w:p>
          <w:p w14:paraId="3EAEFCEE" w14:textId="77777777" w:rsidR="0058004D" w:rsidRPr="00090A07" w:rsidRDefault="0058004D" w:rsidP="0058004D">
            <w:pPr>
              <w:pStyle w:val="Listeavsnitt"/>
              <w:rPr>
                <w:color w:val="auto"/>
                <w:sz w:val="22"/>
                <w:szCs w:val="22"/>
              </w:rPr>
            </w:pPr>
          </w:p>
          <w:p w14:paraId="5A2A1A90" w14:textId="77777777" w:rsidR="0058004D" w:rsidRPr="00090A07" w:rsidRDefault="0058004D" w:rsidP="0058004D">
            <w:pPr>
              <w:pStyle w:val="Listeavsnitt"/>
              <w:rPr>
                <w:color w:val="auto"/>
                <w:sz w:val="22"/>
                <w:szCs w:val="22"/>
              </w:rPr>
            </w:pPr>
          </w:p>
          <w:p w14:paraId="1C49F9EE" w14:textId="0EFDF76A" w:rsidR="0058004D" w:rsidRPr="00090A07" w:rsidRDefault="0058004D" w:rsidP="0058004D">
            <w:pPr>
              <w:rPr>
                <w:b/>
                <w:bCs/>
                <w:color w:val="auto"/>
                <w:sz w:val="22"/>
                <w:szCs w:val="22"/>
              </w:rPr>
            </w:pPr>
            <w:r w:rsidRPr="00090A07">
              <w:rPr>
                <w:b/>
                <w:bCs/>
                <w:color w:val="auto"/>
                <w:sz w:val="22"/>
                <w:szCs w:val="22"/>
              </w:rPr>
              <w:t>Hvordan barnehagen arbeider med utvikling av vennskap og sosialt fellesskap</w:t>
            </w:r>
            <w:r w:rsidR="00AF7A2C">
              <w:rPr>
                <w:b/>
                <w:bCs/>
                <w:color w:val="auto"/>
                <w:sz w:val="22"/>
                <w:szCs w:val="22"/>
              </w:rPr>
              <w:t>:</w:t>
            </w:r>
          </w:p>
          <w:p w14:paraId="5D05DD5A" w14:textId="13BCC561" w:rsidR="0058004D" w:rsidRPr="00090A07" w:rsidRDefault="0058004D" w:rsidP="0058004D">
            <w:pPr>
              <w:pStyle w:val="Listeavsnitt"/>
              <w:numPr>
                <w:ilvl w:val="0"/>
                <w:numId w:val="10"/>
              </w:numPr>
              <w:rPr>
                <w:color w:val="auto"/>
                <w:sz w:val="22"/>
                <w:szCs w:val="22"/>
              </w:rPr>
            </w:pPr>
            <w:r w:rsidRPr="00090A07">
              <w:rPr>
                <w:color w:val="auto"/>
                <w:sz w:val="22"/>
                <w:szCs w:val="22"/>
              </w:rPr>
              <w:t xml:space="preserve">Deler i mindre grupper for </w:t>
            </w:r>
            <w:r w:rsidR="00AF7A2C">
              <w:rPr>
                <w:color w:val="auto"/>
                <w:sz w:val="22"/>
                <w:szCs w:val="22"/>
              </w:rPr>
              <w:t xml:space="preserve">å </w:t>
            </w:r>
            <w:r w:rsidRPr="00090A07">
              <w:rPr>
                <w:color w:val="auto"/>
                <w:sz w:val="22"/>
                <w:szCs w:val="22"/>
              </w:rPr>
              <w:t>lettere</w:t>
            </w:r>
            <w:r w:rsidR="00AF7A2C">
              <w:rPr>
                <w:color w:val="auto"/>
                <w:sz w:val="22"/>
                <w:szCs w:val="22"/>
              </w:rPr>
              <w:t xml:space="preserve"> </w:t>
            </w:r>
            <w:r w:rsidRPr="00090A07">
              <w:rPr>
                <w:color w:val="auto"/>
                <w:sz w:val="22"/>
                <w:szCs w:val="22"/>
              </w:rPr>
              <w:t>ivareta og se hvert enkelt barn</w:t>
            </w:r>
          </w:p>
          <w:p w14:paraId="4509A0E2"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Aldersinndelte grupper på tvers av avdelingene</w:t>
            </w:r>
          </w:p>
          <w:p w14:paraId="1D6DDA1E"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Observasjon av barnegrupper – tiltak settes inn etter behov</w:t>
            </w:r>
          </w:p>
          <w:p w14:paraId="1A55667A" w14:textId="77777777"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color w:val="auto"/>
                <w:sz w:val="22"/>
                <w:szCs w:val="22"/>
              </w:rPr>
              <w:lastRenderedPageBreak/>
              <w:t>Ansatte er aktive og gode rollemodeller</w:t>
            </w:r>
          </w:p>
          <w:p w14:paraId="594904ED" w14:textId="77777777"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Felles aktiviteter og prosjekt som gir felles opplevelser og fellesskapsfølelse</w:t>
            </w:r>
          </w:p>
          <w:p w14:paraId="614ED130" w14:textId="77777777"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Ansatte er til stede og aktivt med i leken, veileder ved behov</w:t>
            </w:r>
          </w:p>
          <w:p w14:paraId="27BBF728" w14:textId="77777777"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Ansatte inkluderer barn inn i lek og samspill</w:t>
            </w:r>
          </w:p>
          <w:p w14:paraId="71056F67" w14:textId="77777777" w:rsidR="0058004D" w:rsidRPr="00090A07" w:rsidRDefault="0058004D" w:rsidP="0058004D">
            <w:pPr>
              <w:autoSpaceDE/>
              <w:autoSpaceDN/>
              <w:adjustRightInd/>
              <w:textAlignment w:val="baseline"/>
              <w:rPr>
                <w:rFonts w:eastAsia="Times New Roman"/>
                <w:color w:val="auto"/>
                <w:sz w:val="22"/>
                <w:szCs w:val="22"/>
                <w:lang w:eastAsia="nb-NO"/>
              </w:rPr>
            </w:pPr>
          </w:p>
          <w:p w14:paraId="788FB342" w14:textId="4157BB01" w:rsidR="0058004D" w:rsidRPr="00090A07" w:rsidRDefault="0058004D" w:rsidP="0058004D">
            <w:pPr>
              <w:rPr>
                <w:b/>
                <w:bCs/>
                <w:color w:val="auto"/>
                <w:sz w:val="22"/>
                <w:szCs w:val="22"/>
              </w:rPr>
            </w:pPr>
            <w:r w:rsidRPr="00090A07">
              <w:rPr>
                <w:b/>
                <w:bCs/>
                <w:color w:val="auto"/>
                <w:sz w:val="22"/>
                <w:szCs w:val="22"/>
              </w:rPr>
              <w:t>Hvordan det tilrettelegges for variert lek ute og inne</w:t>
            </w:r>
            <w:r w:rsidR="00AF7A2C">
              <w:rPr>
                <w:b/>
                <w:bCs/>
                <w:color w:val="auto"/>
                <w:sz w:val="22"/>
                <w:szCs w:val="22"/>
              </w:rPr>
              <w:t>:</w:t>
            </w:r>
          </w:p>
          <w:p w14:paraId="3BDCDA19" w14:textId="77777777" w:rsidR="0058004D" w:rsidRPr="00090A07" w:rsidRDefault="0058004D" w:rsidP="0058004D">
            <w:pPr>
              <w:rPr>
                <w:color w:val="auto"/>
                <w:sz w:val="22"/>
                <w:szCs w:val="22"/>
              </w:rPr>
            </w:pPr>
            <w:r w:rsidRPr="00090A07">
              <w:rPr>
                <w:color w:val="auto"/>
                <w:sz w:val="22"/>
                <w:szCs w:val="22"/>
              </w:rPr>
              <w:t>Ansatte som:</w:t>
            </w:r>
          </w:p>
          <w:p w14:paraId="22A7B2F2" w14:textId="6FE1B2EB" w:rsidR="0058004D" w:rsidRPr="00090A07" w:rsidRDefault="0058004D" w:rsidP="0058004D">
            <w:pPr>
              <w:pStyle w:val="Listeavsnitt"/>
              <w:numPr>
                <w:ilvl w:val="0"/>
                <w:numId w:val="10"/>
              </w:numPr>
              <w:rPr>
                <w:color w:val="auto"/>
                <w:sz w:val="22"/>
                <w:szCs w:val="22"/>
              </w:rPr>
            </w:pPr>
            <w:r w:rsidRPr="00090A07">
              <w:rPr>
                <w:color w:val="auto"/>
                <w:sz w:val="22"/>
                <w:szCs w:val="22"/>
              </w:rPr>
              <w:t>er aktiv</w:t>
            </w:r>
            <w:r w:rsidR="00AF7A2C">
              <w:rPr>
                <w:color w:val="auto"/>
                <w:sz w:val="22"/>
                <w:szCs w:val="22"/>
              </w:rPr>
              <w:t xml:space="preserve">e og </w:t>
            </w:r>
            <w:r w:rsidRPr="00090A07">
              <w:rPr>
                <w:color w:val="auto"/>
                <w:sz w:val="22"/>
                <w:szCs w:val="22"/>
              </w:rPr>
              <w:t>kreative</w:t>
            </w:r>
            <w:r w:rsidR="00AF7A2C">
              <w:rPr>
                <w:color w:val="auto"/>
                <w:sz w:val="22"/>
                <w:szCs w:val="22"/>
              </w:rPr>
              <w:t>,</w:t>
            </w:r>
            <w:r w:rsidRPr="00090A07">
              <w:rPr>
                <w:color w:val="auto"/>
                <w:sz w:val="22"/>
                <w:szCs w:val="22"/>
              </w:rPr>
              <w:t xml:space="preserve"> og ser muligheter sammen med barna</w:t>
            </w:r>
          </w:p>
          <w:p w14:paraId="1688BACB" w14:textId="4099CAF2" w:rsidR="0058004D" w:rsidRPr="00090A07" w:rsidRDefault="0058004D" w:rsidP="0058004D">
            <w:pPr>
              <w:pStyle w:val="Listeavsnitt"/>
              <w:numPr>
                <w:ilvl w:val="0"/>
                <w:numId w:val="10"/>
              </w:numPr>
              <w:rPr>
                <w:color w:val="auto"/>
                <w:sz w:val="22"/>
                <w:szCs w:val="22"/>
              </w:rPr>
            </w:pPr>
            <w:r w:rsidRPr="00090A07">
              <w:rPr>
                <w:color w:val="auto"/>
                <w:sz w:val="22"/>
                <w:szCs w:val="22"/>
              </w:rPr>
              <w:t>følger barnas fokus og interesse</w:t>
            </w:r>
            <w:r w:rsidR="00AF7A2C">
              <w:rPr>
                <w:color w:val="auto"/>
                <w:sz w:val="22"/>
                <w:szCs w:val="22"/>
              </w:rPr>
              <w:t>,</w:t>
            </w:r>
            <w:r w:rsidRPr="00090A07">
              <w:rPr>
                <w:color w:val="auto"/>
                <w:sz w:val="22"/>
                <w:szCs w:val="22"/>
              </w:rPr>
              <w:t xml:space="preserve"> og ivaretar barnas medvirkning</w:t>
            </w:r>
          </w:p>
          <w:p w14:paraId="1672BF29" w14:textId="3D25DB7A"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color w:val="auto"/>
                <w:sz w:val="22"/>
                <w:szCs w:val="22"/>
              </w:rPr>
              <w:t>skaper fysisk miljø</w:t>
            </w:r>
            <w:r w:rsidR="00AF7A2C">
              <w:rPr>
                <w:color w:val="auto"/>
                <w:sz w:val="22"/>
                <w:szCs w:val="22"/>
              </w:rPr>
              <w:t xml:space="preserve"> </w:t>
            </w:r>
            <w:r w:rsidRPr="00090A07">
              <w:rPr>
                <w:color w:val="auto"/>
                <w:sz w:val="22"/>
                <w:szCs w:val="22"/>
              </w:rPr>
              <w:t xml:space="preserve">og lett tilgang til ulike materialer som innbyr til god lek </w:t>
            </w:r>
          </w:p>
          <w:p w14:paraId="4B1C5153"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tilrettelegger for at barna får bruke sansene og kroppen sin</w:t>
            </w:r>
          </w:p>
          <w:p w14:paraId="1868B74B"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bruker ulike tilbud i nærmiljøet</w:t>
            </w:r>
          </w:p>
          <w:p w14:paraId="044C7F6F" w14:textId="77777777" w:rsidR="0058004D" w:rsidRPr="00090A07" w:rsidRDefault="0058004D" w:rsidP="0058004D">
            <w:pPr>
              <w:pStyle w:val="Listeavsnitt"/>
              <w:numPr>
                <w:ilvl w:val="0"/>
                <w:numId w:val="10"/>
              </w:numPr>
              <w:rPr>
                <w:color w:val="auto"/>
                <w:sz w:val="22"/>
                <w:szCs w:val="22"/>
              </w:rPr>
            </w:pPr>
            <w:r w:rsidRPr="00090A07">
              <w:rPr>
                <w:color w:val="auto"/>
                <w:sz w:val="22"/>
                <w:szCs w:val="22"/>
              </w:rPr>
              <w:t xml:space="preserve">organiserer dagene med </w:t>
            </w:r>
            <w:proofErr w:type="gramStart"/>
            <w:r w:rsidRPr="00090A07">
              <w:rPr>
                <w:color w:val="auto"/>
                <w:sz w:val="22"/>
                <w:szCs w:val="22"/>
              </w:rPr>
              <w:t>fokus</w:t>
            </w:r>
            <w:proofErr w:type="gramEnd"/>
            <w:r w:rsidRPr="00090A07">
              <w:rPr>
                <w:color w:val="auto"/>
                <w:sz w:val="22"/>
                <w:szCs w:val="22"/>
              </w:rPr>
              <w:t xml:space="preserve"> på lek</w:t>
            </w:r>
          </w:p>
          <w:p w14:paraId="05C167DF" w14:textId="77777777" w:rsidR="0058004D" w:rsidRPr="00090A07" w:rsidRDefault="0058004D" w:rsidP="0058004D">
            <w:pPr>
              <w:rPr>
                <w:b/>
                <w:bCs/>
                <w:color w:val="auto"/>
                <w:sz w:val="22"/>
                <w:szCs w:val="22"/>
              </w:rPr>
            </w:pPr>
          </w:p>
          <w:p w14:paraId="67BA7F5F" w14:textId="6D6C13DC" w:rsidR="0058004D" w:rsidRPr="00090A07" w:rsidRDefault="0058004D" w:rsidP="0058004D">
            <w:pPr>
              <w:rPr>
                <w:b/>
                <w:bCs/>
                <w:color w:val="auto"/>
                <w:sz w:val="22"/>
                <w:szCs w:val="22"/>
              </w:rPr>
            </w:pPr>
            <w:r w:rsidRPr="00090A07">
              <w:rPr>
                <w:b/>
                <w:bCs/>
                <w:color w:val="auto"/>
                <w:sz w:val="22"/>
                <w:szCs w:val="22"/>
              </w:rPr>
              <w:t>De voksnes rolle og hvordan de aktivt deltar i leken</w:t>
            </w:r>
            <w:r w:rsidR="00AF7A2C">
              <w:rPr>
                <w:b/>
                <w:bCs/>
                <w:color w:val="auto"/>
                <w:sz w:val="22"/>
                <w:szCs w:val="22"/>
              </w:rPr>
              <w:t>:</w:t>
            </w:r>
          </w:p>
          <w:p w14:paraId="78B5438A" w14:textId="77777777" w:rsidR="0058004D" w:rsidRPr="00090A07" w:rsidRDefault="0058004D" w:rsidP="0058004D">
            <w:pPr>
              <w:autoSpaceDE/>
              <w:autoSpaceDN/>
              <w:adjustRightInd/>
              <w:spacing w:after="160" w:line="259" w:lineRule="auto"/>
              <w:rPr>
                <w:color w:val="auto"/>
                <w:sz w:val="22"/>
                <w:szCs w:val="22"/>
              </w:rPr>
            </w:pPr>
            <w:r w:rsidRPr="00090A07">
              <w:rPr>
                <w:color w:val="auto"/>
                <w:sz w:val="22"/>
                <w:szCs w:val="22"/>
              </w:rPr>
              <w:t>Ansatte som:</w:t>
            </w:r>
          </w:p>
          <w:p w14:paraId="5CECF1C7" w14:textId="77777777" w:rsidR="0058004D" w:rsidRPr="00090A07" w:rsidRDefault="0058004D" w:rsidP="0058004D">
            <w:pPr>
              <w:pStyle w:val="Listeavsnitt"/>
              <w:numPr>
                <w:ilvl w:val="0"/>
                <w:numId w:val="26"/>
              </w:numPr>
              <w:autoSpaceDE/>
              <w:autoSpaceDN/>
              <w:adjustRightInd/>
              <w:spacing w:after="160" w:line="259" w:lineRule="auto"/>
              <w:rPr>
                <w:color w:val="auto"/>
                <w:sz w:val="22"/>
                <w:szCs w:val="22"/>
              </w:rPr>
            </w:pPr>
            <w:r w:rsidRPr="00090A07">
              <w:rPr>
                <w:color w:val="auto"/>
                <w:sz w:val="22"/>
                <w:szCs w:val="22"/>
              </w:rPr>
              <w:t>har kunnskap om barns lek og kan starte, verne og videreutvikle leken</w:t>
            </w:r>
          </w:p>
          <w:p w14:paraId="090447D2"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har kunnskap om viktigheten av lek for barns helhetlige utvikling</w:t>
            </w:r>
          </w:p>
          <w:p w14:paraId="044405AE"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legger til rette for at barna har noen å leke med</w:t>
            </w:r>
          </w:p>
          <w:p w14:paraId="409A9524" w14:textId="77777777" w:rsidR="0058004D" w:rsidRPr="00090A07" w:rsidRDefault="0058004D" w:rsidP="0058004D">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har kunnskap om at sosial kompetanse er en forutsetning for å fungere godt sammen med andre</w:t>
            </w:r>
          </w:p>
          <w:p w14:paraId="05585103" w14:textId="77777777" w:rsidR="0058004D" w:rsidRPr="00090A07" w:rsidRDefault="0058004D" w:rsidP="0058004D">
            <w:pPr>
              <w:pStyle w:val="Listeavsnitt"/>
              <w:numPr>
                <w:ilvl w:val="0"/>
                <w:numId w:val="10"/>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 xml:space="preserve">har </w:t>
            </w:r>
            <w:proofErr w:type="gramStart"/>
            <w:r w:rsidRPr="00090A07">
              <w:rPr>
                <w:rFonts w:eastAsia="Times New Roman"/>
                <w:color w:val="auto"/>
                <w:sz w:val="22"/>
                <w:szCs w:val="22"/>
                <w:lang w:eastAsia="nb-NO"/>
              </w:rPr>
              <w:t>fokus</w:t>
            </w:r>
            <w:proofErr w:type="gramEnd"/>
            <w:r w:rsidRPr="00090A07">
              <w:rPr>
                <w:rFonts w:eastAsia="Times New Roman"/>
                <w:color w:val="auto"/>
                <w:sz w:val="22"/>
                <w:szCs w:val="22"/>
                <w:lang w:eastAsia="nb-NO"/>
              </w:rPr>
              <w:t xml:space="preserve"> på barns perspektiv og bestreber å følge deres initiativ  </w:t>
            </w:r>
          </w:p>
          <w:p w14:paraId="15D165AD" w14:textId="50C74A59" w:rsidR="00A1794E" w:rsidRPr="005A174D" w:rsidRDefault="00A1794E" w:rsidP="0058004D">
            <w:pPr>
              <w:pStyle w:val="Listeavsnitt"/>
              <w:autoSpaceDE/>
              <w:autoSpaceDN/>
              <w:adjustRightInd/>
              <w:textAlignment w:val="baseline"/>
              <w:rPr>
                <w:rFonts w:eastAsia="Times New Roman"/>
                <w:color w:val="000000" w:themeColor="text1"/>
                <w:sz w:val="22"/>
                <w:szCs w:val="22"/>
                <w:lang w:eastAsia="nb-NO"/>
              </w:rPr>
            </w:pPr>
          </w:p>
        </w:tc>
      </w:tr>
    </w:tbl>
    <w:p w14:paraId="2A4131E8" w14:textId="77777777" w:rsidR="009A4AB0" w:rsidRPr="005517EA" w:rsidRDefault="009A4AB0" w:rsidP="00AD00F6">
      <w:pPr>
        <w:rPr>
          <w:sz w:val="22"/>
          <w:szCs w:val="22"/>
        </w:rPr>
      </w:pPr>
    </w:p>
    <w:p w14:paraId="71308954" w14:textId="476BF437" w:rsidR="00F12EB5" w:rsidRPr="005517EA" w:rsidRDefault="00F12EB5" w:rsidP="00AB65B7">
      <w:pPr>
        <w:pStyle w:val="Overskrift3"/>
        <w:numPr>
          <w:ilvl w:val="0"/>
          <w:numId w:val="0"/>
        </w:numPr>
        <w:ind w:left="375" w:hanging="375"/>
      </w:pPr>
      <w:bookmarkStart w:id="10" w:name="_Toc64019680"/>
      <w:r w:rsidRPr="005517EA">
        <w:t>2.3 Danning og lærin</w:t>
      </w:r>
      <w:r w:rsidR="00206A73" w:rsidRPr="005517EA">
        <w:t>g</w:t>
      </w:r>
      <w:bookmarkEnd w:id="10"/>
    </w:p>
    <w:p w14:paraId="7AEEB47A" w14:textId="1DB9D4DD" w:rsidR="00444404" w:rsidRPr="005517EA" w:rsidRDefault="001E55C6" w:rsidP="00AD00F6">
      <w:pPr>
        <w:rPr>
          <w:sz w:val="22"/>
          <w:szCs w:val="22"/>
        </w:rPr>
      </w:pPr>
      <w:r w:rsidRPr="005517EA">
        <w:rPr>
          <w:sz w:val="22"/>
          <w:szCs w:val="22"/>
        </w:rPr>
        <w:t>Danning bidra</w:t>
      </w:r>
      <w:r w:rsidR="003B4094" w:rsidRPr="005517EA">
        <w:rPr>
          <w:sz w:val="22"/>
          <w:szCs w:val="22"/>
        </w:rPr>
        <w:t>r</w:t>
      </w:r>
      <w:r w:rsidRPr="005517EA">
        <w:rPr>
          <w:sz w:val="22"/>
          <w:szCs w:val="22"/>
        </w:rPr>
        <w:t xml:space="preserve"> til at barna forstå</w:t>
      </w:r>
      <w:r w:rsidR="003B4094" w:rsidRPr="005517EA">
        <w:rPr>
          <w:sz w:val="22"/>
          <w:szCs w:val="22"/>
        </w:rPr>
        <w:t>r</w:t>
      </w:r>
      <w:r w:rsidRPr="005517EA">
        <w:rPr>
          <w:sz w:val="22"/>
          <w:szCs w:val="22"/>
        </w:rPr>
        <w:t xml:space="preserve"> felles verdier og normer som er viktige</w:t>
      </w:r>
      <w:r w:rsidR="007E10B1" w:rsidRPr="005517EA">
        <w:rPr>
          <w:sz w:val="22"/>
          <w:szCs w:val="22"/>
        </w:rPr>
        <w:t xml:space="preserve"> for demokratisk fellesskap</w:t>
      </w:r>
      <w:r w:rsidR="00DB3B6A" w:rsidRPr="005517EA">
        <w:rPr>
          <w:sz w:val="22"/>
          <w:szCs w:val="22"/>
        </w:rPr>
        <w:t>.</w:t>
      </w:r>
      <w:r w:rsidR="00390D3B" w:rsidRPr="005517EA">
        <w:rPr>
          <w:sz w:val="22"/>
          <w:szCs w:val="22"/>
        </w:rPr>
        <w:t xml:space="preserve"> </w:t>
      </w:r>
      <w:r w:rsidR="007F23CC" w:rsidRPr="005517EA">
        <w:rPr>
          <w:sz w:val="22"/>
          <w:szCs w:val="22"/>
        </w:rPr>
        <w:t>Barnehagen</w:t>
      </w:r>
      <w:r w:rsidR="009070F0" w:rsidRPr="005517EA">
        <w:rPr>
          <w:sz w:val="22"/>
          <w:szCs w:val="22"/>
        </w:rPr>
        <w:t xml:space="preserve"> skal støtte</w:t>
      </w:r>
      <w:r w:rsidR="00386B50" w:rsidRPr="005517EA">
        <w:rPr>
          <w:sz w:val="22"/>
          <w:szCs w:val="22"/>
        </w:rPr>
        <w:t xml:space="preserve"> barna i å forholde seg prøvende og n</w:t>
      </w:r>
      <w:r w:rsidR="004A399A" w:rsidRPr="005517EA">
        <w:rPr>
          <w:sz w:val="22"/>
          <w:szCs w:val="22"/>
        </w:rPr>
        <w:t xml:space="preserve">ysgjerrig til </w:t>
      </w:r>
      <w:r w:rsidR="6BC26338" w:rsidRPr="005517EA">
        <w:rPr>
          <w:sz w:val="22"/>
          <w:szCs w:val="22"/>
        </w:rPr>
        <w:t>omverdenen</w:t>
      </w:r>
      <w:r w:rsidR="004A399A" w:rsidRPr="005517EA">
        <w:rPr>
          <w:sz w:val="22"/>
          <w:szCs w:val="22"/>
        </w:rPr>
        <w:t xml:space="preserve"> og bidra til å legge grunnlag for modig, selvstendig og ansvar</w:t>
      </w:r>
      <w:r w:rsidR="002D4A0A" w:rsidRPr="005517EA">
        <w:rPr>
          <w:sz w:val="22"/>
          <w:szCs w:val="22"/>
        </w:rPr>
        <w:t xml:space="preserve">lig deltakelse i </w:t>
      </w:r>
      <w:r w:rsidR="17E19F66" w:rsidRPr="005517EA">
        <w:rPr>
          <w:sz w:val="22"/>
          <w:szCs w:val="22"/>
        </w:rPr>
        <w:t>demokratiske</w:t>
      </w:r>
      <w:r w:rsidR="002D4A0A" w:rsidRPr="005517EA">
        <w:rPr>
          <w:sz w:val="22"/>
          <w:szCs w:val="22"/>
        </w:rPr>
        <w:t xml:space="preserve"> fellesskap. </w:t>
      </w:r>
      <w:r w:rsidR="007F3B6F" w:rsidRPr="005517EA">
        <w:rPr>
          <w:sz w:val="22"/>
          <w:szCs w:val="22"/>
        </w:rPr>
        <w:t>Barnehagen skal tilrettelegge</w:t>
      </w:r>
      <w:r w:rsidR="00806B3F" w:rsidRPr="005517EA">
        <w:rPr>
          <w:sz w:val="22"/>
          <w:szCs w:val="22"/>
        </w:rPr>
        <w:t xml:space="preserve"> for meningsfulle opplevelser og støtte barnas</w:t>
      </w:r>
      <w:r w:rsidR="00E717B8" w:rsidRPr="005517EA">
        <w:rPr>
          <w:sz w:val="22"/>
          <w:szCs w:val="22"/>
        </w:rPr>
        <w:t xml:space="preserve"> identitetsutvikling og positiv selvforståelse.</w:t>
      </w:r>
      <w:r w:rsidR="007F23CC" w:rsidRPr="005517EA">
        <w:rPr>
          <w:sz w:val="22"/>
          <w:szCs w:val="22"/>
        </w:rPr>
        <w:t xml:space="preserve"> </w:t>
      </w:r>
      <w:r w:rsidR="0016619C" w:rsidRPr="005517EA">
        <w:rPr>
          <w:sz w:val="22"/>
          <w:szCs w:val="22"/>
        </w:rPr>
        <w:t>Barna oppleve</w:t>
      </w:r>
      <w:r w:rsidR="00B12B72" w:rsidRPr="005517EA">
        <w:rPr>
          <w:sz w:val="22"/>
          <w:szCs w:val="22"/>
        </w:rPr>
        <w:t>r</w:t>
      </w:r>
      <w:r w:rsidR="0016619C" w:rsidRPr="005517EA">
        <w:rPr>
          <w:sz w:val="22"/>
          <w:szCs w:val="22"/>
        </w:rPr>
        <w:t xml:space="preserve"> et stimulerende miljø som støtter opp om deres lyst til å leke, utforske, lære og mest</w:t>
      </w:r>
      <w:r w:rsidR="004F20F7" w:rsidRPr="005517EA">
        <w:rPr>
          <w:sz w:val="22"/>
          <w:szCs w:val="22"/>
        </w:rPr>
        <w:t>r</w:t>
      </w:r>
      <w:r w:rsidR="0016619C" w:rsidRPr="005517EA">
        <w:rPr>
          <w:sz w:val="22"/>
          <w:szCs w:val="22"/>
        </w:rPr>
        <w:t>e</w:t>
      </w:r>
      <w:r w:rsidR="00EC3560" w:rsidRPr="005517EA">
        <w:rPr>
          <w:sz w:val="22"/>
          <w:szCs w:val="22"/>
        </w:rPr>
        <w:t>.</w:t>
      </w:r>
    </w:p>
    <w:p w14:paraId="42FD8384" w14:textId="77777777" w:rsidR="009A4AB0" w:rsidRPr="005517EA"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rsidRPr="005517EA" w14:paraId="70A7BF2D" w14:textId="77777777" w:rsidTr="009A4AB0">
        <w:tc>
          <w:tcPr>
            <w:tcW w:w="9060" w:type="dxa"/>
          </w:tcPr>
          <w:p w14:paraId="64BAC382" w14:textId="77777777" w:rsidR="001B2CAA" w:rsidRDefault="001B2CAA" w:rsidP="007129CE">
            <w:pPr>
              <w:rPr>
                <w:b/>
                <w:bCs/>
                <w:color w:val="auto"/>
                <w:sz w:val="22"/>
                <w:szCs w:val="22"/>
              </w:rPr>
            </w:pPr>
          </w:p>
          <w:p w14:paraId="31EE3293" w14:textId="6940599D" w:rsidR="007129CE" w:rsidRPr="00090A07" w:rsidRDefault="007129CE" w:rsidP="007129CE">
            <w:pPr>
              <w:rPr>
                <w:b/>
                <w:bCs/>
                <w:color w:val="auto"/>
                <w:sz w:val="22"/>
                <w:szCs w:val="22"/>
              </w:rPr>
            </w:pPr>
            <w:r w:rsidRPr="00090A07">
              <w:rPr>
                <w:b/>
                <w:bCs/>
                <w:color w:val="auto"/>
                <w:sz w:val="22"/>
                <w:szCs w:val="22"/>
              </w:rPr>
              <w:t>Hvordan jobber barnehagen med identitet og selvforståelse?</w:t>
            </w:r>
          </w:p>
          <w:p w14:paraId="1A1704BA" w14:textId="77777777" w:rsidR="007129CE" w:rsidRPr="00090A07" w:rsidRDefault="007129CE" w:rsidP="007129CE">
            <w:pPr>
              <w:rPr>
                <w:color w:val="auto"/>
                <w:sz w:val="22"/>
                <w:szCs w:val="22"/>
              </w:rPr>
            </w:pPr>
            <w:r w:rsidRPr="00090A07">
              <w:rPr>
                <w:color w:val="auto"/>
                <w:sz w:val="22"/>
                <w:szCs w:val="22"/>
              </w:rPr>
              <w:t>Ansatte som:</w:t>
            </w:r>
          </w:p>
          <w:p w14:paraId="001D0673" w14:textId="77777777" w:rsidR="007129CE" w:rsidRPr="00090A07" w:rsidRDefault="007129CE" w:rsidP="007129CE">
            <w:pPr>
              <w:pStyle w:val="Listeavsnitt"/>
              <w:numPr>
                <w:ilvl w:val="0"/>
                <w:numId w:val="28"/>
              </w:numPr>
              <w:autoSpaceDE/>
              <w:autoSpaceDN/>
              <w:adjustRightInd/>
              <w:spacing w:after="160" w:line="259" w:lineRule="auto"/>
              <w:rPr>
                <w:color w:val="auto"/>
                <w:sz w:val="22"/>
                <w:szCs w:val="22"/>
                <w:shd w:val="clear" w:color="auto" w:fill="FFFFFF"/>
              </w:rPr>
            </w:pPr>
            <w:r w:rsidRPr="00090A07">
              <w:rPr>
                <w:color w:val="auto"/>
                <w:sz w:val="22"/>
                <w:szCs w:val="22"/>
              </w:rPr>
              <w:t>lærer barn kritisk tenkning ved at de øver på å ta ansvar for egne handlinger og får mulighet til å reflektere sammen med barn og voksne</w:t>
            </w:r>
          </w:p>
          <w:p w14:paraId="748D2A10" w14:textId="77777777" w:rsidR="007129CE" w:rsidRPr="00090A07" w:rsidRDefault="007129CE" w:rsidP="007129CE">
            <w:pPr>
              <w:pStyle w:val="Listeavsnitt"/>
              <w:numPr>
                <w:ilvl w:val="0"/>
                <w:numId w:val="28"/>
              </w:numPr>
              <w:autoSpaceDE/>
              <w:autoSpaceDN/>
              <w:adjustRightInd/>
              <w:spacing w:after="160" w:line="259" w:lineRule="auto"/>
              <w:rPr>
                <w:rStyle w:val="normaltextrun"/>
                <w:color w:val="auto"/>
                <w:sz w:val="22"/>
                <w:szCs w:val="22"/>
                <w:shd w:val="clear" w:color="auto" w:fill="FFFFFF"/>
              </w:rPr>
            </w:pPr>
            <w:r w:rsidRPr="00090A07">
              <w:rPr>
                <w:rStyle w:val="normaltextrun"/>
                <w:color w:val="auto"/>
                <w:sz w:val="22"/>
                <w:szCs w:val="22"/>
                <w:shd w:val="clear" w:color="auto" w:fill="FFFFFF"/>
              </w:rPr>
              <w:t>gir barna rom til å være seg selv</w:t>
            </w:r>
          </w:p>
          <w:p w14:paraId="6693A22B" w14:textId="6642CCD7" w:rsidR="007129CE" w:rsidRPr="00090A07" w:rsidRDefault="007129CE" w:rsidP="007129CE">
            <w:pPr>
              <w:pStyle w:val="Listeavsnitt"/>
              <w:numPr>
                <w:ilvl w:val="0"/>
                <w:numId w:val="28"/>
              </w:numPr>
              <w:autoSpaceDE/>
              <w:autoSpaceDN/>
              <w:adjustRightInd/>
              <w:spacing w:after="160" w:line="259" w:lineRule="auto"/>
              <w:rPr>
                <w:rStyle w:val="normaltextrun"/>
                <w:color w:val="auto"/>
                <w:sz w:val="22"/>
                <w:szCs w:val="22"/>
                <w:shd w:val="clear" w:color="auto" w:fill="FFFFFF"/>
              </w:rPr>
            </w:pPr>
            <w:r w:rsidRPr="00090A07">
              <w:rPr>
                <w:rStyle w:val="normaltextrun"/>
                <w:color w:val="auto"/>
                <w:sz w:val="22"/>
                <w:szCs w:val="22"/>
                <w:shd w:val="clear" w:color="auto" w:fill="FFFFFF"/>
              </w:rPr>
              <w:t>lærer barn</w:t>
            </w:r>
            <w:r w:rsidR="00AF7A2C">
              <w:rPr>
                <w:rStyle w:val="normaltextrun"/>
                <w:color w:val="auto"/>
                <w:sz w:val="22"/>
                <w:szCs w:val="22"/>
                <w:shd w:val="clear" w:color="auto" w:fill="FFFFFF"/>
              </w:rPr>
              <w:t>a</w:t>
            </w:r>
            <w:r w:rsidRPr="00090A07">
              <w:rPr>
                <w:rStyle w:val="normaltextrun"/>
                <w:color w:val="auto"/>
                <w:sz w:val="22"/>
                <w:szCs w:val="22"/>
                <w:shd w:val="clear" w:color="auto" w:fill="FFFFFF"/>
              </w:rPr>
              <w:t xml:space="preserve"> å lytte til egen kropp og signaler, både tanker og følelser</w:t>
            </w:r>
          </w:p>
          <w:p w14:paraId="48C14BAC" w14:textId="77777777" w:rsidR="007129CE" w:rsidRPr="00090A07" w:rsidRDefault="007129CE" w:rsidP="007129CE">
            <w:pPr>
              <w:pStyle w:val="Listeavsnitt"/>
              <w:numPr>
                <w:ilvl w:val="0"/>
                <w:numId w:val="28"/>
              </w:numPr>
              <w:autoSpaceDE/>
              <w:autoSpaceDN/>
              <w:adjustRightInd/>
              <w:spacing w:after="160" w:line="259" w:lineRule="auto"/>
              <w:rPr>
                <w:rStyle w:val="normaltextrun"/>
                <w:color w:val="auto"/>
                <w:sz w:val="22"/>
                <w:szCs w:val="22"/>
                <w:shd w:val="clear" w:color="auto" w:fill="FFFFFF"/>
              </w:rPr>
            </w:pPr>
            <w:proofErr w:type="gramStart"/>
            <w:r w:rsidRPr="00090A07">
              <w:rPr>
                <w:rStyle w:val="normaltextrun"/>
                <w:color w:val="auto"/>
                <w:sz w:val="22"/>
                <w:szCs w:val="22"/>
                <w:shd w:val="clear" w:color="auto" w:fill="FFFFFF"/>
              </w:rPr>
              <w:t>fokuserer</w:t>
            </w:r>
            <w:proofErr w:type="gramEnd"/>
            <w:r w:rsidRPr="00090A07">
              <w:rPr>
                <w:rStyle w:val="normaltextrun"/>
                <w:color w:val="auto"/>
                <w:sz w:val="22"/>
                <w:szCs w:val="22"/>
                <w:shd w:val="clear" w:color="auto" w:fill="FFFFFF"/>
              </w:rPr>
              <w:t xml:space="preserve"> på at alle er ulike og samtidig unike</w:t>
            </w:r>
          </w:p>
          <w:p w14:paraId="3A80EF95" w14:textId="2BB93FEE" w:rsidR="007129CE" w:rsidRPr="00090A07" w:rsidRDefault="007129CE" w:rsidP="007129CE">
            <w:pPr>
              <w:pStyle w:val="Listeavsnitt"/>
              <w:numPr>
                <w:ilvl w:val="0"/>
                <w:numId w:val="28"/>
              </w:numPr>
              <w:autoSpaceDE/>
              <w:autoSpaceDN/>
              <w:adjustRightInd/>
              <w:spacing w:after="160" w:line="259" w:lineRule="auto"/>
              <w:rPr>
                <w:rStyle w:val="contextualspellingandgrammarerror"/>
                <w:color w:val="auto"/>
                <w:sz w:val="22"/>
                <w:szCs w:val="22"/>
                <w:shd w:val="clear" w:color="auto" w:fill="FFFFFF"/>
              </w:rPr>
            </w:pPr>
            <w:r w:rsidRPr="00090A07">
              <w:rPr>
                <w:rStyle w:val="contextualspellingandgrammarerror"/>
                <w:color w:val="auto"/>
                <w:sz w:val="22"/>
                <w:szCs w:val="22"/>
                <w:shd w:val="clear" w:color="auto" w:fill="FFFFFF"/>
              </w:rPr>
              <w:t>e</w:t>
            </w:r>
            <w:r w:rsidRPr="00090A07">
              <w:rPr>
                <w:rStyle w:val="contextualspellingandgrammarerror"/>
                <w:color w:val="auto"/>
                <w:sz w:val="22"/>
                <w:szCs w:val="22"/>
              </w:rPr>
              <w:t xml:space="preserve">r bevisste på at </w:t>
            </w:r>
            <w:r w:rsidRPr="00090A07">
              <w:rPr>
                <w:rStyle w:val="contextualspellingandgrammarerror"/>
                <w:color w:val="auto"/>
                <w:sz w:val="22"/>
                <w:szCs w:val="22"/>
                <w:shd w:val="clear" w:color="auto" w:fill="FFFFFF"/>
              </w:rPr>
              <w:t xml:space="preserve">barn har ulike behov </w:t>
            </w:r>
            <w:r w:rsidRPr="00090A07">
              <w:rPr>
                <w:rStyle w:val="contextualspellingandgrammarerror"/>
                <w:color w:val="auto"/>
                <w:shd w:val="clear" w:color="auto" w:fill="FFFFFF"/>
              </w:rPr>
              <w:t>og handler bevist etter dette ovenfor barna</w:t>
            </w:r>
          </w:p>
          <w:p w14:paraId="7F7408C2" w14:textId="77777777" w:rsidR="007129CE" w:rsidRPr="00090A07" w:rsidRDefault="007129CE" w:rsidP="007129CE">
            <w:pPr>
              <w:pStyle w:val="Listeavsnitt"/>
              <w:numPr>
                <w:ilvl w:val="0"/>
                <w:numId w:val="28"/>
              </w:numPr>
              <w:autoSpaceDE/>
              <w:autoSpaceDN/>
              <w:adjustRightInd/>
              <w:spacing w:after="160" w:line="259" w:lineRule="auto"/>
              <w:rPr>
                <w:rStyle w:val="contextualspellingandgrammarerror"/>
                <w:color w:val="auto"/>
                <w:sz w:val="22"/>
                <w:szCs w:val="22"/>
                <w:shd w:val="clear" w:color="auto" w:fill="FFFFFF"/>
              </w:rPr>
            </w:pPr>
            <w:r w:rsidRPr="00090A07">
              <w:rPr>
                <w:rStyle w:val="contextualspellingandgrammarerror"/>
                <w:color w:val="auto"/>
                <w:sz w:val="22"/>
                <w:szCs w:val="22"/>
                <w:shd w:val="clear" w:color="auto" w:fill="FFFFFF"/>
              </w:rPr>
              <w:t xml:space="preserve">har kunnskap om - og </w:t>
            </w:r>
            <w:proofErr w:type="gramStart"/>
            <w:r w:rsidRPr="00090A07">
              <w:rPr>
                <w:rStyle w:val="contextualspellingandgrammarerror"/>
                <w:color w:val="auto"/>
                <w:sz w:val="22"/>
                <w:szCs w:val="22"/>
                <w:shd w:val="clear" w:color="auto" w:fill="FFFFFF"/>
              </w:rPr>
              <w:t>fokus</w:t>
            </w:r>
            <w:proofErr w:type="gramEnd"/>
            <w:r w:rsidRPr="00090A07">
              <w:rPr>
                <w:rStyle w:val="contextualspellingandgrammarerror"/>
                <w:color w:val="auto"/>
                <w:sz w:val="22"/>
                <w:szCs w:val="22"/>
                <w:shd w:val="clear" w:color="auto" w:fill="FFFFFF"/>
              </w:rPr>
              <w:t xml:space="preserve"> på flerspråklighet og mangfold</w:t>
            </w:r>
          </w:p>
          <w:p w14:paraId="2180EE51" w14:textId="77777777" w:rsidR="007129CE" w:rsidRPr="00090A07" w:rsidRDefault="007129CE" w:rsidP="007129CE">
            <w:pPr>
              <w:autoSpaceDE/>
              <w:autoSpaceDN/>
              <w:adjustRightInd/>
              <w:textAlignment w:val="baseline"/>
              <w:rPr>
                <w:b/>
                <w:bCs/>
                <w:color w:val="auto"/>
                <w:sz w:val="22"/>
                <w:szCs w:val="22"/>
              </w:rPr>
            </w:pPr>
          </w:p>
          <w:p w14:paraId="6A436C5F" w14:textId="44B68FA4" w:rsidR="007129CE" w:rsidRPr="00090A07" w:rsidRDefault="007129CE" w:rsidP="007129CE">
            <w:pPr>
              <w:rPr>
                <w:b/>
                <w:bCs/>
                <w:color w:val="auto"/>
                <w:sz w:val="22"/>
                <w:szCs w:val="22"/>
              </w:rPr>
            </w:pPr>
            <w:r w:rsidRPr="00090A07">
              <w:rPr>
                <w:b/>
                <w:bCs/>
                <w:color w:val="auto"/>
                <w:sz w:val="22"/>
                <w:szCs w:val="22"/>
              </w:rPr>
              <w:t>Hvilke beslutningsprosesser barna deltar i</w:t>
            </w:r>
            <w:r w:rsidR="00AF7A2C">
              <w:rPr>
                <w:b/>
                <w:bCs/>
                <w:color w:val="auto"/>
                <w:sz w:val="22"/>
                <w:szCs w:val="22"/>
              </w:rPr>
              <w:t>:</w:t>
            </w:r>
          </w:p>
          <w:p w14:paraId="37A15546" w14:textId="77777777" w:rsidR="007129CE" w:rsidRPr="00090A07" w:rsidRDefault="007129CE" w:rsidP="007129CE">
            <w:pPr>
              <w:pStyle w:val="Listeavsnitt"/>
              <w:numPr>
                <w:ilvl w:val="0"/>
                <w:numId w:val="14"/>
              </w:numPr>
              <w:autoSpaceDE/>
              <w:autoSpaceDN/>
              <w:adjustRightInd/>
              <w:spacing w:after="160" w:line="259" w:lineRule="auto"/>
              <w:rPr>
                <w:color w:val="auto"/>
                <w:sz w:val="22"/>
                <w:szCs w:val="22"/>
              </w:rPr>
            </w:pPr>
            <w:r w:rsidRPr="00090A07">
              <w:rPr>
                <w:color w:val="auto"/>
                <w:sz w:val="22"/>
                <w:szCs w:val="22"/>
              </w:rPr>
              <w:t>Barna deltar i beslutninger som har med hverdagen i barnehagen å gjøre, som f.eks. klær, mat, lek, aktiviteter, turmål osv.</w:t>
            </w:r>
          </w:p>
          <w:p w14:paraId="43513353" w14:textId="77777777" w:rsidR="007129CE" w:rsidRPr="00090A07" w:rsidRDefault="007129CE" w:rsidP="007129CE">
            <w:pPr>
              <w:pStyle w:val="Listeavsnitt"/>
              <w:autoSpaceDE/>
              <w:autoSpaceDN/>
              <w:adjustRightInd/>
              <w:spacing w:after="160" w:line="259" w:lineRule="auto"/>
              <w:rPr>
                <w:color w:val="auto"/>
                <w:sz w:val="22"/>
                <w:szCs w:val="22"/>
              </w:rPr>
            </w:pPr>
          </w:p>
          <w:p w14:paraId="1D2AC947" w14:textId="720BF7B2" w:rsidR="007129CE" w:rsidRPr="00090A07" w:rsidRDefault="007129CE" w:rsidP="007129CE">
            <w:pPr>
              <w:rPr>
                <w:b/>
                <w:bCs/>
                <w:color w:val="auto"/>
                <w:sz w:val="22"/>
                <w:szCs w:val="22"/>
              </w:rPr>
            </w:pPr>
            <w:r w:rsidRPr="00090A07">
              <w:rPr>
                <w:b/>
                <w:bCs/>
                <w:color w:val="auto"/>
                <w:sz w:val="22"/>
                <w:szCs w:val="22"/>
              </w:rPr>
              <w:t>Hvordan barnehagen bidrar til et godt læringsmiljø</w:t>
            </w:r>
            <w:r w:rsidR="00AF7A2C">
              <w:rPr>
                <w:b/>
                <w:bCs/>
                <w:color w:val="auto"/>
                <w:sz w:val="22"/>
                <w:szCs w:val="22"/>
              </w:rPr>
              <w:t>:</w:t>
            </w:r>
          </w:p>
          <w:p w14:paraId="0D785F45" w14:textId="77777777" w:rsidR="007129CE" w:rsidRPr="00090A07" w:rsidRDefault="007129CE" w:rsidP="007129CE">
            <w:pPr>
              <w:rPr>
                <w:color w:val="auto"/>
                <w:sz w:val="22"/>
                <w:szCs w:val="22"/>
              </w:rPr>
            </w:pPr>
            <w:r w:rsidRPr="00090A07">
              <w:rPr>
                <w:color w:val="auto"/>
                <w:sz w:val="22"/>
                <w:szCs w:val="22"/>
              </w:rPr>
              <w:t>Ansatte som:</w:t>
            </w:r>
          </w:p>
          <w:p w14:paraId="5DEB8F90" w14:textId="502A597B" w:rsidR="007129CE" w:rsidRPr="00090A07" w:rsidRDefault="007129CE" w:rsidP="007129CE">
            <w:pPr>
              <w:pStyle w:val="Listeavsnitt"/>
              <w:numPr>
                <w:ilvl w:val="0"/>
                <w:numId w:val="14"/>
              </w:numPr>
              <w:rPr>
                <w:b/>
                <w:bCs/>
                <w:color w:val="auto"/>
                <w:sz w:val="22"/>
                <w:szCs w:val="22"/>
              </w:rPr>
            </w:pPr>
            <w:r w:rsidRPr="00090A07">
              <w:rPr>
                <w:color w:val="auto"/>
                <w:sz w:val="22"/>
                <w:szCs w:val="22"/>
              </w:rPr>
              <w:t>skaper et miljø hvor barna føler seg trygg</w:t>
            </w:r>
            <w:r w:rsidR="00AF7A2C">
              <w:rPr>
                <w:color w:val="auto"/>
                <w:sz w:val="22"/>
                <w:szCs w:val="22"/>
              </w:rPr>
              <w:t>e</w:t>
            </w:r>
            <w:r w:rsidRPr="00090A07">
              <w:rPr>
                <w:color w:val="auto"/>
                <w:sz w:val="22"/>
                <w:szCs w:val="22"/>
              </w:rPr>
              <w:t>, ivaretatt og kan være seg selv;</w:t>
            </w:r>
          </w:p>
          <w:p w14:paraId="30EF7BAD" w14:textId="77777777" w:rsidR="007129CE" w:rsidRPr="00090A07" w:rsidRDefault="007129CE" w:rsidP="007129CE">
            <w:pPr>
              <w:pStyle w:val="Listeavsnitt"/>
              <w:numPr>
                <w:ilvl w:val="1"/>
                <w:numId w:val="14"/>
              </w:numPr>
              <w:spacing w:after="160" w:line="259" w:lineRule="auto"/>
              <w:rPr>
                <w:color w:val="auto"/>
                <w:sz w:val="22"/>
                <w:szCs w:val="22"/>
              </w:rPr>
            </w:pPr>
            <w:r w:rsidRPr="00090A07">
              <w:rPr>
                <w:color w:val="auto"/>
                <w:sz w:val="22"/>
                <w:szCs w:val="22"/>
              </w:rPr>
              <w:t>voksne er blide og positive</w:t>
            </w:r>
          </w:p>
          <w:p w14:paraId="6E68790E" w14:textId="77777777" w:rsidR="007129CE" w:rsidRPr="00090A07" w:rsidRDefault="007129CE" w:rsidP="007129CE">
            <w:pPr>
              <w:pStyle w:val="Listeavsnitt"/>
              <w:numPr>
                <w:ilvl w:val="1"/>
                <w:numId w:val="14"/>
              </w:numPr>
              <w:spacing w:after="160" w:line="259" w:lineRule="auto"/>
              <w:rPr>
                <w:color w:val="auto"/>
                <w:sz w:val="22"/>
                <w:szCs w:val="22"/>
              </w:rPr>
            </w:pPr>
            <w:r w:rsidRPr="00090A07">
              <w:rPr>
                <w:color w:val="auto"/>
                <w:sz w:val="22"/>
                <w:szCs w:val="22"/>
              </w:rPr>
              <w:t>smiler til barna</w:t>
            </w:r>
          </w:p>
          <w:p w14:paraId="38F90CCA" w14:textId="77777777" w:rsidR="007129CE" w:rsidRPr="00090A07" w:rsidRDefault="007129CE" w:rsidP="007129CE">
            <w:pPr>
              <w:pStyle w:val="Listeavsnitt"/>
              <w:numPr>
                <w:ilvl w:val="1"/>
                <w:numId w:val="14"/>
              </w:numPr>
              <w:spacing w:after="160" w:line="259" w:lineRule="auto"/>
              <w:rPr>
                <w:color w:val="auto"/>
                <w:sz w:val="22"/>
                <w:szCs w:val="22"/>
              </w:rPr>
            </w:pPr>
            <w:r w:rsidRPr="00090A07">
              <w:rPr>
                <w:color w:val="auto"/>
                <w:sz w:val="22"/>
                <w:szCs w:val="22"/>
              </w:rPr>
              <w:t>bruker gode ord ovenfor hverandre og barna</w:t>
            </w:r>
          </w:p>
          <w:p w14:paraId="456C8137" w14:textId="77777777" w:rsidR="007129CE" w:rsidRPr="00090A07" w:rsidRDefault="007129CE" w:rsidP="007129CE">
            <w:pPr>
              <w:pStyle w:val="Listeavsnitt"/>
              <w:numPr>
                <w:ilvl w:val="1"/>
                <w:numId w:val="14"/>
              </w:numPr>
              <w:spacing w:after="160" w:line="259" w:lineRule="auto"/>
              <w:rPr>
                <w:color w:val="auto"/>
                <w:sz w:val="22"/>
                <w:szCs w:val="22"/>
              </w:rPr>
            </w:pPr>
            <w:r w:rsidRPr="00090A07">
              <w:rPr>
                <w:color w:val="auto"/>
                <w:sz w:val="22"/>
                <w:szCs w:val="22"/>
              </w:rPr>
              <w:lastRenderedPageBreak/>
              <w:t>omtaler og snakker med hverandre på en god måte</w:t>
            </w:r>
          </w:p>
          <w:p w14:paraId="6EA60108"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 xml:space="preserve">er engasjerte </w:t>
            </w:r>
          </w:p>
          <w:p w14:paraId="718278E1" w14:textId="77A8559D"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undrer seg</w:t>
            </w:r>
            <w:r w:rsidR="00AF7A2C">
              <w:rPr>
                <w:rFonts w:eastAsia="Times New Roman"/>
                <w:color w:val="auto"/>
                <w:sz w:val="22"/>
                <w:szCs w:val="22"/>
                <w:lang w:eastAsia="nb-NO"/>
              </w:rPr>
              <w:t xml:space="preserve"> sammen </w:t>
            </w:r>
            <w:r w:rsidRPr="00090A07">
              <w:rPr>
                <w:rFonts w:eastAsia="Times New Roman"/>
                <w:color w:val="auto"/>
                <w:sz w:val="22"/>
                <w:szCs w:val="22"/>
                <w:lang w:eastAsia="nb-NO"/>
              </w:rPr>
              <w:t>med barna </w:t>
            </w:r>
          </w:p>
          <w:p w14:paraId="35643C03"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tar barnas interesser på alvor</w:t>
            </w:r>
          </w:p>
          <w:p w14:paraId="615F04B2" w14:textId="0FE961A6"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tilbyr variert</w:t>
            </w:r>
            <w:r w:rsidR="00AF7A2C">
              <w:rPr>
                <w:rFonts w:eastAsia="Times New Roman"/>
                <w:color w:val="auto"/>
                <w:sz w:val="22"/>
                <w:szCs w:val="22"/>
                <w:lang w:eastAsia="nb-NO"/>
              </w:rPr>
              <w:t>e</w:t>
            </w:r>
            <w:r w:rsidRPr="00090A07">
              <w:rPr>
                <w:rFonts w:eastAsia="Times New Roman"/>
                <w:color w:val="auto"/>
                <w:sz w:val="22"/>
                <w:szCs w:val="22"/>
                <w:lang w:eastAsia="nb-NO"/>
              </w:rPr>
              <w:t xml:space="preserve"> lekematerialer</w:t>
            </w:r>
          </w:p>
          <w:p w14:paraId="1544170E"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oppfordrer barna til å gjøre mest mulig selv</w:t>
            </w:r>
          </w:p>
          <w:p w14:paraId="70352742"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gir mye ros og oppmuntring, skaper mestringsopplevelser</w:t>
            </w:r>
          </w:p>
          <w:p w14:paraId="42301180"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setter ord på det som skjer</w:t>
            </w:r>
            <w:r w:rsidRPr="00090A07">
              <w:rPr>
                <w:color w:val="auto"/>
              </w:rPr>
              <w:br/>
            </w:r>
          </w:p>
          <w:p w14:paraId="491C4586" w14:textId="345DE743" w:rsidR="007129CE" w:rsidRPr="00090A07" w:rsidRDefault="007129CE" w:rsidP="007129CE">
            <w:pPr>
              <w:rPr>
                <w:b/>
                <w:bCs/>
                <w:color w:val="auto"/>
                <w:sz w:val="22"/>
                <w:szCs w:val="22"/>
              </w:rPr>
            </w:pPr>
            <w:r w:rsidRPr="00090A07">
              <w:rPr>
                <w:b/>
                <w:bCs/>
                <w:color w:val="auto"/>
                <w:sz w:val="22"/>
                <w:szCs w:val="22"/>
              </w:rPr>
              <w:t>Noen spesielle læringsaktiviteter som barnehagen vektlegger</w:t>
            </w:r>
            <w:r w:rsidR="00AF7A2C">
              <w:rPr>
                <w:b/>
                <w:bCs/>
                <w:color w:val="auto"/>
                <w:sz w:val="22"/>
                <w:szCs w:val="22"/>
              </w:rPr>
              <w:t>:</w:t>
            </w:r>
          </w:p>
          <w:p w14:paraId="5CA40057"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hverdagslæring – læring gjennom hverdagssituasjoner</w:t>
            </w:r>
          </w:p>
          <w:p w14:paraId="1AAE0191" w14:textId="77777777" w:rsidR="007129CE" w:rsidRPr="00090A07" w:rsidRDefault="007129CE" w:rsidP="007129CE">
            <w:pPr>
              <w:pStyle w:val="Listeavsnitt"/>
              <w:numPr>
                <w:ilvl w:val="0"/>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selvstendighetstrening – læring gjennom å gjøre selv med veiledning fra voksne eller andre barn</w:t>
            </w:r>
          </w:p>
          <w:p w14:paraId="207EEA19" w14:textId="6980CE49" w:rsidR="007129CE" w:rsidRPr="00090A07" w:rsidRDefault="007129CE" w:rsidP="007129CE">
            <w:pPr>
              <w:pStyle w:val="Listeavsnitt"/>
              <w:numPr>
                <w:ilvl w:val="1"/>
                <w:numId w:val="14"/>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Situasjoner</w:t>
            </w:r>
            <w:r w:rsidR="00FD6F62">
              <w:rPr>
                <w:rFonts w:eastAsia="Times New Roman"/>
                <w:color w:val="auto"/>
                <w:sz w:val="22"/>
                <w:szCs w:val="22"/>
                <w:lang w:eastAsia="nb-NO"/>
              </w:rPr>
              <w:t xml:space="preserve"> hvor</w:t>
            </w:r>
            <w:r w:rsidRPr="00090A07">
              <w:rPr>
                <w:rFonts w:eastAsia="Times New Roman"/>
                <w:color w:val="auto"/>
                <w:sz w:val="22"/>
                <w:szCs w:val="22"/>
                <w:lang w:eastAsia="nb-NO"/>
              </w:rPr>
              <w:t xml:space="preserve"> dette skjer er</w:t>
            </w:r>
            <w:r w:rsidR="00FD6F62">
              <w:rPr>
                <w:rFonts w:eastAsia="Times New Roman"/>
                <w:color w:val="auto"/>
                <w:sz w:val="22"/>
                <w:szCs w:val="22"/>
                <w:lang w:eastAsia="nb-NO"/>
              </w:rPr>
              <w:t>;</w:t>
            </w:r>
            <w:r w:rsidRPr="00090A07">
              <w:rPr>
                <w:rFonts w:eastAsia="Times New Roman"/>
                <w:color w:val="auto"/>
                <w:sz w:val="22"/>
                <w:szCs w:val="22"/>
                <w:lang w:eastAsia="nb-NO"/>
              </w:rPr>
              <w:t xml:space="preserve"> måltid, av- og på kledning, gå på toalettet, finne frem og rydde etter seg</w:t>
            </w:r>
          </w:p>
          <w:p w14:paraId="3FE7936E" w14:textId="77777777" w:rsidR="007129CE" w:rsidRPr="00090A07" w:rsidRDefault="007129CE" w:rsidP="007129CE">
            <w:pPr>
              <w:rPr>
                <w:color w:val="auto"/>
                <w:sz w:val="22"/>
                <w:szCs w:val="22"/>
              </w:rPr>
            </w:pPr>
          </w:p>
          <w:p w14:paraId="320FAE57" w14:textId="201FDF7A" w:rsidR="007129CE" w:rsidRPr="00090A07" w:rsidRDefault="007129CE" w:rsidP="007129CE">
            <w:pPr>
              <w:rPr>
                <w:b/>
                <w:bCs/>
                <w:color w:val="auto"/>
                <w:sz w:val="22"/>
                <w:szCs w:val="22"/>
              </w:rPr>
            </w:pPr>
            <w:r w:rsidRPr="00090A07">
              <w:rPr>
                <w:b/>
                <w:bCs/>
                <w:color w:val="auto"/>
                <w:sz w:val="22"/>
                <w:szCs w:val="22"/>
              </w:rPr>
              <w:t>Hvordan barnehagen jobber med inkludering og mangfold</w:t>
            </w:r>
            <w:r w:rsidR="00FD6F62">
              <w:rPr>
                <w:b/>
                <w:bCs/>
                <w:color w:val="auto"/>
                <w:sz w:val="22"/>
                <w:szCs w:val="22"/>
              </w:rPr>
              <w:t>:</w:t>
            </w:r>
          </w:p>
          <w:p w14:paraId="1EA00F1B" w14:textId="77777777" w:rsidR="007129CE" w:rsidRPr="00090A07" w:rsidRDefault="007129CE" w:rsidP="007129CE">
            <w:pPr>
              <w:pStyle w:val="Listeavsnitt"/>
              <w:numPr>
                <w:ilvl w:val="0"/>
                <w:numId w:val="14"/>
              </w:numPr>
              <w:autoSpaceDE/>
              <w:autoSpaceDN/>
              <w:adjustRightInd/>
              <w:textAlignment w:val="baseline"/>
              <w:rPr>
                <w:color w:val="auto"/>
                <w:sz w:val="22"/>
                <w:szCs w:val="22"/>
                <w:shd w:val="clear" w:color="auto" w:fill="FFFFFF"/>
              </w:rPr>
            </w:pPr>
            <w:r w:rsidRPr="00090A07">
              <w:rPr>
                <w:color w:val="auto"/>
                <w:sz w:val="22"/>
                <w:szCs w:val="22"/>
                <w:shd w:val="clear" w:color="auto" w:fill="FFFFFF"/>
              </w:rPr>
              <w:t>Ansatte har god kunnskap om viktigheten av å få være stolt av å bli møtt på sin kulturelle bakgrunn og eget morsmål</w:t>
            </w:r>
          </w:p>
          <w:p w14:paraId="7D704DEE" w14:textId="77777777" w:rsidR="007129CE" w:rsidRPr="00090A07" w:rsidRDefault="007129CE" w:rsidP="007129CE">
            <w:pPr>
              <w:pStyle w:val="Listeavsnitt"/>
              <w:numPr>
                <w:ilvl w:val="0"/>
                <w:numId w:val="14"/>
              </w:numPr>
              <w:autoSpaceDE/>
              <w:autoSpaceDN/>
              <w:adjustRightInd/>
              <w:textAlignment w:val="baseline"/>
              <w:rPr>
                <w:color w:val="auto"/>
                <w:sz w:val="22"/>
                <w:szCs w:val="22"/>
                <w:shd w:val="clear" w:color="auto" w:fill="FFFFFF"/>
              </w:rPr>
            </w:pPr>
            <w:r w:rsidRPr="00090A07">
              <w:rPr>
                <w:rFonts w:eastAsia="Times New Roman"/>
                <w:color w:val="auto"/>
                <w:sz w:val="22"/>
                <w:szCs w:val="22"/>
                <w:lang w:eastAsia="nb-NO"/>
              </w:rPr>
              <w:t>Barn og ansatte viser respekt for at alle er forskjellige, alle skal kunne være seg selv og alle er like mye verdt</w:t>
            </w:r>
          </w:p>
          <w:p w14:paraId="3CE301DA" w14:textId="77777777" w:rsidR="009A4AB0" w:rsidRPr="001B2CAA" w:rsidRDefault="007129CE" w:rsidP="007129CE">
            <w:pPr>
              <w:pStyle w:val="Listeavsnitt"/>
              <w:numPr>
                <w:ilvl w:val="0"/>
                <w:numId w:val="14"/>
              </w:numPr>
              <w:autoSpaceDE/>
              <w:autoSpaceDN/>
              <w:adjustRightInd/>
              <w:textAlignment w:val="baseline"/>
            </w:pPr>
            <w:r w:rsidRPr="00090A07">
              <w:rPr>
                <w:rFonts w:eastAsia="Times New Roman"/>
                <w:color w:val="auto"/>
                <w:sz w:val="22"/>
                <w:szCs w:val="22"/>
                <w:lang w:eastAsia="nb-NO"/>
              </w:rPr>
              <w:t>Jobber aktivt med flerspråklighet og synliggjøring av barnas morsmål og kultur</w:t>
            </w:r>
          </w:p>
          <w:p w14:paraId="34D1D366" w14:textId="6BEB4C82" w:rsidR="001B2CAA" w:rsidRPr="005517EA" w:rsidRDefault="001B2CAA" w:rsidP="001B2CAA">
            <w:pPr>
              <w:pStyle w:val="Listeavsnitt"/>
              <w:autoSpaceDE/>
              <w:autoSpaceDN/>
              <w:adjustRightInd/>
              <w:textAlignment w:val="baseline"/>
            </w:pPr>
          </w:p>
        </w:tc>
      </w:tr>
    </w:tbl>
    <w:p w14:paraId="09DB7FCA" w14:textId="77777777" w:rsidR="007129CE" w:rsidRDefault="007129CE" w:rsidP="00AD00F6">
      <w:pPr>
        <w:rPr>
          <w:rStyle w:val="Overskrift3Tegn"/>
        </w:rPr>
      </w:pPr>
      <w:bookmarkStart w:id="11" w:name="_Toc64019681"/>
    </w:p>
    <w:p w14:paraId="00A74551" w14:textId="77777777" w:rsidR="0039573E" w:rsidRDefault="0039573E" w:rsidP="00AD00F6">
      <w:pPr>
        <w:rPr>
          <w:rStyle w:val="Overskrift3Tegn"/>
        </w:rPr>
      </w:pPr>
    </w:p>
    <w:p w14:paraId="331932C6" w14:textId="1DCF6B26" w:rsidR="00D26D27" w:rsidRPr="005517EA" w:rsidRDefault="0039573E" w:rsidP="00AD00F6">
      <w:pPr>
        <w:rPr>
          <w:rStyle w:val="Overskrift3Tegn"/>
        </w:rPr>
      </w:pPr>
      <w:r>
        <w:rPr>
          <w:rStyle w:val="Overskrift3Tegn"/>
        </w:rPr>
        <w:t>2</w:t>
      </w:r>
      <w:r w:rsidR="7F2DB541" w:rsidRPr="005517EA">
        <w:rPr>
          <w:rStyle w:val="Overskrift3Tegn"/>
        </w:rPr>
        <w:t xml:space="preserve">.4 </w:t>
      </w:r>
      <w:r w:rsidR="00E260AD" w:rsidRPr="005517EA">
        <w:rPr>
          <w:rStyle w:val="Overskrift3Tegn"/>
        </w:rPr>
        <w:t>Barns medvirkning</w:t>
      </w:r>
      <w:bookmarkEnd w:id="11"/>
      <w:r w:rsidR="00D26D27" w:rsidRPr="005517EA">
        <w:rPr>
          <w:rStyle w:val="Overskrift3Tegn"/>
        </w:rPr>
        <w:t xml:space="preserve"> </w:t>
      </w:r>
    </w:p>
    <w:p w14:paraId="1843263E" w14:textId="2BE49D35" w:rsidR="00D26D27" w:rsidRPr="005517EA" w:rsidRDefault="00D26D27" w:rsidP="00AD00F6">
      <w:pPr>
        <w:rPr>
          <w:sz w:val="22"/>
          <w:szCs w:val="22"/>
        </w:rPr>
      </w:pPr>
      <w:r w:rsidRPr="005517EA">
        <w:rPr>
          <w:sz w:val="22"/>
          <w:szCs w:val="22"/>
        </w:rPr>
        <w:t>Barnehagen ivaretar barnas rett til medvirkning ved å legge til rette for og oppmuntre til at barna får gitt uttrykk for sitt syn på barnehagens daglige virksomhet.</w:t>
      </w:r>
    </w:p>
    <w:p w14:paraId="7FFC05BA" w14:textId="3B604491" w:rsidR="00942231" w:rsidRPr="005517EA" w:rsidRDefault="00942231" w:rsidP="008E5AE0"/>
    <w:tbl>
      <w:tblPr>
        <w:tblStyle w:val="Tabellrutenett"/>
        <w:tblW w:w="0" w:type="auto"/>
        <w:tblLook w:val="04A0" w:firstRow="1" w:lastRow="0" w:firstColumn="1" w:lastColumn="0" w:noHBand="0" w:noVBand="1"/>
      </w:tblPr>
      <w:tblGrid>
        <w:gridCol w:w="9060"/>
      </w:tblGrid>
      <w:tr w:rsidR="008E5AE0" w:rsidRPr="005517EA" w14:paraId="33532A41" w14:textId="77777777" w:rsidTr="008E5AE0">
        <w:tc>
          <w:tcPr>
            <w:tcW w:w="9060" w:type="dxa"/>
          </w:tcPr>
          <w:p w14:paraId="41B37D06" w14:textId="77777777" w:rsidR="0039573E" w:rsidRDefault="0039573E" w:rsidP="00D86239">
            <w:pPr>
              <w:rPr>
                <w:b/>
                <w:bCs/>
                <w:color w:val="auto"/>
                <w:sz w:val="22"/>
                <w:szCs w:val="22"/>
              </w:rPr>
            </w:pPr>
          </w:p>
          <w:p w14:paraId="6D532603" w14:textId="70D69AE5" w:rsidR="00D86239" w:rsidRPr="00090A07" w:rsidRDefault="00D86239" w:rsidP="00D86239">
            <w:pPr>
              <w:rPr>
                <w:b/>
                <w:bCs/>
                <w:color w:val="auto"/>
                <w:sz w:val="22"/>
                <w:szCs w:val="22"/>
              </w:rPr>
            </w:pPr>
            <w:r w:rsidRPr="00090A07">
              <w:rPr>
                <w:b/>
                <w:bCs/>
                <w:color w:val="auto"/>
                <w:sz w:val="22"/>
                <w:szCs w:val="22"/>
              </w:rPr>
              <w:t>Hva barn har medvirkning i og innflytelse på</w:t>
            </w:r>
            <w:r w:rsidR="00D56BBC">
              <w:rPr>
                <w:b/>
                <w:bCs/>
                <w:color w:val="auto"/>
                <w:sz w:val="22"/>
                <w:szCs w:val="22"/>
              </w:rPr>
              <w:t>:</w:t>
            </w:r>
          </w:p>
          <w:p w14:paraId="29E64005" w14:textId="77777777" w:rsidR="00D86239" w:rsidRPr="00090A07" w:rsidRDefault="00D86239" w:rsidP="00D86239">
            <w:pPr>
              <w:pStyle w:val="Listeavsnitt"/>
              <w:numPr>
                <w:ilvl w:val="0"/>
                <w:numId w:val="13"/>
              </w:numPr>
              <w:autoSpaceDE/>
              <w:autoSpaceDN/>
              <w:adjustRightInd/>
              <w:spacing w:after="160" w:line="259" w:lineRule="auto"/>
              <w:rPr>
                <w:color w:val="auto"/>
                <w:sz w:val="22"/>
                <w:szCs w:val="22"/>
              </w:rPr>
            </w:pPr>
            <w:r w:rsidRPr="00090A07">
              <w:rPr>
                <w:color w:val="auto"/>
                <w:sz w:val="22"/>
                <w:szCs w:val="22"/>
              </w:rPr>
              <w:t>barns initiativ følges opp der det er mulig</w:t>
            </w:r>
          </w:p>
          <w:p w14:paraId="0132CE45" w14:textId="77777777" w:rsidR="00D86239" w:rsidRPr="00090A07" w:rsidRDefault="00D86239" w:rsidP="00D86239">
            <w:pPr>
              <w:pStyle w:val="Listeavsnitt"/>
              <w:numPr>
                <w:ilvl w:val="0"/>
                <w:numId w:val="13"/>
              </w:numPr>
              <w:autoSpaceDE/>
              <w:autoSpaceDN/>
              <w:adjustRightInd/>
              <w:spacing w:after="160" w:line="259" w:lineRule="auto"/>
              <w:rPr>
                <w:color w:val="auto"/>
                <w:sz w:val="22"/>
                <w:szCs w:val="22"/>
              </w:rPr>
            </w:pPr>
            <w:r w:rsidRPr="00090A07">
              <w:rPr>
                <w:color w:val="auto"/>
                <w:sz w:val="22"/>
                <w:szCs w:val="22"/>
              </w:rPr>
              <w:t>barna får valg i hverdagen innenfor våre rammer</w:t>
            </w:r>
          </w:p>
          <w:p w14:paraId="151FE75D" w14:textId="77777777" w:rsidR="00D86239" w:rsidRPr="00090A07" w:rsidRDefault="00D86239" w:rsidP="00D86239">
            <w:pPr>
              <w:pStyle w:val="Listeavsnitt"/>
              <w:numPr>
                <w:ilvl w:val="0"/>
                <w:numId w:val="13"/>
              </w:numPr>
              <w:autoSpaceDE/>
              <w:autoSpaceDN/>
              <w:adjustRightInd/>
              <w:spacing w:after="160" w:line="259" w:lineRule="auto"/>
              <w:rPr>
                <w:color w:val="auto"/>
                <w:sz w:val="22"/>
                <w:szCs w:val="22"/>
              </w:rPr>
            </w:pPr>
            <w:r w:rsidRPr="00090A07">
              <w:rPr>
                <w:color w:val="auto"/>
                <w:sz w:val="22"/>
                <w:szCs w:val="22"/>
              </w:rPr>
              <w:t>barna deltar i planlegging av aktiviteter og arrangement i barnehagen</w:t>
            </w:r>
          </w:p>
          <w:p w14:paraId="03FB9A68" w14:textId="77777777" w:rsidR="00D86239" w:rsidRPr="00090A07" w:rsidRDefault="00D86239" w:rsidP="00D86239">
            <w:pPr>
              <w:pStyle w:val="Listeavsnitt"/>
              <w:numPr>
                <w:ilvl w:val="0"/>
                <w:numId w:val="13"/>
              </w:numPr>
              <w:rPr>
                <w:color w:val="auto"/>
                <w:sz w:val="22"/>
                <w:szCs w:val="22"/>
              </w:rPr>
            </w:pPr>
            <w:r w:rsidRPr="00090A07">
              <w:rPr>
                <w:color w:val="auto"/>
                <w:sz w:val="22"/>
                <w:szCs w:val="22"/>
              </w:rPr>
              <w:t>barna får bruke fantasien og kreativiteten sin</w:t>
            </w:r>
          </w:p>
          <w:p w14:paraId="665F288F" w14:textId="77777777" w:rsidR="00D86239" w:rsidRPr="00090A07" w:rsidRDefault="00D86239" w:rsidP="00D86239">
            <w:pPr>
              <w:pStyle w:val="Listeavsnitt"/>
              <w:numPr>
                <w:ilvl w:val="0"/>
                <w:numId w:val="13"/>
              </w:numPr>
              <w:rPr>
                <w:color w:val="auto"/>
                <w:sz w:val="22"/>
                <w:szCs w:val="22"/>
              </w:rPr>
            </w:pPr>
            <w:r w:rsidRPr="00090A07">
              <w:rPr>
                <w:color w:val="auto"/>
                <w:sz w:val="22"/>
                <w:szCs w:val="22"/>
              </w:rPr>
              <w:t>leker og materiell står lett tilgjengelig for barna</w:t>
            </w:r>
          </w:p>
          <w:p w14:paraId="6BA3F4EA" w14:textId="77777777" w:rsidR="00D86239" w:rsidRPr="00090A07" w:rsidRDefault="00D86239" w:rsidP="00D86239">
            <w:pPr>
              <w:rPr>
                <w:color w:val="auto"/>
                <w:sz w:val="22"/>
                <w:szCs w:val="22"/>
                <w:shd w:val="clear" w:color="auto" w:fill="FFFFFF"/>
              </w:rPr>
            </w:pPr>
          </w:p>
          <w:p w14:paraId="5809FC3C" w14:textId="77777777" w:rsidR="0039573E" w:rsidRDefault="0039573E" w:rsidP="00D86239">
            <w:pPr>
              <w:rPr>
                <w:b/>
                <w:bCs/>
                <w:color w:val="auto"/>
                <w:sz w:val="22"/>
                <w:szCs w:val="22"/>
              </w:rPr>
            </w:pPr>
          </w:p>
          <w:p w14:paraId="0BF79A04" w14:textId="6AD16574" w:rsidR="00D86239" w:rsidRPr="00090A07" w:rsidRDefault="00D86239" w:rsidP="00D86239">
            <w:pPr>
              <w:rPr>
                <w:b/>
                <w:bCs/>
                <w:color w:val="auto"/>
                <w:sz w:val="22"/>
                <w:szCs w:val="22"/>
              </w:rPr>
            </w:pPr>
            <w:r w:rsidRPr="00090A07">
              <w:rPr>
                <w:b/>
                <w:bCs/>
                <w:color w:val="auto"/>
                <w:sz w:val="22"/>
                <w:szCs w:val="22"/>
              </w:rPr>
              <w:t>Hvordan barns ønsker og behov imøtekommes</w:t>
            </w:r>
            <w:r w:rsidR="00D56BBC">
              <w:rPr>
                <w:b/>
                <w:bCs/>
                <w:color w:val="auto"/>
                <w:sz w:val="22"/>
                <w:szCs w:val="22"/>
              </w:rPr>
              <w:t>:</w:t>
            </w:r>
          </w:p>
          <w:p w14:paraId="34DC393C" w14:textId="77777777" w:rsidR="00D86239" w:rsidRPr="00090A07" w:rsidRDefault="00D86239" w:rsidP="00D86239">
            <w:pPr>
              <w:pStyle w:val="Listeavsnitt"/>
              <w:numPr>
                <w:ilvl w:val="0"/>
                <w:numId w:val="13"/>
              </w:numPr>
              <w:rPr>
                <w:rStyle w:val="normaltextrun"/>
                <w:color w:val="auto"/>
                <w:sz w:val="22"/>
                <w:szCs w:val="22"/>
                <w:shd w:val="clear" w:color="auto" w:fill="FFFFFF"/>
              </w:rPr>
            </w:pPr>
            <w:r w:rsidRPr="00090A07">
              <w:rPr>
                <w:rStyle w:val="normaltextrun"/>
                <w:color w:val="auto"/>
                <w:sz w:val="22"/>
                <w:szCs w:val="22"/>
                <w:shd w:val="clear" w:color="auto" w:fill="FFFFFF"/>
              </w:rPr>
              <w:t>barna blir møtt med respekt uavhengig av hva de formidler og ønsker</w:t>
            </w:r>
          </w:p>
          <w:p w14:paraId="7F8C8BF5" w14:textId="77777777" w:rsidR="00D86239" w:rsidRPr="00090A07" w:rsidRDefault="00D86239" w:rsidP="00D86239">
            <w:pPr>
              <w:pStyle w:val="Listeavsnitt"/>
              <w:numPr>
                <w:ilvl w:val="0"/>
                <w:numId w:val="13"/>
              </w:numPr>
              <w:rPr>
                <w:rStyle w:val="normaltextrun"/>
                <w:color w:val="auto"/>
                <w:sz w:val="22"/>
                <w:szCs w:val="22"/>
                <w:shd w:val="clear" w:color="auto" w:fill="FFFFFF"/>
              </w:rPr>
            </w:pPr>
            <w:r w:rsidRPr="00090A07">
              <w:rPr>
                <w:rStyle w:val="normaltextrun"/>
                <w:color w:val="auto"/>
                <w:sz w:val="22"/>
                <w:szCs w:val="22"/>
                <w:shd w:val="clear" w:color="auto" w:fill="FFFFFF"/>
              </w:rPr>
              <w:t>barna får en forklaring på hvorfor ting er som de er og eventuelt hvorfor det ikke blir sånn som de ønsker</w:t>
            </w:r>
          </w:p>
          <w:p w14:paraId="4DE23C0D" w14:textId="77777777" w:rsidR="00D86239" w:rsidRPr="00090A07" w:rsidRDefault="00D86239" w:rsidP="00D86239">
            <w:pPr>
              <w:pStyle w:val="Listeavsnitt"/>
              <w:numPr>
                <w:ilvl w:val="0"/>
                <w:numId w:val="13"/>
              </w:numPr>
              <w:rPr>
                <w:rStyle w:val="eop"/>
                <w:color w:val="auto"/>
                <w:sz w:val="22"/>
                <w:szCs w:val="22"/>
                <w:shd w:val="clear" w:color="auto" w:fill="FFFFFF"/>
              </w:rPr>
            </w:pPr>
            <w:r w:rsidRPr="00090A07">
              <w:rPr>
                <w:rStyle w:val="normaltextrun"/>
                <w:color w:val="auto"/>
                <w:sz w:val="22"/>
                <w:szCs w:val="22"/>
                <w:shd w:val="clear" w:color="auto" w:fill="FFFFFF"/>
              </w:rPr>
              <w:t>barna får være med å ta avgjørelser og komme med forslag til løsning på utfordringer som oppstår</w:t>
            </w:r>
            <w:r w:rsidRPr="00090A07">
              <w:rPr>
                <w:rStyle w:val="eop"/>
                <w:color w:val="auto"/>
                <w:sz w:val="22"/>
                <w:szCs w:val="22"/>
                <w:shd w:val="clear" w:color="auto" w:fill="FFFFFF"/>
              </w:rPr>
              <w:t> </w:t>
            </w:r>
          </w:p>
          <w:p w14:paraId="7B2696E9" w14:textId="77777777" w:rsidR="00D86239" w:rsidRPr="00090A07" w:rsidRDefault="00D86239" w:rsidP="00D86239">
            <w:pPr>
              <w:pStyle w:val="Listeavsnitt"/>
              <w:numPr>
                <w:ilvl w:val="0"/>
                <w:numId w:val="13"/>
              </w:numPr>
              <w:rPr>
                <w:rStyle w:val="eop"/>
                <w:b/>
                <w:bCs/>
                <w:color w:val="auto"/>
                <w:sz w:val="22"/>
                <w:szCs w:val="22"/>
              </w:rPr>
            </w:pPr>
            <w:r w:rsidRPr="00090A07">
              <w:rPr>
                <w:rStyle w:val="eop"/>
                <w:color w:val="auto"/>
                <w:sz w:val="22"/>
                <w:szCs w:val="22"/>
              </w:rPr>
              <w:t>barna møter sensitive ansatte som evner å ta deres perspektiv</w:t>
            </w:r>
          </w:p>
          <w:p w14:paraId="127860D5" w14:textId="6A6E9F4F" w:rsidR="00D86239" w:rsidRPr="00090A07" w:rsidRDefault="00D86239" w:rsidP="00D86239">
            <w:pPr>
              <w:pStyle w:val="Listeavsnitt"/>
              <w:numPr>
                <w:ilvl w:val="0"/>
                <w:numId w:val="13"/>
              </w:numPr>
              <w:rPr>
                <w:b/>
                <w:bCs/>
                <w:color w:val="auto"/>
                <w:sz w:val="22"/>
                <w:szCs w:val="22"/>
              </w:rPr>
            </w:pPr>
            <w:r w:rsidRPr="00090A07">
              <w:rPr>
                <w:rStyle w:val="eop"/>
                <w:color w:val="auto"/>
                <w:sz w:val="22"/>
                <w:szCs w:val="22"/>
              </w:rPr>
              <w:t xml:space="preserve">ansatte </w:t>
            </w:r>
            <w:r w:rsidR="00D56BBC">
              <w:rPr>
                <w:rStyle w:val="eop"/>
                <w:color w:val="auto"/>
                <w:sz w:val="22"/>
                <w:szCs w:val="22"/>
              </w:rPr>
              <w:t xml:space="preserve">har </w:t>
            </w:r>
            <w:proofErr w:type="gramStart"/>
            <w:r w:rsidR="00D56BBC">
              <w:rPr>
                <w:rStyle w:val="eop"/>
                <w:color w:val="auto"/>
                <w:sz w:val="22"/>
                <w:szCs w:val="22"/>
              </w:rPr>
              <w:t>fokus</w:t>
            </w:r>
            <w:proofErr w:type="gramEnd"/>
            <w:r w:rsidR="00D56BBC">
              <w:rPr>
                <w:rStyle w:val="eop"/>
                <w:color w:val="auto"/>
                <w:sz w:val="22"/>
                <w:szCs w:val="22"/>
              </w:rPr>
              <w:t xml:space="preserve"> på å</w:t>
            </w:r>
            <w:r w:rsidRPr="00090A07">
              <w:rPr>
                <w:rStyle w:val="eop"/>
                <w:color w:val="auto"/>
                <w:sz w:val="22"/>
                <w:szCs w:val="22"/>
              </w:rPr>
              <w:t xml:space="preserve"> </w:t>
            </w:r>
            <w:r w:rsidR="00D56BBC">
              <w:rPr>
                <w:rStyle w:val="eop"/>
                <w:color w:val="auto"/>
                <w:sz w:val="22"/>
                <w:szCs w:val="22"/>
              </w:rPr>
              <w:t>se</w:t>
            </w:r>
            <w:r w:rsidRPr="00090A07">
              <w:rPr>
                <w:rStyle w:val="eop"/>
                <w:color w:val="auto"/>
                <w:sz w:val="22"/>
                <w:szCs w:val="22"/>
              </w:rPr>
              <w:t xml:space="preserve"> barnas perspektiv i ulike situasjoner og gir svar ut </w:t>
            </w:r>
            <w:r w:rsidR="00D56BBC">
              <w:rPr>
                <w:rStyle w:val="eop"/>
                <w:color w:val="auto"/>
                <w:sz w:val="22"/>
                <w:szCs w:val="22"/>
              </w:rPr>
              <w:t xml:space="preserve">ifra </w:t>
            </w:r>
            <w:r w:rsidRPr="00090A07">
              <w:rPr>
                <w:rStyle w:val="eop"/>
                <w:color w:val="auto"/>
                <w:sz w:val="22"/>
                <w:szCs w:val="22"/>
              </w:rPr>
              <w:t>det</w:t>
            </w:r>
            <w:r w:rsidRPr="00090A07">
              <w:rPr>
                <w:rStyle w:val="eop"/>
                <w:color w:val="auto"/>
                <w:sz w:val="22"/>
                <w:szCs w:val="22"/>
              </w:rPr>
              <w:br/>
            </w:r>
          </w:p>
          <w:p w14:paraId="2F278C58" w14:textId="5E40CA2D" w:rsidR="00D86239" w:rsidRPr="00090A07" w:rsidRDefault="00D86239" w:rsidP="00D86239">
            <w:pPr>
              <w:rPr>
                <w:b/>
                <w:bCs/>
                <w:color w:val="auto"/>
                <w:sz w:val="22"/>
                <w:szCs w:val="22"/>
              </w:rPr>
            </w:pPr>
            <w:r w:rsidRPr="00090A07">
              <w:rPr>
                <w:b/>
                <w:bCs/>
                <w:color w:val="auto"/>
                <w:sz w:val="22"/>
                <w:szCs w:val="22"/>
              </w:rPr>
              <w:t>Hvordan barnas deltakelse i vurderingsarbeidet er/gjøres</w:t>
            </w:r>
            <w:r w:rsidR="00D56BBC">
              <w:rPr>
                <w:b/>
                <w:bCs/>
                <w:color w:val="auto"/>
                <w:sz w:val="22"/>
                <w:szCs w:val="22"/>
              </w:rPr>
              <w:t>:</w:t>
            </w:r>
          </w:p>
          <w:p w14:paraId="1B3FD1F4" w14:textId="77777777" w:rsidR="00D86239" w:rsidRPr="00090A07" w:rsidRDefault="00D86239" w:rsidP="00D86239">
            <w:pPr>
              <w:pStyle w:val="Listeavsnitt"/>
              <w:numPr>
                <w:ilvl w:val="0"/>
                <w:numId w:val="13"/>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barna er med i hverdagen og vurderer situasjoner, hva skjedde, hvorfor, hvordan kan det løses og hva gjør vi neste gang</w:t>
            </w:r>
          </w:p>
          <w:p w14:paraId="7A664A24" w14:textId="78156D8D" w:rsidR="00D86239" w:rsidRPr="00090A07" w:rsidRDefault="00D86239" w:rsidP="00D86239">
            <w:pPr>
              <w:pStyle w:val="Listeavsnitt"/>
              <w:numPr>
                <w:ilvl w:val="0"/>
                <w:numId w:val="13"/>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barna blir observert i le</w:t>
            </w:r>
            <w:r w:rsidRPr="00090A07">
              <w:rPr>
                <w:rFonts w:eastAsia="Times New Roman"/>
                <w:color w:val="auto"/>
                <w:lang w:eastAsia="nb-NO"/>
              </w:rPr>
              <w:t>k</w:t>
            </w:r>
            <w:r w:rsidRPr="00090A07">
              <w:rPr>
                <w:rFonts w:eastAsia="Times New Roman"/>
                <w:color w:val="auto"/>
                <w:sz w:val="22"/>
                <w:szCs w:val="22"/>
                <w:lang w:eastAsia="nb-NO"/>
              </w:rPr>
              <w:t xml:space="preserve"> i hverdagen og ansatte viderefører det barna er opptatt av</w:t>
            </w:r>
          </w:p>
          <w:p w14:paraId="41373260" w14:textId="77777777" w:rsidR="00D86239" w:rsidRPr="00090A07" w:rsidRDefault="00D86239" w:rsidP="00D86239">
            <w:pPr>
              <w:pStyle w:val="Listeavsnitt"/>
              <w:numPr>
                <w:ilvl w:val="0"/>
                <w:numId w:val="13"/>
              </w:numPr>
              <w:autoSpaceDE/>
              <w:autoSpaceDN/>
              <w:adjustRightInd/>
              <w:textAlignment w:val="baseline"/>
              <w:rPr>
                <w:rFonts w:eastAsia="Times New Roman"/>
                <w:color w:val="auto"/>
                <w:sz w:val="22"/>
                <w:szCs w:val="22"/>
                <w:lang w:eastAsia="nb-NO"/>
              </w:rPr>
            </w:pPr>
            <w:r w:rsidRPr="00090A07">
              <w:rPr>
                <w:rFonts w:eastAsia="Times New Roman"/>
                <w:color w:val="auto"/>
                <w:sz w:val="22"/>
                <w:szCs w:val="22"/>
                <w:lang w:eastAsia="nb-NO"/>
              </w:rPr>
              <w:t>ansatte i samarbeid med foreldrene, viderefører og ivaretar det som er viktig for barna og familien</w:t>
            </w:r>
          </w:p>
          <w:p w14:paraId="4A3D78E1" w14:textId="00C30E20" w:rsidR="00D74FE7" w:rsidRPr="005517EA" w:rsidRDefault="00D74FE7" w:rsidP="00D86239">
            <w:pPr>
              <w:pStyle w:val="Listeavsnitt"/>
              <w:autoSpaceDE/>
              <w:autoSpaceDN/>
              <w:adjustRightInd/>
              <w:textAlignment w:val="baseline"/>
            </w:pPr>
          </w:p>
        </w:tc>
      </w:tr>
    </w:tbl>
    <w:p w14:paraId="33EC89DC" w14:textId="77777777" w:rsidR="0039573E" w:rsidRDefault="0039573E" w:rsidP="00AB65B7">
      <w:pPr>
        <w:pStyle w:val="Overskrift3"/>
        <w:numPr>
          <w:ilvl w:val="0"/>
          <w:numId w:val="0"/>
        </w:numPr>
      </w:pPr>
      <w:bookmarkStart w:id="12" w:name="_Toc64019682"/>
    </w:p>
    <w:p w14:paraId="73C903F2" w14:textId="77777777" w:rsidR="00E84DFB" w:rsidRDefault="00E84DFB" w:rsidP="0039573E"/>
    <w:p w14:paraId="685F78A0" w14:textId="6918B447" w:rsidR="0039573E" w:rsidRPr="0039573E" w:rsidRDefault="0039573E" w:rsidP="0039573E">
      <w:r>
        <w:rPr>
          <w:noProof/>
        </w:rPr>
        <w:drawing>
          <wp:anchor distT="0" distB="0" distL="114300" distR="114300" simplePos="0" relativeHeight="251658248" behindDoc="0" locked="0" layoutInCell="1" allowOverlap="1" wp14:anchorId="0DD83EC0" wp14:editId="3C962B16">
            <wp:simplePos x="0" y="0"/>
            <wp:positionH relativeFrom="column">
              <wp:posOffset>3023870</wp:posOffset>
            </wp:positionH>
            <wp:positionV relativeFrom="paragraph">
              <wp:posOffset>1670685</wp:posOffset>
            </wp:positionV>
            <wp:extent cx="2905200" cy="3186000"/>
            <wp:effectExtent l="0" t="0" r="0" b="0"/>
            <wp:wrapTopAndBottom/>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200" cy="31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7BFCBF77" wp14:editId="3A7861B1">
            <wp:simplePos x="0" y="0"/>
            <wp:positionH relativeFrom="column">
              <wp:posOffset>101600</wp:posOffset>
            </wp:positionH>
            <wp:positionV relativeFrom="paragraph">
              <wp:posOffset>367030</wp:posOffset>
            </wp:positionV>
            <wp:extent cx="2580640" cy="3192780"/>
            <wp:effectExtent l="0" t="0" r="0" b="762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640" cy="3192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8B9AA1" w14:textId="63BFEA69" w:rsidR="008002EA" w:rsidRDefault="340EC915" w:rsidP="00AB65B7">
      <w:pPr>
        <w:pStyle w:val="Overskrift3"/>
        <w:numPr>
          <w:ilvl w:val="0"/>
          <w:numId w:val="0"/>
        </w:numPr>
      </w:pPr>
      <w:r w:rsidRPr="005517EA">
        <w:t>2.5</w:t>
      </w:r>
      <w:r w:rsidR="00906AAC" w:rsidRPr="005517EA">
        <w:t xml:space="preserve"> </w:t>
      </w:r>
      <w:r w:rsidR="004F720D">
        <w:t>Bar</w:t>
      </w:r>
      <w:r w:rsidR="00250F87" w:rsidRPr="005517EA">
        <w:t>nehagens digitale praksis.</w:t>
      </w:r>
      <w:bookmarkEnd w:id="12"/>
    </w:p>
    <w:p w14:paraId="70A8BD10" w14:textId="56336024" w:rsidR="008420DD" w:rsidRPr="005517EA" w:rsidRDefault="00E61444" w:rsidP="00AD00F6">
      <w:r w:rsidRPr="005517EA">
        <w:rPr>
          <w:sz w:val="22"/>
          <w:szCs w:val="22"/>
        </w:rPr>
        <w:t>Barnehagenes digi</w:t>
      </w:r>
      <w:r w:rsidR="000607C8" w:rsidRPr="005517EA">
        <w:rPr>
          <w:sz w:val="22"/>
          <w:szCs w:val="22"/>
        </w:rPr>
        <w:t>t</w:t>
      </w:r>
      <w:r w:rsidRPr="005517EA">
        <w:rPr>
          <w:sz w:val="22"/>
          <w:szCs w:val="22"/>
        </w:rPr>
        <w:t>ale praksis bidra</w:t>
      </w:r>
      <w:r w:rsidR="2AE44A2E" w:rsidRPr="005517EA">
        <w:rPr>
          <w:sz w:val="22"/>
          <w:szCs w:val="22"/>
        </w:rPr>
        <w:t>r</w:t>
      </w:r>
      <w:r w:rsidRPr="005517EA">
        <w:rPr>
          <w:sz w:val="22"/>
          <w:szCs w:val="22"/>
        </w:rPr>
        <w:t xml:space="preserve"> til barnas lek, kreativite</w:t>
      </w:r>
      <w:r w:rsidR="00035929" w:rsidRPr="005517EA">
        <w:rPr>
          <w:sz w:val="22"/>
          <w:szCs w:val="22"/>
        </w:rPr>
        <w:t xml:space="preserve">t og læring. </w:t>
      </w:r>
      <w:r w:rsidR="00523E12" w:rsidRPr="005517EA">
        <w:rPr>
          <w:sz w:val="22"/>
          <w:szCs w:val="22"/>
        </w:rPr>
        <w:t>Ved bruk av digital</w:t>
      </w:r>
      <w:r w:rsidR="2B23A896" w:rsidRPr="005517EA">
        <w:rPr>
          <w:sz w:val="22"/>
          <w:szCs w:val="22"/>
        </w:rPr>
        <w:t>e</w:t>
      </w:r>
      <w:r w:rsidR="00523E12" w:rsidRPr="005517EA">
        <w:rPr>
          <w:sz w:val="22"/>
          <w:szCs w:val="22"/>
        </w:rPr>
        <w:t xml:space="preserve"> verktøy i det pedagogiske arbeidet støtte</w:t>
      </w:r>
      <w:r w:rsidR="5A140614" w:rsidRPr="005517EA">
        <w:rPr>
          <w:sz w:val="22"/>
          <w:szCs w:val="22"/>
        </w:rPr>
        <w:t>r</w:t>
      </w:r>
      <w:r w:rsidR="00523E12" w:rsidRPr="005517EA">
        <w:rPr>
          <w:sz w:val="22"/>
          <w:szCs w:val="22"/>
        </w:rPr>
        <w:t xml:space="preserve"> </w:t>
      </w:r>
      <w:r w:rsidR="25EE9436" w:rsidRPr="005517EA">
        <w:rPr>
          <w:sz w:val="22"/>
          <w:szCs w:val="22"/>
        </w:rPr>
        <w:t xml:space="preserve">dette </w:t>
      </w:r>
      <w:r w:rsidR="00523E12" w:rsidRPr="005517EA">
        <w:rPr>
          <w:sz w:val="22"/>
          <w:szCs w:val="22"/>
        </w:rPr>
        <w:t>opp om barnas lærings</w:t>
      </w:r>
      <w:r w:rsidR="00F31951" w:rsidRPr="005517EA">
        <w:rPr>
          <w:sz w:val="22"/>
          <w:szCs w:val="22"/>
        </w:rPr>
        <w:t>prosesser</w:t>
      </w:r>
      <w:r w:rsidR="004F20F7" w:rsidRPr="005517EA">
        <w:rPr>
          <w:sz w:val="22"/>
          <w:szCs w:val="22"/>
        </w:rPr>
        <w:t>. Det oppfyller også</w:t>
      </w:r>
      <w:r w:rsidR="00F31951" w:rsidRPr="005517EA">
        <w:rPr>
          <w:sz w:val="22"/>
          <w:szCs w:val="22"/>
        </w:rPr>
        <w:t xml:space="preserve"> rammeplanens føringer for et </w:t>
      </w:r>
      <w:r w:rsidR="0EA92479" w:rsidRPr="005517EA">
        <w:rPr>
          <w:sz w:val="22"/>
          <w:szCs w:val="22"/>
        </w:rPr>
        <w:t xml:space="preserve">rikt </w:t>
      </w:r>
      <w:r w:rsidR="00F31951" w:rsidRPr="005517EA">
        <w:rPr>
          <w:sz w:val="22"/>
          <w:szCs w:val="22"/>
        </w:rPr>
        <w:t>og allsidig læringsmiljø for alle barn</w:t>
      </w:r>
      <w:r w:rsidR="000E196B" w:rsidRPr="005517EA">
        <w:rPr>
          <w:sz w:val="22"/>
          <w:szCs w:val="22"/>
        </w:rPr>
        <w:t xml:space="preserve">. Ved bruk av digitale verktøy </w:t>
      </w:r>
      <w:r w:rsidR="452B4131" w:rsidRPr="005517EA">
        <w:rPr>
          <w:sz w:val="22"/>
          <w:szCs w:val="22"/>
        </w:rPr>
        <w:t xml:space="preserve">er </w:t>
      </w:r>
      <w:r w:rsidR="000E196B" w:rsidRPr="005517EA">
        <w:rPr>
          <w:sz w:val="22"/>
          <w:szCs w:val="22"/>
        </w:rPr>
        <w:t>personalet aktiv</w:t>
      </w:r>
      <w:r w:rsidR="00307A31" w:rsidRPr="005517EA">
        <w:rPr>
          <w:sz w:val="22"/>
          <w:szCs w:val="22"/>
        </w:rPr>
        <w:t xml:space="preserve">e sammen med </w:t>
      </w:r>
      <w:r w:rsidR="00307A31" w:rsidRPr="005517EA">
        <w:t>barna</w:t>
      </w:r>
      <w:r w:rsidR="005C233D" w:rsidRPr="005517EA">
        <w:t>. Barnehagen utøve</w:t>
      </w:r>
      <w:r w:rsidR="3DA4EAA2" w:rsidRPr="005517EA">
        <w:t>r</w:t>
      </w:r>
      <w:r w:rsidR="005C233D" w:rsidRPr="005517EA">
        <w:t xml:space="preserve"> digital </w:t>
      </w:r>
      <w:r w:rsidR="005C233D" w:rsidRPr="005517EA">
        <w:rPr>
          <w:sz w:val="22"/>
          <w:szCs w:val="22"/>
        </w:rPr>
        <w:t>dømmekraft og bidra</w:t>
      </w:r>
      <w:r w:rsidR="500D0E64" w:rsidRPr="005517EA">
        <w:rPr>
          <w:sz w:val="22"/>
          <w:szCs w:val="22"/>
        </w:rPr>
        <w:t>r</w:t>
      </w:r>
      <w:r w:rsidR="005C233D" w:rsidRPr="005517EA">
        <w:rPr>
          <w:sz w:val="22"/>
          <w:szCs w:val="22"/>
        </w:rPr>
        <w:t xml:space="preserve"> til at barna utvikler en begynnende etisk forståelse</w:t>
      </w:r>
      <w:r w:rsidR="004516A0" w:rsidRPr="005517EA">
        <w:rPr>
          <w:sz w:val="22"/>
          <w:szCs w:val="22"/>
        </w:rPr>
        <w:t xml:space="preserve"> knyttet til digitale </w:t>
      </w:r>
      <w:hyperlink r:id="rId21" w:history="1">
        <w:r w:rsidR="004516A0" w:rsidRPr="005517EA">
          <w:rPr>
            <w:rStyle w:val="Hyperkobling"/>
            <w:sz w:val="22"/>
            <w:szCs w:val="22"/>
          </w:rPr>
          <w:t>medier.</w:t>
        </w:r>
      </w:hyperlink>
      <w:r w:rsidR="004516A0" w:rsidRPr="005517EA">
        <w:t xml:space="preserve"> </w:t>
      </w:r>
    </w:p>
    <w:p w14:paraId="21DA3C1E" w14:textId="700E6837" w:rsidR="002440AD" w:rsidRDefault="002440AD" w:rsidP="00AD00F6"/>
    <w:p w14:paraId="77E3B295" w14:textId="77777777" w:rsidR="002440AD" w:rsidRPr="005517EA" w:rsidRDefault="002440AD" w:rsidP="00AD00F6"/>
    <w:tbl>
      <w:tblPr>
        <w:tblStyle w:val="Tabellrutenett"/>
        <w:tblW w:w="0" w:type="auto"/>
        <w:tblLook w:val="04A0" w:firstRow="1" w:lastRow="0" w:firstColumn="1" w:lastColumn="0" w:noHBand="0" w:noVBand="1"/>
      </w:tblPr>
      <w:tblGrid>
        <w:gridCol w:w="9060"/>
      </w:tblGrid>
      <w:tr w:rsidR="008420DD" w:rsidRPr="005517EA" w14:paraId="78604B80" w14:textId="77777777" w:rsidTr="008420DD">
        <w:tc>
          <w:tcPr>
            <w:tcW w:w="9060" w:type="dxa"/>
          </w:tcPr>
          <w:p w14:paraId="2CF157C3" w14:textId="7C37B2A0" w:rsidR="006C1718" w:rsidRPr="00090A07" w:rsidRDefault="006C1718" w:rsidP="006C1718">
            <w:pPr>
              <w:rPr>
                <w:b/>
                <w:bCs/>
                <w:color w:val="auto"/>
                <w:sz w:val="22"/>
                <w:szCs w:val="22"/>
              </w:rPr>
            </w:pPr>
            <w:r w:rsidRPr="00090A07">
              <w:rPr>
                <w:b/>
                <w:bCs/>
                <w:color w:val="auto"/>
                <w:sz w:val="22"/>
                <w:szCs w:val="22"/>
              </w:rPr>
              <w:t>Hvilke teknologiske utstyr barnehagen bruker sammen med barna</w:t>
            </w:r>
            <w:r w:rsidR="00D56BBC">
              <w:rPr>
                <w:b/>
                <w:bCs/>
                <w:color w:val="auto"/>
                <w:sz w:val="22"/>
                <w:szCs w:val="22"/>
              </w:rPr>
              <w:t>:</w:t>
            </w:r>
          </w:p>
          <w:p w14:paraId="41C09015"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 xml:space="preserve">Ipad, telefon, kopimaskin, </w:t>
            </w:r>
            <w:proofErr w:type="spellStart"/>
            <w:r w:rsidRPr="00090A07">
              <w:rPr>
                <w:color w:val="auto"/>
                <w:sz w:val="22"/>
                <w:szCs w:val="22"/>
              </w:rPr>
              <w:t>roboter</w:t>
            </w:r>
            <w:proofErr w:type="spellEnd"/>
            <w:r w:rsidRPr="00090A07">
              <w:rPr>
                <w:color w:val="auto"/>
                <w:sz w:val="22"/>
                <w:szCs w:val="22"/>
              </w:rPr>
              <w:t xml:space="preserve">, lamineringsmaskin, </w:t>
            </w:r>
            <w:proofErr w:type="spellStart"/>
            <w:r w:rsidRPr="00090A07">
              <w:rPr>
                <w:color w:val="auto"/>
                <w:sz w:val="22"/>
                <w:szCs w:val="22"/>
              </w:rPr>
              <w:t>SmartBoard</w:t>
            </w:r>
            <w:proofErr w:type="spellEnd"/>
            <w:r w:rsidRPr="00090A07">
              <w:rPr>
                <w:color w:val="auto"/>
                <w:sz w:val="22"/>
                <w:szCs w:val="22"/>
              </w:rPr>
              <w:t>, pc</w:t>
            </w:r>
          </w:p>
          <w:p w14:paraId="136450F8" w14:textId="77777777" w:rsidR="006C1718" w:rsidRPr="00090A07" w:rsidRDefault="006C1718" w:rsidP="006C1718">
            <w:pPr>
              <w:rPr>
                <w:b/>
                <w:bCs/>
                <w:color w:val="auto"/>
                <w:sz w:val="22"/>
                <w:szCs w:val="22"/>
              </w:rPr>
            </w:pPr>
          </w:p>
          <w:p w14:paraId="0A82FDAF" w14:textId="7FCCAD2A" w:rsidR="006C1718" w:rsidRPr="00090A07" w:rsidRDefault="006C1718" w:rsidP="006C1718">
            <w:pPr>
              <w:rPr>
                <w:b/>
                <w:bCs/>
                <w:color w:val="auto"/>
                <w:sz w:val="22"/>
                <w:szCs w:val="22"/>
              </w:rPr>
            </w:pPr>
            <w:r w:rsidRPr="00090A07">
              <w:rPr>
                <w:b/>
                <w:bCs/>
                <w:color w:val="auto"/>
                <w:sz w:val="22"/>
                <w:szCs w:val="22"/>
              </w:rPr>
              <w:t>Hvordan dere bruker det teknologiske utstyret i leken</w:t>
            </w:r>
            <w:r w:rsidR="00D56BBC">
              <w:rPr>
                <w:b/>
                <w:bCs/>
                <w:color w:val="auto"/>
                <w:sz w:val="22"/>
                <w:szCs w:val="22"/>
              </w:rPr>
              <w:t>:</w:t>
            </w:r>
          </w:p>
          <w:p w14:paraId="5E4ACFE8" w14:textId="5DBB8FC1" w:rsidR="006C1718" w:rsidRDefault="006C1718" w:rsidP="006C1718">
            <w:pPr>
              <w:pStyle w:val="Listeavsnitt"/>
              <w:numPr>
                <w:ilvl w:val="0"/>
                <w:numId w:val="15"/>
              </w:numPr>
              <w:rPr>
                <w:color w:val="auto"/>
                <w:sz w:val="22"/>
                <w:szCs w:val="22"/>
              </w:rPr>
            </w:pPr>
            <w:r w:rsidRPr="00090A07">
              <w:rPr>
                <w:color w:val="auto"/>
                <w:sz w:val="22"/>
                <w:szCs w:val="22"/>
              </w:rPr>
              <w:t>Bruker utstyret i hverdagen, lager filmer, tar kopier, lar barna være kreative med å ta bilder</w:t>
            </w:r>
          </w:p>
          <w:p w14:paraId="7F86D160" w14:textId="77D25883" w:rsidR="00BE252D" w:rsidRPr="00090A07" w:rsidRDefault="00BE252D" w:rsidP="006C1718">
            <w:pPr>
              <w:pStyle w:val="Listeavsnitt"/>
              <w:numPr>
                <w:ilvl w:val="0"/>
                <w:numId w:val="15"/>
              </w:numPr>
              <w:rPr>
                <w:color w:val="auto"/>
                <w:sz w:val="22"/>
                <w:szCs w:val="22"/>
              </w:rPr>
            </w:pPr>
            <w:r>
              <w:rPr>
                <w:color w:val="auto"/>
                <w:sz w:val="22"/>
                <w:szCs w:val="22"/>
              </w:rPr>
              <w:t>Brukes sammen med ansatte</w:t>
            </w:r>
          </w:p>
          <w:p w14:paraId="7716CCFF"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Bruke pedagogiske apper på Ipad som ekstra støtte til læring</w:t>
            </w:r>
          </w:p>
          <w:p w14:paraId="40C34B0C"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Ipad brukes til å finne faktaopplysninger sammen med barna</w:t>
            </w:r>
          </w:p>
          <w:p w14:paraId="1F22E14E"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 xml:space="preserve">Språkkiste </w:t>
            </w:r>
          </w:p>
          <w:p w14:paraId="182A2DED" w14:textId="77777777" w:rsidR="006C1718" w:rsidRPr="00090A07" w:rsidRDefault="006C1718" w:rsidP="006C1718">
            <w:pPr>
              <w:pStyle w:val="Listeavsnitt"/>
              <w:numPr>
                <w:ilvl w:val="0"/>
                <w:numId w:val="15"/>
              </w:numPr>
              <w:rPr>
                <w:color w:val="auto"/>
                <w:sz w:val="22"/>
                <w:szCs w:val="22"/>
              </w:rPr>
            </w:pPr>
            <w:proofErr w:type="spellStart"/>
            <w:r w:rsidRPr="00090A07">
              <w:rPr>
                <w:color w:val="auto"/>
                <w:sz w:val="22"/>
                <w:szCs w:val="22"/>
              </w:rPr>
              <w:t>Polylino</w:t>
            </w:r>
            <w:proofErr w:type="spellEnd"/>
            <w:r w:rsidRPr="00090A07">
              <w:rPr>
                <w:color w:val="auto"/>
                <w:sz w:val="22"/>
                <w:szCs w:val="22"/>
              </w:rPr>
              <w:t xml:space="preserve"> </w:t>
            </w:r>
          </w:p>
          <w:p w14:paraId="2530A69B"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Dokumentere hverdagen sammen med barna</w:t>
            </w:r>
          </w:p>
          <w:p w14:paraId="5674430D" w14:textId="77777777" w:rsidR="006C1718" w:rsidRPr="00090A07" w:rsidRDefault="006C1718" w:rsidP="006C1718">
            <w:pPr>
              <w:pStyle w:val="Listeavsnitt"/>
              <w:numPr>
                <w:ilvl w:val="0"/>
                <w:numId w:val="15"/>
              </w:numPr>
              <w:rPr>
                <w:color w:val="auto"/>
                <w:sz w:val="22"/>
                <w:szCs w:val="22"/>
              </w:rPr>
            </w:pPr>
            <w:r w:rsidRPr="00090A07">
              <w:rPr>
                <w:color w:val="auto"/>
                <w:sz w:val="22"/>
                <w:szCs w:val="22"/>
              </w:rPr>
              <w:t xml:space="preserve">Musikk </w:t>
            </w:r>
          </w:p>
          <w:p w14:paraId="453D3326" w14:textId="77777777" w:rsidR="006C1718" w:rsidRPr="00090A07" w:rsidRDefault="006C1718" w:rsidP="006C1718">
            <w:pPr>
              <w:pStyle w:val="Listeavsnitt"/>
              <w:rPr>
                <w:color w:val="auto"/>
                <w:sz w:val="22"/>
                <w:szCs w:val="22"/>
              </w:rPr>
            </w:pPr>
          </w:p>
          <w:p w14:paraId="4219F1DC" w14:textId="57E00215" w:rsidR="008420DD" w:rsidRPr="002A005F" w:rsidRDefault="006C1718" w:rsidP="006C1718">
            <w:pPr>
              <w:rPr>
                <w:sz w:val="22"/>
                <w:szCs w:val="22"/>
              </w:rPr>
            </w:pPr>
            <w:r w:rsidRPr="00090A07">
              <w:rPr>
                <w:color w:val="auto"/>
                <w:sz w:val="22"/>
                <w:szCs w:val="22"/>
              </w:rPr>
              <w:t xml:space="preserve">Styrende dokument Compilo ID </w:t>
            </w:r>
            <w:hyperlink r:id="rId22" w:history="1">
              <w:hyperlink r:id="rId23" w:history="1">
                <w:r w:rsidRPr="00090A07">
                  <w:rPr>
                    <w:rStyle w:val="Hyperkobling"/>
                    <w:color w:val="auto"/>
                    <w:sz w:val="22"/>
                    <w:szCs w:val="22"/>
                  </w:rPr>
                  <w:t>17610</w:t>
                </w:r>
              </w:hyperlink>
            </w:hyperlink>
            <w:r w:rsidRPr="00090A07">
              <w:rPr>
                <w:color w:val="auto"/>
                <w:sz w:val="22"/>
                <w:szCs w:val="22"/>
              </w:rPr>
              <w:t xml:space="preserve"> </w:t>
            </w:r>
            <w:hyperlink r:id="rId24" w:history="1">
              <w:r w:rsidRPr="00090A07">
                <w:rPr>
                  <w:rStyle w:val="Hyperkobling"/>
                  <w:color w:val="auto"/>
                  <w:sz w:val="22"/>
                  <w:szCs w:val="22"/>
                </w:rPr>
                <w:t>IKT og barn</w:t>
              </w:r>
            </w:hyperlink>
          </w:p>
        </w:tc>
      </w:tr>
    </w:tbl>
    <w:p w14:paraId="63F5CB95" w14:textId="2D4B4DEC" w:rsidR="00995039" w:rsidRDefault="00995039" w:rsidP="004450F6"/>
    <w:p w14:paraId="1BDF936D" w14:textId="382CD108" w:rsidR="004450F6" w:rsidRPr="005517EA" w:rsidRDefault="004450F6" w:rsidP="004450F6"/>
    <w:p w14:paraId="3A2D4848" w14:textId="4BD0875F" w:rsidR="0067231B" w:rsidRPr="005517EA" w:rsidRDefault="4E1DC7CA" w:rsidP="003758AD">
      <w:pPr>
        <w:pStyle w:val="Overskrift3"/>
        <w:numPr>
          <w:ilvl w:val="0"/>
          <w:numId w:val="0"/>
        </w:numPr>
      </w:pPr>
      <w:bookmarkStart w:id="13" w:name="_Toc64019683"/>
      <w:r w:rsidRPr="005517EA">
        <w:t xml:space="preserve">2.6 </w:t>
      </w:r>
      <w:r w:rsidR="009A1A2C" w:rsidRPr="005517EA">
        <w:t>Barnehagens språkmiljø</w:t>
      </w:r>
      <w:bookmarkEnd w:id="13"/>
    </w:p>
    <w:p w14:paraId="7F14B910" w14:textId="3C584C19" w:rsidR="004F3902" w:rsidRPr="005517EA" w:rsidRDefault="006B6297" w:rsidP="00AD00F6">
      <w:pPr>
        <w:rPr>
          <w:sz w:val="22"/>
          <w:szCs w:val="22"/>
        </w:rPr>
      </w:pPr>
      <w:r w:rsidRPr="005517EA">
        <w:rPr>
          <w:sz w:val="22"/>
          <w:szCs w:val="22"/>
        </w:rPr>
        <w:t>Barnehag</w:t>
      </w:r>
      <w:r w:rsidR="006B2058" w:rsidRPr="005517EA">
        <w:rPr>
          <w:sz w:val="22"/>
          <w:szCs w:val="22"/>
        </w:rPr>
        <w:t xml:space="preserve">en </w:t>
      </w:r>
      <w:r w:rsidR="00043AC1" w:rsidRPr="005517EA">
        <w:rPr>
          <w:sz w:val="22"/>
          <w:szCs w:val="22"/>
        </w:rPr>
        <w:t>er</w:t>
      </w:r>
      <w:r w:rsidR="006B2058" w:rsidRPr="005517EA">
        <w:rPr>
          <w:sz w:val="22"/>
          <w:szCs w:val="22"/>
        </w:rPr>
        <w:t xml:space="preserve"> </w:t>
      </w:r>
      <w:r w:rsidR="00F3064B" w:rsidRPr="005517EA">
        <w:rPr>
          <w:sz w:val="22"/>
          <w:szCs w:val="22"/>
        </w:rPr>
        <w:t>bevisst</w:t>
      </w:r>
      <w:r w:rsidR="006B2058" w:rsidRPr="005517EA">
        <w:rPr>
          <w:sz w:val="22"/>
          <w:szCs w:val="22"/>
        </w:rPr>
        <w:t xml:space="preserve"> på at </w:t>
      </w:r>
      <w:r w:rsidR="00043AC1" w:rsidRPr="005517EA">
        <w:rPr>
          <w:sz w:val="22"/>
          <w:szCs w:val="22"/>
        </w:rPr>
        <w:t>kommunikasjon</w:t>
      </w:r>
      <w:r w:rsidR="006B2058" w:rsidRPr="005517EA">
        <w:rPr>
          <w:sz w:val="22"/>
          <w:szCs w:val="22"/>
        </w:rPr>
        <w:t xml:space="preserve"> og språk påvirker</w:t>
      </w:r>
      <w:r w:rsidR="00262EC6" w:rsidRPr="005517EA">
        <w:rPr>
          <w:sz w:val="22"/>
          <w:szCs w:val="22"/>
        </w:rPr>
        <w:t xml:space="preserve"> og påvirkes</w:t>
      </w:r>
      <w:r w:rsidR="00885BDF" w:rsidRPr="005517EA">
        <w:rPr>
          <w:sz w:val="22"/>
          <w:szCs w:val="22"/>
        </w:rPr>
        <w:t xml:space="preserve"> av</w:t>
      </w:r>
      <w:r w:rsidR="00262EC6" w:rsidRPr="005517EA">
        <w:rPr>
          <w:sz w:val="22"/>
          <w:szCs w:val="22"/>
        </w:rPr>
        <w:t xml:space="preserve"> alle sider ved barns utvikling</w:t>
      </w:r>
      <w:r w:rsidR="005C676B" w:rsidRPr="005517EA">
        <w:rPr>
          <w:sz w:val="22"/>
          <w:szCs w:val="22"/>
        </w:rPr>
        <w:t xml:space="preserve">. Gjennom dialog og samspill </w:t>
      </w:r>
      <w:r w:rsidR="00887C22" w:rsidRPr="005517EA">
        <w:rPr>
          <w:sz w:val="22"/>
          <w:szCs w:val="22"/>
        </w:rPr>
        <w:t xml:space="preserve">støttes </w:t>
      </w:r>
      <w:r w:rsidR="005C676B" w:rsidRPr="005517EA">
        <w:rPr>
          <w:sz w:val="22"/>
          <w:szCs w:val="22"/>
        </w:rPr>
        <w:t>ba</w:t>
      </w:r>
      <w:r w:rsidR="00F606BE" w:rsidRPr="005517EA">
        <w:rPr>
          <w:sz w:val="22"/>
          <w:szCs w:val="22"/>
        </w:rPr>
        <w:t>rna i å kommunisere, medvirke, lytte, forstå og ska</w:t>
      </w:r>
      <w:r w:rsidR="00887C22" w:rsidRPr="005517EA">
        <w:rPr>
          <w:sz w:val="22"/>
          <w:szCs w:val="22"/>
        </w:rPr>
        <w:t>pe</w:t>
      </w:r>
      <w:r w:rsidR="00F606BE" w:rsidRPr="005517EA">
        <w:rPr>
          <w:sz w:val="22"/>
          <w:szCs w:val="22"/>
        </w:rPr>
        <w:t xml:space="preserve"> mening. </w:t>
      </w:r>
      <w:r w:rsidR="005C597B" w:rsidRPr="005517EA">
        <w:rPr>
          <w:sz w:val="22"/>
          <w:szCs w:val="22"/>
        </w:rPr>
        <w:t xml:space="preserve">Barnehagen </w:t>
      </w:r>
      <w:r w:rsidR="00043AC1" w:rsidRPr="005517EA">
        <w:rPr>
          <w:sz w:val="22"/>
          <w:szCs w:val="22"/>
        </w:rPr>
        <w:t>anerkjenne</w:t>
      </w:r>
      <w:r w:rsidR="00887C22" w:rsidRPr="005517EA">
        <w:rPr>
          <w:sz w:val="22"/>
          <w:szCs w:val="22"/>
        </w:rPr>
        <w:t>r</w:t>
      </w:r>
      <w:r w:rsidR="005C597B" w:rsidRPr="005517EA">
        <w:rPr>
          <w:sz w:val="22"/>
          <w:szCs w:val="22"/>
        </w:rPr>
        <w:t xml:space="preserve"> og verdsette</w:t>
      </w:r>
      <w:r w:rsidR="00887C22" w:rsidRPr="005517EA">
        <w:rPr>
          <w:sz w:val="22"/>
          <w:szCs w:val="22"/>
        </w:rPr>
        <w:t>r</w:t>
      </w:r>
      <w:r w:rsidR="005C597B" w:rsidRPr="005517EA">
        <w:rPr>
          <w:sz w:val="22"/>
          <w:szCs w:val="22"/>
        </w:rPr>
        <w:t xml:space="preserve"> barnas ulike</w:t>
      </w:r>
      <w:r w:rsidR="00870505" w:rsidRPr="005517EA">
        <w:rPr>
          <w:sz w:val="22"/>
          <w:szCs w:val="22"/>
        </w:rPr>
        <w:t xml:space="preserve"> </w:t>
      </w:r>
      <w:r w:rsidR="005C597B" w:rsidRPr="005517EA">
        <w:rPr>
          <w:sz w:val="22"/>
          <w:szCs w:val="22"/>
        </w:rPr>
        <w:t>kommunikasjonsuttryk</w:t>
      </w:r>
      <w:r w:rsidR="004F3902" w:rsidRPr="005517EA">
        <w:rPr>
          <w:sz w:val="22"/>
          <w:szCs w:val="22"/>
        </w:rPr>
        <w:t xml:space="preserve">k og språk, herunder </w:t>
      </w:r>
      <w:r w:rsidR="006F67F0" w:rsidRPr="002A005F">
        <w:rPr>
          <w:sz w:val="22"/>
          <w:szCs w:val="22"/>
        </w:rPr>
        <w:t>tegn-til-tale</w:t>
      </w:r>
      <w:r w:rsidR="004F3902" w:rsidRPr="005517EA">
        <w:rPr>
          <w:sz w:val="22"/>
          <w:szCs w:val="22"/>
        </w:rPr>
        <w:t xml:space="preserve">. </w:t>
      </w:r>
    </w:p>
    <w:p w14:paraId="5E37A87C" w14:textId="77777777" w:rsidR="008E5AE0" w:rsidRPr="005517EA" w:rsidRDefault="008E5AE0" w:rsidP="00AD00F6"/>
    <w:tbl>
      <w:tblPr>
        <w:tblStyle w:val="Tabellrutenett"/>
        <w:tblW w:w="0" w:type="auto"/>
        <w:tblLook w:val="04A0" w:firstRow="1" w:lastRow="0" w:firstColumn="1" w:lastColumn="0" w:noHBand="0" w:noVBand="1"/>
      </w:tblPr>
      <w:tblGrid>
        <w:gridCol w:w="9060"/>
      </w:tblGrid>
      <w:tr w:rsidR="008E5AE0" w:rsidRPr="005517EA" w14:paraId="3D7D1BBD" w14:textId="77777777" w:rsidTr="150E1F93">
        <w:tc>
          <w:tcPr>
            <w:tcW w:w="9060" w:type="dxa"/>
          </w:tcPr>
          <w:p w14:paraId="530CB925" w14:textId="77777777" w:rsidR="00B96642" w:rsidRDefault="00B96642" w:rsidP="00AF43AF">
            <w:pPr>
              <w:rPr>
                <w:b/>
                <w:bCs/>
                <w:color w:val="auto"/>
                <w:sz w:val="22"/>
                <w:szCs w:val="22"/>
              </w:rPr>
            </w:pPr>
          </w:p>
          <w:p w14:paraId="7CE37EAC" w14:textId="4F42DC5D" w:rsidR="00AF43AF" w:rsidRPr="00090A07" w:rsidRDefault="00AF43AF" w:rsidP="00AF43AF">
            <w:pPr>
              <w:rPr>
                <w:b/>
                <w:bCs/>
                <w:color w:val="auto"/>
                <w:sz w:val="22"/>
                <w:szCs w:val="22"/>
              </w:rPr>
            </w:pPr>
            <w:r w:rsidRPr="00090A07">
              <w:rPr>
                <w:b/>
                <w:bCs/>
                <w:color w:val="auto"/>
                <w:sz w:val="22"/>
                <w:szCs w:val="22"/>
              </w:rPr>
              <w:t>Hvordan sikrer barnehagen et godt språkmiljø for alle barn?</w:t>
            </w:r>
          </w:p>
          <w:p w14:paraId="3E7F912F" w14:textId="77777777" w:rsidR="00AF43AF" w:rsidRPr="00090A07" w:rsidRDefault="00AF43AF" w:rsidP="00AF43AF">
            <w:pPr>
              <w:rPr>
                <w:color w:val="auto"/>
                <w:sz w:val="22"/>
                <w:szCs w:val="22"/>
              </w:rPr>
            </w:pPr>
            <w:r w:rsidRPr="00090A07">
              <w:rPr>
                <w:color w:val="auto"/>
                <w:sz w:val="22"/>
                <w:szCs w:val="22"/>
              </w:rPr>
              <w:t>Ansatte som:</w:t>
            </w:r>
          </w:p>
          <w:p w14:paraId="3EF185ED"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 xml:space="preserve">bruker ord og begreper - unngår bruk av </w:t>
            </w:r>
            <w:r w:rsidRPr="00090A07">
              <w:rPr>
                <w:i/>
                <w:iCs/>
                <w:color w:val="auto"/>
                <w:sz w:val="22"/>
                <w:szCs w:val="22"/>
              </w:rPr>
              <w:t>det, den, der</w:t>
            </w:r>
          </w:p>
          <w:p w14:paraId="52ABA45F"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setter ord på konkreter og handlinger med barna, bader barna i språk</w:t>
            </w:r>
          </w:p>
          <w:p w14:paraId="1DCDB119"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benytter seg av hverdagen og rutinesituasjoner, f.eks. i garderoben, ved matbordet, i leken</w:t>
            </w:r>
          </w:p>
          <w:p w14:paraId="770FC4BA"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 xml:space="preserve">kunnskap om og </w:t>
            </w:r>
            <w:proofErr w:type="gramStart"/>
            <w:r w:rsidRPr="00090A07">
              <w:rPr>
                <w:color w:val="auto"/>
                <w:sz w:val="22"/>
                <w:szCs w:val="22"/>
              </w:rPr>
              <w:t>fokus</w:t>
            </w:r>
            <w:proofErr w:type="gramEnd"/>
            <w:r w:rsidRPr="00090A07">
              <w:rPr>
                <w:color w:val="auto"/>
                <w:sz w:val="22"/>
                <w:szCs w:val="22"/>
              </w:rPr>
              <w:t xml:space="preserve"> på flerspråklighet og har kjennskap til barnas morsmål</w:t>
            </w:r>
          </w:p>
          <w:p w14:paraId="32FAF9B3"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 xml:space="preserve">lytter til barna og gjenforteller med egne ord </w:t>
            </w:r>
          </w:p>
          <w:p w14:paraId="614A11AE"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 xml:space="preserve">leser bøker og spiller spill tilpasset barnas behov og utvikling </w:t>
            </w:r>
          </w:p>
          <w:p w14:paraId="71952F41"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snakker om det vi leser </w:t>
            </w:r>
          </w:p>
          <w:p w14:paraId="28CF9D13" w14:textId="513AAFFD" w:rsidR="00BE252D" w:rsidRPr="00BE252D" w:rsidRDefault="00AF43AF" w:rsidP="00BE252D">
            <w:pPr>
              <w:pStyle w:val="Listeavsnitt"/>
              <w:numPr>
                <w:ilvl w:val="0"/>
                <w:numId w:val="15"/>
              </w:numPr>
              <w:rPr>
                <w:color w:val="auto"/>
                <w:sz w:val="22"/>
                <w:szCs w:val="22"/>
              </w:rPr>
            </w:pPr>
            <w:r w:rsidRPr="00090A07">
              <w:rPr>
                <w:color w:val="auto"/>
                <w:sz w:val="22"/>
                <w:szCs w:val="22"/>
              </w:rPr>
              <w:t>bruker dagstavle</w:t>
            </w:r>
            <w:r w:rsidR="00BE252D">
              <w:rPr>
                <w:color w:val="auto"/>
                <w:sz w:val="22"/>
                <w:szCs w:val="22"/>
              </w:rPr>
              <w:t xml:space="preserve"> og ASK som bildestøtte og snakkepakken.</w:t>
            </w:r>
          </w:p>
          <w:p w14:paraId="30ABA937"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synger og bruker rim og regler</w:t>
            </w:r>
          </w:p>
          <w:p w14:paraId="44876F1C" w14:textId="77777777" w:rsidR="00AF43AF" w:rsidRPr="00090A07" w:rsidRDefault="00AF43AF" w:rsidP="00AF43AF">
            <w:pPr>
              <w:pStyle w:val="Listeavsnitt"/>
              <w:numPr>
                <w:ilvl w:val="0"/>
                <w:numId w:val="15"/>
              </w:numPr>
              <w:rPr>
                <w:color w:val="auto"/>
                <w:sz w:val="22"/>
                <w:szCs w:val="22"/>
              </w:rPr>
            </w:pPr>
            <w:r w:rsidRPr="00090A07">
              <w:rPr>
                <w:color w:val="auto"/>
                <w:sz w:val="22"/>
                <w:szCs w:val="22"/>
              </w:rPr>
              <w:t>bruker tegn-til-tale i hverdagen, særlig med barn som har utfordringer med språket</w:t>
            </w:r>
          </w:p>
          <w:p w14:paraId="1ABE64A2" w14:textId="77777777" w:rsidR="00AF43AF" w:rsidRPr="00090A07" w:rsidRDefault="00AF43AF" w:rsidP="00AF43AF">
            <w:pPr>
              <w:rPr>
                <w:color w:val="auto"/>
                <w:sz w:val="22"/>
                <w:szCs w:val="22"/>
              </w:rPr>
            </w:pPr>
          </w:p>
          <w:p w14:paraId="15275E11" w14:textId="77777777" w:rsidR="00AF43AF" w:rsidRPr="00090A07" w:rsidRDefault="00AF43AF" w:rsidP="00AF43AF">
            <w:pPr>
              <w:rPr>
                <w:color w:val="auto"/>
                <w:sz w:val="22"/>
                <w:szCs w:val="22"/>
              </w:rPr>
            </w:pPr>
            <w:r w:rsidRPr="00090A07">
              <w:rPr>
                <w:color w:val="auto"/>
                <w:sz w:val="22"/>
                <w:szCs w:val="22"/>
              </w:rPr>
              <w:t>Hvordan jobber barnehagen med</w:t>
            </w:r>
            <w:r w:rsidRPr="00090A07">
              <w:rPr>
                <w:b/>
                <w:bCs/>
                <w:color w:val="auto"/>
                <w:sz w:val="22"/>
                <w:szCs w:val="22"/>
              </w:rPr>
              <w:t xml:space="preserve"> </w:t>
            </w:r>
            <w:hyperlink r:id="rId25" w:history="1">
              <w:r w:rsidRPr="00090A07">
                <w:rPr>
                  <w:rStyle w:val="Hyperkobling"/>
                  <w:i/>
                  <w:iCs/>
                  <w:color w:val="auto"/>
                  <w:sz w:val="22"/>
                  <w:szCs w:val="22"/>
                </w:rPr>
                <w:t>Ord som gror – lek og lær</w:t>
              </w:r>
            </w:hyperlink>
            <w:r w:rsidRPr="00090A07">
              <w:rPr>
                <w:color w:val="auto"/>
                <w:sz w:val="22"/>
                <w:szCs w:val="22"/>
              </w:rPr>
              <w:t xml:space="preserve"> </w:t>
            </w:r>
          </w:p>
          <w:p w14:paraId="4E33B85C" w14:textId="77777777" w:rsidR="008E5AE0" w:rsidRDefault="00AF43AF" w:rsidP="00AF43AF">
            <w:pPr>
              <w:rPr>
                <w:rStyle w:val="Hyperkobling"/>
                <w:i/>
                <w:iCs/>
                <w:color w:val="auto"/>
                <w:sz w:val="22"/>
                <w:szCs w:val="22"/>
              </w:rPr>
            </w:pPr>
            <w:r w:rsidRPr="00090A07">
              <w:rPr>
                <w:color w:val="auto"/>
                <w:sz w:val="22"/>
                <w:szCs w:val="22"/>
              </w:rPr>
              <w:t>Styrende dokument Compilo ID 5871</w:t>
            </w:r>
            <w:hyperlink r:id="rId26" w:history="1">
              <w:r w:rsidRPr="00090A07">
                <w:rPr>
                  <w:rStyle w:val="Hyperkobling"/>
                  <w:i/>
                  <w:iCs/>
                  <w:color w:val="auto"/>
                  <w:sz w:val="22"/>
                  <w:szCs w:val="22"/>
                </w:rPr>
                <w:t>Ord som gror – lek og lær</w:t>
              </w:r>
            </w:hyperlink>
          </w:p>
          <w:p w14:paraId="6F2D720C" w14:textId="2A27A6B8" w:rsidR="00B96642" w:rsidRPr="002A005F" w:rsidRDefault="00B96642" w:rsidP="00AF43AF">
            <w:pPr>
              <w:rPr>
                <w:i/>
                <w:iCs/>
                <w:color w:val="333333"/>
                <w:sz w:val="22"/>
                <w:szCs w:val="22"/>
              </w:rPr>
            </w:pPr>
          </w:p>
        </w:tc>
      </w:tr>
    </w:tbl>
    <w:p w14:paraId="6E9C3321" w14:textId="77777777" w:rsidR="00E1323F" w:rsidRDefault="00E1323F" w:rsidP="00F61C18">
      <w:pPr>
        <w:pStyle w:val="Overskrift3"/>
        <w:numPr>
          <w:ilvl w:val="0"/>
          <w:numId w:val="0"/>
        </w:numPr>
      </w:pPr>
      <w:bookmarkStart w:id="14" w:name="_Toc64019684"/>
    </w:p>
    <w:p w14:paraId="756EE059" w14:textId="5CDEE8F7" w:rsidR="000C3E84" w:rsidRPr="005517EA" w:rsidRDefault="2B70FC62" w:rsidP="00F61C18">
      <w:pPr>
        <w:pStyle w:val="Overskrift3"/>
        <w:numPr>
          <w:ilvl w:val="0"/>
          <w:numId w:val="0"/>
        </w:numPr>
      </w:pPr>
      <w:r w:rsidRPr="005517EA">
        <w:t xml:space="preserve">2.7 </w:t>
      </w:r>
      <w:r w:rsidR="000C3E84" w:rsidRPr="005517EA">
        <w:t>Barnehagens psykososiale miljø</w:t>
      </w:r>
      <w:bookmarkEnd w:id="14"/>
      <w:r w:rsidR="000C3E84" w:rsidRPr="005517EA">
        <w:t xml:space="preserve"> </w:t>
      </w:r>
    </w:p>
    <w:p w14:paraId="64F5ACDC" w14:textId="77777777" w:rsidR="005D42BB" w:rsidRPr="005517EA" w:rsidRDefault="006639EE" w:rsidP="00AD00F6">
      <w:pPr>
        <w:rPr>
          <w:sz w:val="22"/>
          <w:szCs w:val="22"/>
        </w:rPr>
      </w:pPr>
      <w:r w:rsidRPr="005517EA">
        <w:rPr>
          <w:sz w:val="22"/>
          <w:szCs w:val="22"/>
        </w:rPr>
        <w:t xml:space="preserve">Barnas fysiske og psykiske helse </w:t>
      </w:r>
      <w:r w:rsidR="00D4791A" w:rsidRPr="005517EA">
        <w:rPr>
          <w:sz w:val="22"/>
          <w:szCs w:val="22"/>
        </w:rPr>
        <w:t>fremmes</w:t>
      </w:r>
      <w:r w:rsidRPr="005517EA">
        <w:rPr>
          <w:sz w:val="22"/>
          <w:szCs w:val="22"/>
        </w:rPr>
        <w:t xml:space="preserve"> i barnehagen.</w:t>
      </w:r>
      <w:r w:rsidR="00812043" w:rsidRPr="005517EA">
        <w:rPr>
          <w:sz w:val="22"/>
          <w:szCs w:val="22"/>
        </w:rPr>
        <w:t xml:space="preserve"> </w:t>
      </w:r>
      <w:r w:rsidR="007063B8" w:rsidRPr="005517EA">
        <w:rPr>
          <w:sz w:val="22"/>
          <w:szCs w:val="22"/>
        </w:rPr>
        <w:t>Barnehagen bidra</w:t>
      </w:r>
      <w:r w:rsidR="00764FFA" w:rsidRPr="005517EA">
        <w:rPr>
          <w:sz w:val="22"/>
          <w:szCs w:val="22"/>
        </w:rPr>
        <w:t>r</w:t>
      </w:r>
      <w:r w:rsidR="007063B8" w:rsidRPr="005517EA">
        <w:rPr>
          <w:sz w:val="22"/>
          <w:szCs w:val="22"/>
        </w:rPr>
        <w:t xml:space="preserve"> til barnas trivsel, livsglede, mestring og følelse av egenverd og forebygge krenkelser og mobbing</w:t>
      </w:r>
      <w:r w:rsidR="000C06FF" w:rsidRPr="005517EA">
        <w:rPr>
          <w:sz w:val="22"/>
          <w:szCs w:val="22"/>
        </w:rPr>
        <w:t>.</w:t>
      </w:r>
      <w:r w:rsidR="00AB424B" w:rsidRPr="005517EA">
        <w:rPr>
          <w:sz w:val="22"/>
          <w:szCs w:val="22"/>
        </w:rPr>
        <w:t xml:space="preserve"> </w:t>
      </w:r>
      <w:r w:rsidR="00522309" w:rsidRPr="005517EA">
        <w:rPr>
          <w:sz w:val="22"/>
          <w:szCs w:val="22"/>
        </w:rPr>
        <w:t>Om et barn opplever</w:t>
      </w:r>
      <w:r w:rsidR="0074223A" w:rsidRPr="005517EA">
        <w:rPr>
          <w:sz w:val="22"/>
          <w:szCs w:val="22"/>
        </w:rPr>
        <w:t xml:space="preserve"> krenkelser eller mobbing må barnehagen håndtere, stoppe og følge opp. </w:t>
      </w:r>
    </w:p>
    <w:p w14:paraId="40C9229B" w14:textId="77777777" w:rsidR="005D42BB" w:rsidRPr="005517EA" w:rsidRDefault="005D42BB" w:rsidP="00AD00F6">
      <w:pPr>
        <w:rPr>
          <w:sz w:val="22"/>
          <w:szCs w:val="22"/>
        </w:rPr>
      </w:pPr>
    </w:p>
    <w:p w14:paraId="5BD6BB6B" w14:textId="3FF54E49" w:rsidR="0074223A" w:rsidRPr="005517EA" w:rsidRDefault="0074223A" w:rsidP="00AD00F6">
      <w:pPr>
        <w:rPr>
          <w:sz w:val="22"/>
          <w:szCs w:val="22"/>
        </w:rPr>
      </w:pPr>
      <w:r w:rsidRPr="005517EA">
        <w:rPr>
          <w:sz w:val="22"/>
          <w:szCs w:val="22"/>
        </w:rPr>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14:paraId="346F6410" w14:textId="6DF6D942" w:rsidR="00487745" w:rsidRPr="005517EA" w:rsidRDefault="00487745" w:rsidP="00AD00F6"/>
    <w:p w14:paraId="259A7050" w14:textId="6E7EC474" w:rsidR="008D4F56" w:rsidRPr="005517EA" w:rsidRDefault="008D4F56" w:rsidP="00AD00F6"/>
    <w:tbl>
      <w:tblPr>
        <w:tblStyle w:val="Tabellrutenett"/>
        <w:tblW w:w="0" w:type="auto"/>
        <w:tblLook w:val="04A0" w:firstRow="1" w:lastRow="0" w:firstColumn="1" w:lastColumn="0" w:noHBand="0" w:noVBand="1"/>
      </w:tblPr>
      <w:tblGrid>
        <w:gridCol w:w="9060"/>
      </w:tblGrid>
      <w:tr w:rsidR="00A43229" w:rsidRPr="005517EA" w14:paraId="56438769" w14:textId="77777777" w:rsidTr="002443A2">
        <w:trPr>
          <w:trHeight w:val="1273"/>
        </w:trPr>
        <w:tc>
          <w:tcPr>
            <w:tcW w:w="9060" w:type="dxa"/>
          </w:tcPr>
          <w:p w14:paraId="464F80AA" w14:textId="77777777" w:rsidR="00B96642" w:rsidRDefault="00B96642" w:rsidP="00E20A62">
            <w:pPr>
              <w:pStyle w:val="Default"/>
              <w:rPr>
                <w:rFonts w:ascii="Arial" w:hAnsi="Arial" w:cs="Arial"/>
                <w:b/>
                <w:bCs/>
                <w:color w:val="auto"/>
                <w:sz w:val="22"/>
                <w:szCs w:val="22"/>
              </w:rPr>
            </w:pPr>
          </w:p>
          <w:p w14:paraId="3ED6F049" w14:textId="31348142" w:rsidR="00E20A62" w:rsidRPr="00090A07" w:rsidRDefault="00E20A62" w:rsidP="00E20A62">
            <w:pPr>
              <w:pStyle w:val="Default"/>
              <w:rPr>
                <w:rFonts w:ascii="Arial" w:hAnsi="Arial" w:cs="Arial"/>
                <w:b/>
                <w:bCs/>
                <w:color w:val="auto"/>
                <w:sz w:val="22"/>
                <w:szCs w:val="22"/>
              </w:rPr>
            </w:pPr>
            <w:r w:rsidRPr="00090A07">
              <w:rPr>
                <w:rFonts w:ascii="Arial" w:hAnsi="Arial" w:cs="Arial"/>
                <w:b/>
                <w:bCs/>
                <w:color w:val="auto"/>
                <w:sz w:val="22"/>
                <w:szCs w:val="22"/>
              </w:rPr>
              <w:t>Hvordan jobber barnehagen med sosial kompetanse?</w:t>
            </w:r>
          </w:p>
          <w:p w14:paraId="56CCED8B" w14:textId="77777777" w:rsidR="00E20A62" w:rsidRPr="00090A07" w:rsidRDefault="00E20A62" w:rsidP="00E20A62">
            <w:pPr>
              <w:rPr>
                <w:color w:val="auto"/>
                <w:sz w:val="22"/>
                <w:szCs w:val="22"/>
              </w:rPr>
            </w:pPr>
            <w:r w:rsidRPr="00090A07">
              <w:rPr>
                <w:color w:val="auto"/>
                <w:sz w:val="22"/>
                <w:szCs w:val="22"/>
              </w:rPr>
              <w:t>Ansatte som:</w:t>
            </w:r>
          </w:p>
          <w:p w14:paraId="0EC1E336" w14:textId="77777777" w:rsidR="00E20A62" w:rsidRPr="00090A07" w:rsidRDefault="00E20A62" w:rsidP="00E20A62">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har kjennskap til kapittel 8 i Barnehageloven</w:t>
            </w:r>
          </w:p>
          <w:p w14:paraId="3F364FCE" w14:textId="77777777" w:rsidR="00E20A62" w:rsidRPr="00090A07" w:rsidRDefault="00E20A62" w:rsidP="00E20A62">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lager aktivitetsplan i samarbeid med foreldre om barn ikke trives eller faller utenfor</w:t>
            </w:r>
          </w:p>
          <w:p w14:paraId="21A06CBA" w14:textId="77777777" w:rsidR="00E20A62" w:rsidRPr="00090A07" w:rsidRDefault="00E20A62" w:rsidP="00E20A62">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støtter barna i å sette egne grenser, respektere andres grenser og finne løsninger i konfliktsituasjoner</w:t>
            </w:r>
          </w:p>
          <w:p w14:paraId="2277DBB6" w14:textId="77777777" w:rsidR="00E20A62" w:rsidRPr="00090A07" w:rsidRDefault="00E20A62" w:rsidP="00E20A62">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støtter og veileder barn i å ta og opprettholde kontakt med andre barn</w:t>
            </w:r>
          </w:p>
          <w:p w14:paraId="6B349B2C" w14:textId="77777777" w:rsidR="00E20A62" w:rsidRPr="00090A07" w:rsidRDefault="00E20A62" w:rsidP="00E20A62">
            <w:pPr>
              <w:pStyle w:val="Listeavsnitt"/>
              <w:numPr>
                <w:ilvl w:val="0"/>
                <w:numId w:val="10"/>
              </w:numPr>
              <w:autoSpaceDE/>
              <w:autoSpaceDN/>
              <w:adjustRightInd/>
              <w:spacing w:after="160" w:line="259" w:lineRule="auto"/>
              <w:rPr>
                <w:color w:val="auto"/>
                <w:sz w:val="22"/>
                <w:szCs w:val="22"/>
              </w:rPr>
            </w:pPr>
            <w:r w:rsidRPr="00090A07">
              <w:rPr>
                <w:color w:val="auto"/>
                <w:sz w:val="22"/>
                <w:szCs w:val="22"/>
              </w:rPr>
              <w:t>forebygger, stopper og følger opp diskriminering, utestenging og mobbing</w:t>
            </w:r>
          </w:p>
          <w:p w14:paraId="5C31E0D1" w14:textId="77777777" w:rsidR="00E20A62" w:rsidRPr="00090A07" w:rsidRDefault="00E20A62" w:rsidP="00E20A62">
            <w:pPr>
              <w:pStyle w:val="Listeavsnitt"/>
              <w:numPr>
                <w:ilvl w:val="0"/>
                <w:numId w:val="10"/>
              </w:numPr>
              <w:autoSpaceDE/>
              <w:autoSpaceDN/>
              <w:adjustRightInd/>
              <w:textAlignment w:val="baseline"/>
              <w:rPr>
                <w:color w:val="auto"/>
                <w:sz w:val="22"/>
                <w:szCs w:val="22"/>
              </w:rPr>
            </w:pPr>
            <w:r w:rsidRPr="00090A07">
              <w:rPr>
                <w:rFonts w:eastAsia="Times New Roman"/>
                <w:color w:val="auto"/>
                <w:sz w:val="22"/>
                <w:szCs w:val="22"/>
                <w:lang w:eastAsia="nb-NO"/>
              </w:rPr>
              <w:t>jobber med sammenheng mellom tanker, følelser og atferd</w:t>
            </w:r>
          </w:p>
          <w:p w14:paraId="008A9942" w14:textId="77777777" w:rsidR="00E20A62" w:rsidRPr="00090A07" w:rsidRDefault="00E20A62" w:rsidP="00E20A62">
            <w:pPr>
              <w:pStyle w:val="Listeavsnitt"/>
              <w:numPr>
                <w:ilvl w:val="0"/>
                <w:numId w:val="10"/>
              </w:numPr>
              <w:rPr>
                <w:color w:val="auto"/>
                <w:sz w:val="22"/>
                <w:szCs w:val="22"/>
              </w:rPr>
            </w:pPr>
            <w:r w:rsidRPr="00090A07">
              <w:rPr>
                <w:color w:val="auto"/>
                <w:sz w:val="22"/>
                <w:szCs w:val="22"/>
              </w:rPr>
              <w:t>har vennskap som tema</w:t>
            </w:r>
          </w:p>
          <w:p w14:paraId="60261898" w14:textId="77777777" w:rsidR="00E20A62" w:rsidRPr="00090A07" w:rsidRDefault="00E20A62" w:rsidP="00E20A62">
            <w:pPr>
              <w:pStyle w:val="Listeavsnitt"/>
              <w:numPr>
                <w:ilvl w:val="0"/>
                <w:numId w:val="10"/>
              </w:numPr>
              <w:rPr>
                <w:color w:val="auto"/>
                <w:sz w:val="22"/>
                <w:szCs w:val="22"/>
              </w:rPr>
            </w:pPr>
            <w:r w:rsidRPr="00090A07">
              <w:rPr>
                <w:color w:val="auto"/>
                <w:sz w:val="22"/>
                <w:szCs w:val="22"/>
              </w:rPr>
              <w:t>jobber kontinuerlig med Class-dimensjonene for å øke kompetanse og bevissthet rundt samspillsferdigheter</w:t>
            </w:r>
          </w:p>
          <w:p w14:paraId="308A7216" w14:textId="77777777" w:rsidR="00E20A62" w:rsidRPr="00090A07" w:rsidRDefault="00E20A62" w:rsidP="00E20A62">
            <w:pPr>
              <w:rPr>
                <w:color w:val="auto"/>
                <w:sz w:val="22"/>
                <w:szCs w:val="22"/>
              </w:rPr>
            </w:pPr>
          </w:p>
          <w:p w14:paraId="4A478664" w14:textId="77777777" w:rsidR="00E20A62" w:rsidRPr="00090A07" w:rsidRDefault="00E20A62" w:rsidP="00E20A62">
            <w:pPr>
              <w:rPr>
                <w:b/>
                <w:bCs/>
                <w:color w:val="auto"/>
                <w:sz w:val="22"/>
                <w:szCs w:val="22"/>
              </w:rPr>
            </w:pPr>
            <w:r w:rsidRPr="00090A07">
              <w:rPr>
                <w:b/>
                <w:bCs/>
                <w:color w:val="auto"/>
                <w:sz w:val="22"/>
                <w:szCs w:val="22"/>
              </w:rPr>
              <w:t xml:space="preserve">Hvordan legger barnehagen til rette for utvikling av vennskap og sosialt fellesskap? </w:t>
            </w:r>
          </w:p>
          <w:p w14:paraId="34FB8059" w14:textId="77777777" w:rsidR="00E20A62" w:rsidRPr="00D81CFA" w:rsidRDefault="00E20A62" w:rsidP="00E20A62">
            <w:pPr>
              <w:pStyle w:val="Listeavsnitt"/>
              <w:numPr>
                <w:ilvl w:val="0"/>
                <w:numId w:val="10"/>
              </w:numPr>
              <w:rPr>
                <w:color w:val="auto"/>
                <w:sz w:val="22"/>
                <w:szCs w:val="22"/>
              </w:rPr>
            </w:pPr>
            <w:r w:rsidRPr="00D81CFA">
              <w:rPr>
                <w:color w:val="auto"/>
                <w:sz w:val="22"/>
                <w:szCs w:val="22"/>
              </w:rPr>
              <w:t>Deler i mindre grupper for lettere å ivareta og se hvert enkelt barn</w:t>
            </w:r>
          </w:p>
          <w:p w14:paraId="2F779DE4" w14:textId="77777777" w:rsidR="00E20A62" w:rsidRPr="00D81CFA" w:rsidRDefault="00E20A62" w:rsidP="00E20A62">
            <w:pPr>
              <w:pStyle w:val="Listeavsnitt"/>
              <w:numPr>
                <w:ilvl w:val="0"/>
                <w:numId w:val="10"/>
              </w:numPr>
              <w:rPr>
                <w:color w:val="auto"/>
                <w:sz w:val="22"/>
                <w:szCs w:val="22"/>
              </w:rPr>
            </w:pPr>
            <w:r w:rsidRPr="00D81CFA">
              <w:rPr>
                <w:color w:val="auto"/>
                <w:sz w:val="22"/>
                <w:szCs w:val="22"/>
              </w:rPr>
              <w:t>Aldersinndelte grupper på tvers av avdelingene</w:t>
            </w:r>
          </w:p>
          <w:p w14:paraId="1AF0F937" w14:textId="77777777" w:rsidR="00E20A62" w:rsidRPr="00D81CFA" w:rsidRDefault="00E20A62" w:rsidP="00E20A62">
            <w:pPr>
              <w:pStyle w:val="Listeavsnitt"/>
              <w:numPr>
                <w:ilvl w:val="0"/>
                <w:numId w:val="10"/>
              </w:numPr>
              <w:rPr>
                <w:color w:val="auto"/>
                <w:sz w:val="22"/>
                <w:szCs w:val="22"/>
              </w:rPr>
            </w:pPr>
            <w:r w:rsidRPr="00D81CFA">
              <w:rPr>
                <w:color w:val="auto"/>
                <w:sz w:val="22"/>
                <w:szCs w:val="22"/>
              </w:rPr>
              <w:lastRenderedPageBreak/>
              <w:t>Observasjon av barnegrupper – tiltak settes inn etter behov</w:t>
            </w:r>
          </w:p>
          <w:p w14:paraId="29956E1A" w14:textId="77777777" w:rsidR="00E20A62" w:rsidRPr="00D81CFA" w:rsidRDefault="00E20A62" w:rsidP="00E20A62">
            <w:pPr>
              <w:pStyle w:val="Listeavsnitt"/>
              <w:numPr>
                <w:ilvl w:val="0"/>
                <w:numId w:val="10"/>
              </w:numPr>
              <w:autoSpaceDE/>
              <w:autoSpaceDN/>
              <w:adjustRightInd/>
              <w:textAlignment w:val="baseline"/>
              <w:rPr>
                <w:rFonts w:eastAsia="Times New Roman"/>
                <w:color w:val="auto"/>
                <w:sz w:val="22"/>
                <w:szCs w:val="22"/>
                <w:lang w:eastAsia="nb-NO"/>
              </w:rPr>
            </w:pPr>
            <w:r w:rsidRPr="00D81CFA">
              <w:rPr>
                <w:color w:val="auto"/>
                <w:sz w:val="22"/>
                <w:szCs w:val="22"/>
              </w:rPr>
              <w:t>Ansatte er aktive og gode rollemodeller</w:t>
            </w:r>
          </w:p>
          <w:p w14:paraId="64AD9AFC" w14:textId="77777777" w:rsidR="00E20A62" w:rsidRPr="00D81CFA" w:rsidRDefault="00E20A62" w:rsidP="00E20A62">
            <w:pPr>
              <w:pStyle w:val="Listeavsnitt"/>
              <w:numPr>
                <w:ilvl w:val="0"/>
                <w:numId w:val="10"/>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Felles aktiviteter og prosjekt som gir felles opplevelser og fellesskapsfølelse</w:t>
            </w:r>
          </w:p>
          <w:p w14:paraId="731F9095" w14:textId="77777777" w:rsidR="00E20A62" w:rsidRPr="00D81CFA" w:rsidRDefault="00E20A62" w:rsidP="00E20A62">
            <w:pPr>
              <w:pStyle w:val="Listeavsnitt"/>
              <w:numPr>
                <w:ilvl w:val="0"/>
                <w:numId w:val="10"/>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Ansatte ivaretar at barna har noen å leke med i løpet av dagen</w:t>
            </w:r>
          </w:p>
          <w:p w14:paraId="1CFA9892" w14:textId="77777777" w:rsidR="00E20A62" w:rsidRPr="00D81CFA" w:rsidRDefault="00E20A62" w:rsidP="00E20A62">
            <w:pPr>
              <w:pStyle w:val="Listeavsnitt"/>
              <w:numPr>
                <w:ilvl w:val="0"/>
                <w:numId w:val="10"/>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 xml:space="preserve">Vi har foreldretreff </w:t>
            </w:r>
          </w:p>
          <w:p w14:paraId="4267A8D4" w14:textId="25026FA8" w:rsidR="00226F5B" w:rsidRPr="00D81CFA" w:rsidRDefault="00E20A62" w:rsidP="00AD00F6">
            <w:pPr>
              <w:pStyle w:val="Listeavsnitt"/>
              <w:numPr>
                <w:ilvl w:val="0"/>
                <w:numId w:val="10"/>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Oppfordrer foreldre til å møte barnas venner fra barnehagen på fritiden</w:t>
            </w:r>
          </w:p>
          <w:p w14:paraId="1D4D4535" w14:textId="77777777" w:rsidR="00226F5B" w:rsidRPr="002A005F" w:rsidRDefault="00226F5B" w:rsidP="00AD00F6">
            <w:pPr>
              <w:rPr>
                <w:sz w:val="22"/>
                <w:szCs w:val="22"/>
              </w:rPr>
            </w:pPr>
          </w:p>
          <w:p w14:paraId="10920C22" w14:textId="77777777" w:rsidR="00173845" w:rsidRDefault="00A74C40" w:rsidP="00A74C40">
            <w:pPr>
              <w:rPr>
                <w:sz w:val="22"/>
                <w:szCs w:val="22"/>
              </w:rPr>
            </w:pPr>
            <w:r w:rsidRPr="002A005F">
              <w:rPr>
                <w:sz w:val="22"/>
                <w:szCs w:val="22"/>
              </w:rPr>
              <w:t>Styrende dokument</w:t>
            </w:r>
            <w:r w:rsidR="00D12B26" w:rsidRPr="002A005F">
              <w:rPr>
                <w:sz w:val="22"/>
                <w:szCs w:val="22"/>
              </w:rPr>
              <w:t xml:space="preserve"> Compilo ID 11911 </w:t>
            </w:r>
            <w:hyperlink r:id="rId27" w:history="1">
              <w:r w:rsidR="00D12B26" w:rsidRPr="002A005F">
                <w:rPr>
                  <w:rStyle w:val="Hyperkobling"/>
                  <w:sz w:val="22"/>
                  <w:szCs w:val="22"/>
                </w:rPr>
                <w:t>Mal for barnehagens egen plan for psykososialt arbeid</w:t>
              </w:r>
            </w:hyperlink>
            <w:r w:rsidR="00D12B26" w:rsidRPr="002A005F">
              <w:rPr>
                <w:sz w:val="22"/>
                <w:szCs w:val="22"/>
              </w:rPr>
              <w:t xml:space="preserve"> </w:t>
            </w:r>
          </w:p>
          <w:p w14:paraId="67FFAAAC" w14:textId="7307E2BB" w:rsidR="00B96642" w:rsidRPr="00283231" w:rsidRDefault="00B96642" w:rsidP="00A74C40">
            <w:pPr>
              <w:rPr>
                <w:sz w:val="22"/>
                <w:szCs w:val="22"/>
              </w:rPr>
            </w:pPr>
          </w:p>
        </w:tc>
      </w:tr>
    </w:tbl>
    <w:p w14:paraId="6C2E9228" w14:textId="5DAFFEBC" w:rsidR="008D4F56" w:rsidRDefault="008D4F56" w:rsidP="00AD00F6"/>
    <w:p w14:paraId="5FF62E8C" w14:textId="77777777" w:rsidR="00B96642" w:rsidRDefault="00B96642" w:rsidP="00AD00F6"/>
    <w:p w14:paraId="66AE00C0" w14:textId="77777777" w:rsidR="00B96642" w:rsidRPr="005517EA" w:rsidRDefault="00B96642" w:rsidP="00AD00F6"/>
    <w:p w14:paraId="7DF31C6D" w14:textId="00B5FB89" w:rsidR="00CF5AD9" w:rsidRPr="005517EA" w:rsidRDefault="6043A056" w:rsidP="00AB65B7">
      <w:pPr>
        <w:pStyle w:val="Overskrift3"/>
        <w:numPr>
          <w:ilvl w:val="0"/>
          <w:numId w:val="0"/>
        </w:numPr>
        <w:ind w:left="375" w:hanging="375"/>
      </w:pPr>
      <w:bookmarkStart w:id="15" w:name="_Toc64019685"/>
      <w:r w:rsidRPr="005517EA">
        <w:t xml:space="preserve">2.8 </w:t>
      </w:r>
      <w:r w:rsidR="00CF5AD9" w:rsidRPr="005517EA">
        <w:t>Forebygging av seksuelle overgrep</w:t>
      </w:r>
      <w:bookmarkEnd w:id="15"/>
      <w:r w:rsidR="00E22C3A" w:rsidRPr="005517EA">
        <w:t xml:space="preserve"> </w:t>
      </w:r>
    </w:p>
    <w:p w14:paraId="6211254A" w14:textId="13F22E36" w:rsidR="00CF5AD9" w:rsidRPr="005517EA" w:rsidRDefault="007C04E9" w:rsidP="00AD00F6">
      <w:pPr>
        <w:rPr>
          <w:sz w:val="22"/>
          <w:szCs w:val="22"/>
        </w:rPr>
      </w:pPr>
      <w:r w:rsidRPr="005517EA">
        <w:rPr>
          <w:sz w:val="22"/>
          <w:szCs w:val="22"/>
        </w:rPr>
        <w:t>Gjennom den daglige og nære kontakten med barna er barnehagen i en sentral posisjon til å observere og motta</w:t>
      </w:r>
      <w:r w:rsidR="005364D9" w:rsidRPr="005517EA">
        <w:rPr>
          <w:sz w:val="22"/>
          <w:szCs w:val="22"/>
        </w:rPr>
        <w:t xml:space="preserve"> informasjon om barna</w:t>
      </w:r>
      <w:r w:rsidR="00D40A36" w:rsidRPr="005517EA">
        <w:rPr>
          <w:sz w:val="22"/>
          <w:szCs w:val="22"/>
        </w:rPr>
        <w:t>s</w:t>
      </w:r>
      <w:r w:rsidR="005364D9" w:rsidRPr="005517EA">
        <w:rPr>
          <w:sz w:val="22"/>
          <w:szCs w:val="22"/>
        </w:rPr>
        <w:t xml:space="preserve"> omsorg- og livssituasjon. </w:t>
      </w:r>
      <w:r w:rsidR="00E22C3A" w:rsidRPr="005517EA">
        <w:rPr>
          <w:sz w:val="22"/>
          <w:szCs w:val="22"/>
        </w:rPr>
        <w:t xml:space="preserve">Lørenskog </w:t>
      </w:r>
      <w:r w:rsidR="12E43565" w:rsidRPr="005517EA">
        <w:rPr>
          <w:sz w:val="22"/>
          <w:szCs w:val="22"/>
        </w:rPr>
        <w:t>kommune har utarbeidet en rutine som skal bidra til å forebygge seksuelle overgrep gjennom å skape trygge, sterke barn. Barnehagene jobbe</w:t>
      </w:r>
      <w:r w:rsidR="2B5BC370" w:rsidRPr="005517EA">
        <w:rPr>
          <w:sz w:val="22"/>
          <w:szCs w:val="22"/>
        </w:rPr>
        <w:t>r</w:t>
      </w:r>
      <w:r w:rsidR="12E43565" w:rsidRPr="005517EA">
        <w:rPr>
          <w:sz w:val="22"/>
          <w:szCs w:val="22"/>
        </w:rPr>
        <w:t xml:space="preserve"> systematisk over tid for å bidra til at barn og unge får trygge og gode oppvekstforhold. Barn lærer om seksualitet, kropp og følelser</w:t>
      </w:r>
      <w:r w:rsidR="00286A8A" w:rsidRPr="005517EA">
        <w:rPr>
          <w:sz w:val="22"/>
          <w:szCs w:val="22"/>
        </w:rPr>
        <w:t xml:space="preserve"> og</w:t>
      </w:r>
      <w:r w:rsidR="005C0CD2" w:rsidRPr="005517EA">
        <w:rPr>
          <w:sz w:val="22"/>
          <w:szCs w:val="22"/>
        </w:rPr>
        <w:t xml:space="preserve"> dette gir </w:t>
      </w:r>
      <w:r w:rsidR="12E43565" w:rsidRPr="005517EA">
        <w:rPr>
          <w:sz w:val="22"/>
          <w:szCs w:val="22"/>
        </w:rPr>
        <w:t>større mulighet for å kunne si ifra hvis de opplever krenkelser som for eksempel seksuelle overgrep. Barna</w:t>
      </w:r>
      <w:r w:rsidR="4CF17E9B" w:rsidRPr="005517EA">
        <w:rPr>
          <w:sz w:val="22"/>
          <w:szCs w:val="22"/>
        </w:rPr>
        <w:t xml:space="preserve"> </w:t>
      </w:r>
      <w:r w:rsidR="368A4D54" w:rsidRPr="005517EA">
        <w:rPr>
          <w:sz w:val="22"/>
          <w:szCs w:val="22"/>
        </w:rPr>
        <w:t>lære</w:t>
      </w:r>
      <w:r w:rsidR="004C3CFA" w:rsidRPr="005517EA">
        <w:rPr>
          <w:sz w:val="22"/>
          <w:szCs w:val="22"/>
        </w:rPr>
        <w:t>r</w:t>
      </w:r>
      <w:r w:rsidR="12E43565" w:rsidRPr="005517EA">
        <w:rPr>
          <w:sz w:val="22"/>
          <w:szCs w:val="22"/>
        </w:rPr>
        <w:t xml:space="preserve"> hva som er naturlig, hva som er rett og galt i forhold til egen og andres kropp, for å sette grenser for seg selv.</w:t>
      </w:r>
    </w:p>
    <w:p w14:paraId="6956BB80" w14:textId="2917362F" w:rsidR="7EED61BC" w:rsidRPr="005517EA" w:rsidRDefault="7EED61BC" w:rsidP="00AD00F6"/>
    <w:p w14:paraId="4BBB17E1" w14:textId="7E672EEF" w:rsidR="00D32227" w:rsidRPr="005517EA" w:rsidRDefault="00D32227" w:rsidP="00942231"/>
    <w:tbl>
      <w:tblPr>
        <w:tblStyle w:val="Tabellrutenett"/>
        <w:tblW w:w="0" w:type="auto"/>
        <w:tblLook w:val="04A0" w:firstRow="1" w:lastRow="0" w:firstColumn="1" w:lastColumn="0" w:noHBand="0" w:noVBand="1"/>
      </w:tblPr>
      <w:tblGrid>
        <w:gridCol w:w="9060"/>
      </w:tblGrid>
      <w:tr w:rsidR="008E5AE0" w:rsidRPr="005517EA" w14:paraId="671C0244" w14:textId="77777777" w:rsidTr="008E5AE0">
        <w:tc>
          <w:tcPr>
            <w:tcW w:w="9060" w:type="dxa"/>
          </w:tcPr>
          <w:p w14:paraId="63C6D2D9" w14:textId="77777777" w:rsidR="00B96642" w:rsidRDefault="00B96642" w:rsidP="003E4387">
            <w:pPr>
              <w:rPr>
                <w:b/>
                <w:bCs/>
                <w:color w:val="auto"/>
                <w:sz w:val="22"/>
                <w:szCs w:val="22"/>
              </w:rPr>
            </w:pPr>
          </w:p>
          <w:p w14:paraId="6E7A756D" w14:textId="55F745DF" w:rsidR="003E4387" w:rsidRPr="00D81CFA" w:rsidRDefault="003E4387" w:rsidP="003E4387">
            <w:pPr>
              <w:rPr>
                <w:b/>
                <w:bCs/>
                <w:color w:val="auto"/>
                <w:sz w:val="22"/>
                <w:szCs w:val="22"/>
              </w:rPr>
            </w:pPr>
            <w:r w:rsidRPr="00D81CFA">
              <w:rPr>
                <w:b/>
                <w:bCs/>
                <w:color w:val="auto"/>
                <w:sz w:val="22"/>
                <w:szCs w:val="22"/>
              </w:rPr>
              <w:t>Hvordan barnehagen jobber for å forebygge seksuelle overgrep</w:t>
            </w:r>
            <w:r w:rsidR="00D56BBC">
              <w:rPr>
                <w:b/>
                <w:bCs/>
                <w:color w:val="auto"/>
                <w:sz w:val="22"/>
                <w:szCs w:val="22"/>
              </w:rPr>
              <w:t>:</w:t>
            </w:r>
          </w:p>
          <w:p w14:paraId="6AF7B84D"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Følger Lørenskog kommune sine rutiner for å forebygge seksuelle overgrep og krenkelser</w:t>
            </w:r>
          </w:p>
          <w:p w14:paraId="3C665CC8"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Aldersinndelte Kroppen-samlinger tilpasset barnas nivå, og lese bøker tilpasset ulike aldersgrupper</w:t>
            </w:r>
          </w:p>
          <w:p w14:paraId="3E023368"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Lærer barna hva som er lov og ikke lov</w:t>
            </w:r>
          </w:p>
          <w:p w14:paraId="757AF2F2"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Lære barna å sette grense for seg selv og sin egen kropp</w:t>
            </w:r>
          </w:p>
          <w:p w14:paraId="08C729C6" w14:textId="3DD579B4" w:rsidR="003E4387" w:rsidRPr="00D81CFA" w:rsidRDefault="003E4387" w:rsidP="003E4387">
            <w:pPr>
              <w:pStyle w:val="Listeavsnitt"/>
              <w:numPr>
                <w:ilvl w:val="0"/>
                <w:numId w:val="16"/>
              </w:numPr>
              <w:rPr>
                <w:color w:val="auto"/>
                <w:sz w:val="22"/>
                <w:szCs w:val="22"/>
              </w:rPr>
            </w:pPr>
            <w:r w:rsidRPr="00D81CFA">
              <w:rPr>
                <w:color w:val="auto"/>
                <w:sz w:val="22"/>
                <w:szCs w:val="22"/>
              </w:rPr>
              <w:t xml:space="preserve">Lære </w:t>
            </w:r>
            <w:r w:rsidR="00656DC8">
              <w:rPr>
                <w:color w:val="auto"/>
                <w:sz w:val="22"/>
                <w:szCs w:val="22"/>
              </w:rPr>
              <w:t xml:space="preserve">å </w:t>
            </w:r>
            <w:r w:rsidRPr="00D81CFA">
              <w:rPr>
                <w:color w:val="auto"/>
                <w:sz w:val="22"/>
                <w:szCs w:val="22"/>
              </w:rPr>
              <w:t>si stopp</w:t>
            </w:r>
          </w:p>
          <w:p w14:paraId="5B9A4E25"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Respektere andre og deres kropp</w:t>
            </w:r>
          </w:p>
          <w:p w14:paraId="49B4CAA4" w14:textId="5131F833" w:rsidR="003E4387" w:rsidRPr="00D81CFA" w:rsidRDefault="003E4387" w:rsidP="003E4387">
            <w:pPr>
              <w:pStyle w:val="Listeavsnitt"/>
              <w:numPr>
                <w:ilvl w:val="0"/>
                <w:numId w:val="16"/>
              </w:numPr>
              <w:rPr>
                <w:color w:val="auto"/>
                <w:sz w:val="22"/>
                <w:szCs w:val="22"/>
              </w:rPr>
            </w:pPr>
            <w:r w:rsidRPr="00D81CFA">
              <w:rPr>
                <w:color w:val="auto"/>
                <w:sz w:val="22"/>
                <w:szCs w:val="22"/>
              </w:rPr>
              <w:t>Økt kompetanse til personalet og tørr</w:t>
            </w:r>
            <w:r w:rsidR="00656DC8">
              <w:rPr>
                <w:color w:val="auto"/>
                <w:sz w:val="22"/>
                <w:szCs w:val="22"/>
              </w:rPr>
              <w:t>e</w:t>
            </w:r>
            <w:r w:rsidRPr="00D81CFA">
              <w:rPr>
                <w:color w:val="auto"/>
                <w:sz w:val="22"/>
                <w:szCs w:val="22"/>
              </w:rPr>
              <w:t xml:space="preserve"> å bruke den</w:t>
            </w:r>
          </w:p>
          <w:p w14:paraId="37CED051" w14:textId="62A11366" w:rsidR="003E4387" w:rsidRPr="00D81CFA" w:rsidRDefault="003E4387" w:rsidP="003E4387">
            <w:pPr>
              <w:pStyle w:val="Listeavsnitt"/>
              <w:numPr>
                <w:ilvl w:val="0"/>
                <w:numId w:val="16"/>
              </w:numPr>
              <w:rPr>
                <w:color w:val="auto"/>
                <w:sz w:val="22"/>
                <w:szCs w:val="22"/>
              </w:rPr>
            </w:pPr>
            <w:r w:rsidRPr="00D81CFA">
              <w:rPr>
                <w:color w:val="auto"/>
                <w:sz w:val="22"/>
                <w:szCs w:val="22"/>
              </w:rPr>
              <w:t>Skape forståelse/forklare foreldrene om mangfold, ulikheter og viktigheten</w:t>
            </w:r>
            <w:r w:rsidR="00656DC8">
              <w:rPr>
                <w:color w:val="auto"/>
                <w:sz w:val="22"/>
                <w:szCs w:val="22"/>
              </w:rPr>
              <w:t xml:space="preserve"> av</w:t>
            </w:r>
            <w:r w:rsidRPr="00D81CFA">
              <w:rPr>
                <w:color w:val="auto"/>
                <w:sz w:val="22"/>
                <w:szCs w:val="22"/>
              </w:rPr>
              <w:t xml:space="preserve"> å lære barn om kropp og seksualitet </w:t>
            </w:r>
          </w:p>
          <w:p w14:paraId="141A8BFE"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 xml:space="preserve">Hensyn til flerspråklige barn og deres kulturelle bakgrunn </w:t>
            </w:r>
          </w:p>
          <w:p w14:paraId="59795D93"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Ansatte svarer barna ærlig på en enkel måte når de spør og bruker enkle ord</w:t>
            </w:r>
          </w:p>
          <w:p w14:paraId="2007A320" w14:textId="77777777" w:rsidR="003E4387" w:rsidRPr="00D81CFA" w:rsidRDefault="003E4387" w:rsidP="003E4387">
            <w:pPr>
              <w:pStyle w:val="Listeavsnitt"/>
              <w:numPr>
                <w:ilvl w:val="0"/>
                <w:numId w:val="16"/>
              </w:numPr>
              <w:rPr>
                <w:color w:val="auto"/>
                <w:sz w:val="22"/>
                <w:szCs w:val="22"/>
              </w:rPr>
            </w:pPr>
            <w:r w:rsidRPr="00D81CFA">
              <w:rPr>
                <w:color w:val="auto"/>
                <w:sz w:val="22"/>
                <w:szCs w:val="22"/>
              </w:rPr>
              <w:t xml:space="preserve">Ansatte følger opp situasjoner som vekker mistanke </w:t>
            </w:r>
          </w:p>
          <w:p w14:paraId="6009CA7B" w14:textId="77777777" w:rsidR="003E4387" w:rsidRPr="00D81CFA" w:rsidRDefault="003E4387" w:rsidP="003E4387">
            <w:pPr>
              <w:rPr>
                <w:color w:val="auto"/>
                <w:sz w:val="22"/>
                <w:szCs w:val="22"/>
              </w:rPr>
            </w:pPr>
          </w:p>
          <w:p w14:paraId="72A9B1F0" w14:textId="77777777" w:rsidR="003E4387" w:rsidRPr="00D81CFA" w:rsidRDefault="003E4387" w:rsidP="003E4387">
            <w:pPr>
              <w:rPr>
                <w:color w:val="auto"/>
                <w:sz w:val="22"/>
                <w:szCs w:val="22"/>
              </w:rPr>
            </w:pPr>
            <w:r w:rsidRPr="00D81CFA">
              <w:rPr>
                <w:color w:val="auto"/>
                <w:sz w:val="22"/>
                <w:szCs w:val="22"/>
              </w:rPr>
              <w:t xml:space="preserve">Styrende dokument Compilo </w:t>
            </w:r>
            <w:r w:rsidRPr="00D81CFA">
              <w:rPr>
                <w:bCs/>
                <w:color w:val="auto"/>
                <w:sz w:val="22"/>
                <w:szCs w:val="22"/>
              </w:rPr>
              <w:t xml:space="preserve">ID </w:t>
            </w:r>
            <w:r w:rsidRPr="00D81CFA">
              <w:rPr>
                <w:color w:val="auto"/>
                <w:sz w:val="22"/>
                <w:szCs w:val="22"/>
              </w:rPr>
              <w:t xml:space="preserve">12249 </w:t>
            </w:r>
            <w:hyperlink r:id="rId28" w:history="1">
              <w:r w:rsidRPr="00D81CFA">
                <w:rPr>
                  <w:rStyle w:val="Hyperkobling"/>
                  <w:color w:val="auto"/>
                  <w:sz w:val="22"/>
                  <w:szCs w:val="22"/>
                </w:rPr>
                <w:t>Rutine for å forebygge seksuelle overgrep og krenkelser</w:t>
              </w:r>
            </w:hyperlink>
            <w:r w:rsidRPr="00D81CFA">
              <w:rPr>
                <w:color w:val="auto"/>
                <w:sz w:val="22"/>
                <w:szCs w:val="22"/>
              </w:rPr>
              <w:t xml:space="preserve"> </w:t>
            </w:r>
          </w:p>
          <w:p w14:paraId="0A973D6C" w14:textId="77777777" w:rsidR="008E5AE0" w:rsidRPr="005517EA" w:rsidRDefault="008E5AE0" w:rsidP="00942231"/>
        </w:tc>
      </w:tr>
    </w:tbl>
    <w:p w14:paraId="2A839A33" w14:textId="77777777" w:rsidR="008E5AE0" w:rsidRPr="005517EA" w:rsidRDefault="008E5AE0" w:rsidP="00942231"/>
    <w:p w14:paraId="2DE92930" w14:textId="77777777" w:rsidR="004B3022" w:rsidRPr="005517EA" w:rsidRDefault="004B3022" w:rsidP="00AD00F6"/>
    <w:p w14:paraId="1B3229D7" w14:textId="03B67AB2" w:rsidR="008002EA" w:rsidRPr="005517EA" w:rsidRDefault="40CE02D5" w:rsidP="002612FE">
      <w:pPr>
        <w:pStyle w:val="Overskrift3"/>
        <w:numPr>
          <w:ilvl w:val="0"/>
          <w:numId w:val="0"/>
        </w:numPr>
        <w:ind w:left="375" w:hanging="375"/>
      </w:pPr>
      <w:bookmarkStart w:id="16" w:name="_Toc64019686"/>
      <w:r w:rsidRPr="005517EA">
        <w:t xml:space="preserve">2.9 </w:t>
      </w:r>
      <w:r w:rsidR="00290D7E" w:rsidRPr="005517EA">
        <w:t>Bærekraftig utvikling</w:t>
      </w:r>
      <w:bookmarkEnd w:id="16"/>
      <w:r w:rsidR="00290D7E" w:rsidRPr="005517EA">
        <w:t xml:space="preserve"> </w:t>
      </w:r>
      <w:r w:rsidR="000C3E84" w:rsidRPr="005517EA">
        <w:t xml:space="preserve"> </w:t>
      </w:r>
    </w:p>
    <w:p w14:paraId="38D6A963" w14:textId="621888B2" w:rsidR="00771559" w:rsidRPr="005517EA" w:rsidRDefault="00744F36" w:rsidP="00AD00F6">
      <w:pPr>
        <w:rPr>
          <w:sz w:val="22"/>
          <w:szCs w:val="22"/>
        </w:rPr>
      </w:pPr>
      <w:r w:rsidRPr="005517EA">
        <w:rPr>
          <w:sz w:val="22"/>
          <w:szCs w:val="22"/>
        </w:rPr>
        <w:t>Gjennom miljøarbeidet skal barna</w:t>
      </w:r>
      <w:r w:rsidR="005A6B70" w:rsidRPr="005517EA">
        <w:rPr>
          <w:sz w:val="22"/>
          <w:szCs w:val="22"/>
        </w:rPr>
        <w:t xml:space="preserve"> lære å ta vare på seg selv, hverandre og naturen. </w:t>
      </w:r>
      <w:r w:rsidR="00554267" w:rsidRPr="005517EA">
        <w:rPr>
          <w:sz w:val="22"/>
          <w:szCs w:val="22"/>
        </w:rPr>
        <w:t>Bærekraftig utvikling omfatter natur, økonomi og sosiale forhold og er en forutsetning for å ta vare på jorden</w:t>
      </w:r>
      <w:r w:rsidR="00667A55" w:rsidRPr="005517EA">
        <w:rPr>
          <w:sz w:val="22"/>
          <w:szCs w:val="22"/>
        </w:rPr>
        <w:t>.</w:t>
      </w:r>
      <w:r w:rsidR="00667A55" w:rsidRPr="005517EA" w:rsidDel="0049096E">
        <w:rPr>
          <w:sz w:val="22"/>
          <w:szCs w:val="22"/>
        </w:rPr>
        <w:t xml:space="preserve"> </w:t>
      </w:r>
      <w:r w:rsidR="00667A55" w:rsidRPr="005517EA">
        <w:rPr>
          <w:sz w:val="22"/>
          <w:szCs w:val="22"/>
        </w:rPr>
        <w:t>Alle kommunale barnehager er Grønt Flagg</w:t>
      </w:r>
      <w:r w:rsidR="0049096E" w:rsidRPr="005517EA">
        <w:rPr>
          <w:sz w:val="22"/>
          <w:szCs w:val="22"/>
        </w:rPr>
        <w:t>-</w:t>
      </w:r>
      <w:r w:rsidR="00667A55" w:rsidRPr="005517EA">
        <w:rPr>
          <w:sz w:val="22"/>
          <w:szCs w:val="22"/>
        </w:rPr>
        <w:t>sertifisert. Grønt Flagg er en miljøsertifisering rettet mot barnehager og skoler. Formålet med sertifiseringen er å styrke bærekraftig utvikling gjennom miljøarbeidet</w:t>
      </w:r>
      <w:r w:rsidR="00554267" w:rsidRPr="005517EA" w:rsidDel="003E3CAD">
        <w:rPr>
          <w:sz w:val="22"/>
          <w:szCs w:val="22"/>
        </w:rPr>
        <w:t>.</w:t>
      </w:r>
      <w:r w:rsidR="00554267" w:rsidRPr="005517EA">
        <w:rPr>
          <w:sz w:val="22"/>
          <w:szCs w:val="22"/>
        </w:rPr>
        <w:t xml:space="preserve"> </w:t>
      </w:r>
    </w:p>
    <w:p w14:paraId="3AA68443" w14:textId="77777777" w:rsidR="004964BD" w:rsidRPr="005517EA" w:rsidRDefault="004964BD" w:rsidP="00AD00F6"/>
    <w:tbl>
      <w:tblPr>
        <w:tblStyle w:val="Tabellrutenett"/>
        <w:tblW w:w="0" w:type="auto"/>
        <w:tblLook w:val="04A0" w:firstRow="1" w:lastRow="0" w:firstColumn="1" w:lastColumn="0" w:noHBand="0" w:noVBand="1"/>
      </w:tblPr>
      <w:tblGrid>
        <w:gridCol w:w="9060"/>
      </w:tblGrid>
      <w:tr w:rsidR="004964BD" w:rsidRPr="005517EA" w14:paraId="6774D10F" w14:textId="77777777" w:rsidTr="004964BD">
        <w:tc>
          <w:tcPr>
            <w:tcW w:w="9060" w:type="dxa"/>
          </w:tcPr>
          <w:p w14:paraId="073023D6" w14:textId="77777777" w:rsidR="00B96642" w:rsidRDefault="00B96642" w:rsidP="009A428B">
            <w:pPr>
              <w:rPr>
                <w:b/>
                <w:bCs/>
                <w:color w:val="auto"/>
                <w:sz w:val="22"/>
                <w:szCs w:val="22"/>
              </w:rPr>
            </w:pPr>
          </w:p>
          <w:p w14:paraId="6B194414" w14:textId="468F00F3" w:rsidR="009A428B" w:rsidRPr="00D81CFA" w:rsidRDefault="009A428B" w:rsidP="009A428B">
            <w:pPr>
              <w:rPr>
                <w:b/>
                <w:bCs/>
                <w:color w:val="auto"/>
                <w:sz w:val="22"/>
                <w:szCs w:val="22"/>
              </w:rPr>
            </w:pPr>
            <w:r w:rsidRPr="00D81CFA">
              <w:rPr>
                <w:b/>
                <w:bCs/>
                <w:color w:val="auto"/>
                <w:sz w:val="22"/>
                <w:szCs w:val="22"/>
              </w:rPr>
              <w:t>Hvordan barnehagen jobber med bærekraftig utvikling og barnehagens årlige miljøarbeid</w:t>
            </w:r>
            <w:r w:rsidR="00D56BBC">
              <w:rPr>
                <w:b/>
                <w:bCs/>
                <w:color w:val="auto"/>
                <w:sz w:val="22"/>
                <w:szCs w:val="22"/>
              </w:rPr>
              <w:t>:</w:t>
            </w:r>
          </w:p>
          <w:p w14:paraId="4355B3B1" w14:textId="77777777" w:rsidR="009A428B" w:rsidRPr="00D81CFA" w:rsidRDefault="009A428B" w:rsidP="009A428B">
            <w:pPr>
              <w:pStyle w:val="Listeavsnitt"/>
              <w:numPr>
                <w:ilvl w:val="0"/>
                <w:numId w:val="27"/>
              </w:numPr>
              <w:rPr>
                <w:color w:val="auto"/>
                <w:sz w:val="22"/>
                <w:szCs w:val="22"/>
              </w:rPr>
            </w:pPr>
            <w:r w:rsidRPr="00D81CFA">
              <w:rPr>
                <w:color w:val="auto"/>
                <w:sz w:val="22"/>
                <w:szCs w:val="22"/>
              </w:rPr>
              <w:t>Sertifisert Grønt Flagg-barnehage</w:t>
            </w:r>
          </w:p>
          <w:p w14:paraId="49DB7407" w14:textId="3C11ED50" w:rsidR="009A428B" w:rsidRPr="00D81CFA" w:rsidRDefault="00D56BBC" w:rsidP="009A428B">
            <w:pPr>
              <w:pStyle w:val="Listeavsnitt"/>
              <w:numPr>
                <w:ilvl w:val="0"/>
                <w:numId w:val="27"/>
              </w:numPr>
              <w:rPr>
                <w:color w:val="auto"/>
                <w:sz w:val="22"/>
                <w:szCs w:val="22"/>
              </w:rPr>
            </w:pPr>
            <w:r>
              <w:rPr>
                <w:color w:val="auto"/>
                <w:sz w:val="22"/>
                <w:szCs w:val="22"/>
              </w:rPr>
              <w:lastRenderedPageBreak/>
              <w:t xml:space="preserve">Har </w:t>
            </w:r>
            <w:proofErr w:type="gramStart"/>
            <w:r>
              <w:rPr>
                <w:color w:val="auto"/>
                <w:sz w:val="22"/>
                <w:szCs w:val="22"/>
              </w:rPr>
              <w:t>fokus</w:t>
            </w:r>
            <w:proofErr w:type="gramEnd"/>
            <w:r>
              <w:rPr>
                <w:color w:val="auto"/>
                <w:sz w:val="22"/>
                <w:szCs w:val="22"/>
              </w:rPr>
              <w:t xml:space="preserve"> </w:t>
            </w:r>
            <w:r w:rsidR="009A428B" w:rsidRPr="00D81CFA">
              <w:rPr>
                <w:color w:val="auto"/>
                <w:sz w:val="22"/>
                <w:szCs w:val="22"/>
              </w:rPr>
              <w:t>på gjenbruk og avfallssortering</w:t>
            </w:r>
          </w:p>
          <w:p w14:paraId="02FF0B83" w14:textId="77777777" w:rsidR="009A428B" w:rsidRPr="00D81CFA" w:rsidRDefault="009A428B" w:rsidP="009A428B">
            <w:pPr>
              <w:pStyle w:val="Listeavsnitt"/>
              <w:numPr>
                <w:ilvl w:val="0"/>
                <w:numId w:val="27"/>
              </w:numPr>
              <w:rPr>
                <w:color w:val="auto"/>
                <w:sz w:val="22"/>
                <w:szCs w:val="22"/>
              </w:rPr>
            </w:pPr>
            <w:r w:rsidRPr="00D81CFA">
              <w:rPr>
                <w:color w:val="auto"/>
                <w:sz w:val="22"/>
                <w:szCs w:val="22"/>
              </w:rPr>
              <w:t>Dyrker grønnsaker og sår blomster</w:t>
            </w:r>
          </w:p>
          <w:p w14:paraId="0D694156" w14:textId="77777777" w:rsidR="009A428B" w:rsidRPr="00D81CFA" w:rsidRDefault="009A428B" w:rsidP="009A428B">
            <w:pPr>
              <w:pStyle w:val="Listeavsnitt"/>
              <w:numPr>
                <w:ilvl w:val="0"/>
                <w:numId w:val="27"/>
              </w:numPr>
              <w:rPr>
                <w:color w:val="auto"/>
                <w:sz w:val="22"/>
                <w:szCs w:val="22"/>
              </w:rPr>
            </w:pPr>
            <w:r w:rsidRPr="00D81CFA">
              <w:rPr>
                <w:color w:val="auto"/>
              </w:rPr>
              <w:t>Har et eget miljøråd som har iverksatt grønt flagg-aktiviteter i barnehagens året rundt-plan</w:t>
            </w:r>
          </w:p>
          <w:p w14:paraId="3F0CC1D5" w14:textId="7FD2E12D" w:rsidR="00585127" w:rsidRPr="00DB72DE" w:rsidRDefault="00585127" w:rsidP="00585127">
            <w:pPr>
              <w:pStyle w:val="Listeavsnitt"/>
              <w:ind w:left="780"/>
              <w:rPr>
                <w:sz w:val="22"/>
                <w:szCs w:val="22"/>
              </w:rPr>
            </w:pPr>
          </w:p>
        </w:tc>
      </w:tr>
    </w:tbl>
    <w:p w14:paraId="17D61D5C" w14:textId="77777777" w:rsidR="00F91C71" w:rsidRPr="005517EA" w:rsidRDefault="00F91C71" w:rsidP="00DB72DE">
      <w:pPr>
        <w:pStyle w:val="Overskrift3"/>
        <w:numPr>
          <w:ilvl w:val="0"/>
          <w:numId w:val="0"/>
        </w:numPr>
      </w:pPr>
      <w:bookmarkStart w:id="17" w:name="_Toc64019687"/>
    </w:p>
    <w:p w14:paraId="318AF075" w14:textId="2A4E45BD" w:rsidR="005B4793" w:rsidRPr="005517EA" w:rsidRDefault="29F6CA1C" w:rsidP="002612FE">
      <w:pPr>
        <w:pStyle w:val="Overskrift3"/>
        <w:numPr>
          <w:ilvl w:val="0"/>
          <w:numId w:val="0"/>
        </w:numPr>
        <w:ind w:left="375" w:hanging="375"/>
      </w:pPr>
      <w:r w:rsidRPr="005517EA">
        <w:t xml:space="preserve">2.10 </w:t>
      </w:r>
      <w:r w:rsidR="005B4793" w:rsidRPr="005517EA">
        <w:t>Kosthold</w:t>
      </w:r>
      <w:bookmarkEnd w:id="17"/>
      <w:r w:rsidR="005B4793" w:rsidRPr="005517EA">
        <w:t xml:space="preserve"> </w:t>
      </w:r>
    </w:p>
    <w:p w14:paraId="68C8A7C5" w14:textId="671A4D75" w:rsidR="00321CE6" w:rsidRPr="005517EA" w:rsidRDefault="00AE7C87" w:rsidP="00AD00F6">
      <w:pPr>
        <w:rPr>
          <w:sz w:val="22"/>
          <w:szCs w:val="22"/>
        </w:rPr>
      </w:pPr>
      <w:r w:rsidRPr="005517EA">
        <w:rPr>
          <w:sz w:val="22"/>
          <w:szCs w:val="22"/>
        </w:rPr>
        <w:t>Lørenskog kommune har en k</w:t>
      </w:r>
      <w:r w:rsidR="00321CE6" w:rsidRPr="005517EA">
        <w:rPr>
          <w:sz w:val="22"/>
          <w:szCs w:val="22"/>
        </w:rPr>
        <w:t>ostholdsplan</w:t>
      </w:r>
      <w:r w:rsidR="005975E8" w:rsidRPr="005517EA">
        <w:rPr>
          <w:sz w:val="22"/>
          <w:szCs w:val="22"/>
        </w:rPr>
        <w:t xml:space="preserve">. </w:t>
      </w:r>
      <w:r w:rsidR="00321CE6" w:rsidRPr="005517EA">
        <w:rPr>
          <w:sz w:val="22"/>
          <w:szCs w:val="22"/>
        </w:rPr>
        <w:t>Målet er at kostholdsplanen bidra</w:t>
      </w:r>
      <w:r w:rsidR="00711A9B" w:rsidRPr="005517EA">
        <w:rPr>
          <w:sz w:val="22"/>
          <w:szCs w:val="22"/>
        </w:rPr>
        <w:t>r</w:t>
      </w:r>
      <w:r w:rsidR="00321CE6" w:rsidRPr="005517EA">
        <w:rPr>
          <w:sz w:val="22"/>
          <w:szCs w:val="22"/>
        </w:rPr>
        <w:t xml:space="preserve"> til variert, sunt og bærekraftig kosthold. </w:t>
      </w:r>
    </w:p>
    <w:p w14:paraId="53D26F0B" w14:textId="77777777" w:rsidR="004964BD" w:rsidRPr="005517EA"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rsidRPr="005517EA" w14:paraId="737AA13E" w14:textId="77777777" w:rsidTr="004964BD">
        <w:tc>
          <w:tcPr>
            <w:tcW w:w="9060" w:type="dxa"/>
          </w:tcPr>
          <w:p w14:paraId="6DE2835D" w14:textId="77777777" w:rsidR="00B96642" w:rsidRDefault="00B96642" w:rsidP="00530C0E">
            <w:pPr>
              <w:rPr>
                <w:b/>
                <w:bCs/>
                <w:color w:val="auto"/>
                <w:sz w:val="22"/>
                <w:szCs w:val="22"/>
              </w:rPr>
            </w:pPr>
          </w:p>
          <w:p w14:paraId="69E7DD91" w14:textId="6BBF7220" w:rsidR="00530C0E" w:rsidRPr="00D81CFA" w:rsidRDefault="00530C0E" w:rsidP="00530C0E">
            <w:pPr>
              <w:rPr>
                <w:b/>
                <w:bCs/>
                <w:color w:val="auto"/>
                <w:sz w:val="22"/>
                <w:szCs w:val="22"/>
              </w:rPr>
            </w:pPr>
            <w:r w:rsidRPr="00D81CFA">
              <w:rPr>
                <w:b/>
                <w:bCs/>
                <w:color w:val="auto"/>
                <w:sz w:val="22"/>
                <w:szCs w:val="22"/>
              </w:rPr>
              <w:t>Hvordan barnehagen tilrettelegger for sunne måltider</w:t>
            </w:r>
            <w:r w:rsidR="00FA474D">
              <w:rPr>
                <w:b/>
                <w:bCs/>
                <w:color w:val="auto"/>
                <w:sz w:val="22"/>
                <w:szCs w:val="22"/>
              </w:rPr>
              <w:t>:</w:t>
            </w:r>
          </w:p>
          <w:p w14:paraId="7F2BEB99" w14:textId="77777777" w:rsidR="00530C0E" w:rsidRPr="00D81CFA" w:rsidRDefault="00530C0E" w:rsidP="00530C0E">
            <w:p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Gjennom felles måltider inspirerer vi barna til å smake på variert og sunn mat</w:t>
            </w:r>
          </w:p>
          <w:p w14:paraId="52FA4A50" w14:textId="77777777" w:rsidR="00530C0E" w:rsidRPr="00D81CFA" w:rsidRDefault="00530C0E" w:rsidP="00530C0E">
            <w:pPr>
              <w:pStyle w:val="Listeavsnitt"/>
              <w:numPr>
                <w:ilvl w:val="0"/>
                <w:numId w:val="8"/>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Følger egen kostholdsplan</w:t>
            </w:r>
          </w:p>
          <w:p w14:paraId="6701B11B" w14:textId="77777777" w:rsidR="00530C0E" w:rsidRPr="00D81CFA" w:rsidRDefault="00530C0E" w:rsidP="00530C0E">
            <w:pPr>
              <w:numPr>
                <w:ilvl w:val="0"/>
                <w:numId w:val="8"/>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Oppfordrer foreldre til sunne og varierte matpakker til barna</w:t>
            </w:r>
          </w:p>
          <w:p w14:paraId="46F4550A" w14:textId="77777777" w:rsidR="00530C0E" w:rsidRPr="00D81CFA" w:rsidRDefault="00530C0E" w:rsidP="00530C0E">
            <w:pPr>
              <w:pStyle w:val="Listeavsnitt"/>
              <w:numPr>
                <w:ilvl w:val="0"/>
                <w:numId w:val="8"/>
              </w:numPr>
              <w:autoSpaceDE/>
              <w:autoSpaceDN/>
              <w:adjustRightInd/>
              <w:textAlignment w:val="baseline"/>
              <w:rPr>
                <w:rFonts w:eastAsia="Times New Roman"/>
                <w:color w:val="auto"/>
                <w:sz w:val="22"/>
                <w:szCs w:val="22"/>
                <w:lang w:eastAsia="nb-NO"/>
              </w:rPr>
            </w:pPr>
            <w:r w:rsidRPr="00D81CFA">
              <w:rPr>
                <w:color w:val="auto"/>
              </w:rPr>
              <w:t>Er i utgangspunktet sukkerfri, med unntak av spesielle festdager</w:t>
            </w:r>
          </w:p>
          <w:p w14:paraId="520B6B83" w14:textId="32634927" w:rsidR="00B96642" w:rsidRPr="00656DC8" w:rsidRDefault="00530C0E" w:rsidP="00550130">
            <w:pPr>
              <w:pStyle w:val="Listeavsnitt"/>
              <w:numPr>
                <w:ilvl w:val="0"/>
                <w:numId w:val="8"/>
              </w:numPr>
              <w:autoSpaceDE/>
              <w:autoSpaceDN/>
              <w:adjustRightInd/>
              <w:textAlignment w:val="baseline"/>
              <w:rPr>
                <w:rFonts w:eastAsia="Times New Roman"/>
                <w:color w:val="auto"/>
                <w:sz w:val="22"/>
                <w:szCs w:val="22"/>
                <w:lang w:eastAsia="nb-NO"/>
              </w:rPr>
            </w:pPr>
            <w:r w:rsidRPr="00656DC8">
              <w:rPr>
                <w:color w:val="auto"/>
              </w:rPr>
              <w:t>Serverer lunsj tre dager i uka</w:t>
            </w:r>
          </w:p>
          <w:p w14:paraId="150EBB07" w14:textId="77777777" w:rsidR="00530C0E" w:rsidRPr="00D81CFA" w:rsidRDefault="00530C0E" w:rsidP="00530C0E">
            <w:pPr>
              <w:pStyle w:val="Listeavsnitt"/>
              <w:numPr>
                <w:ilvl w:val="0"/>
                <w:numId w:val="8"/>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Melk, frukt og grønnsaker serveres hver dag</w:t>
            </w:r>
          </w:p>
          <w:p w14:paraId="7129B5E9" w14:textId="77777777" w:rsidR="00530C0E" w:rsidRPr="00D81CFA" w:rsidRDefault="00530C0E" w:rsidP="00530C0E">
            <w:pPr>
              <w:pStyle w:val="Listeavsnitt"/>
              <w:numPr>
                <w:ilvl w:val="0"/>
                <w:numId w:val="8"/>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Bursdager feires med barnet i sentrum, uten servering av kake o.l.</w:t>
            </w:r>
          </w:p>
          <w:p w14:paraId="68349897" w14:textId="77777777" w:rsidR="00530C0E" w:rsidRPr="00D81CFA" w:rsidRDefault="00530C0E" w:rsidP="00530C0E">
            <w:pPr>
              <w:rPr>
                <w:color w:val="auto"/>
                <w:sz w:val="22"/>
                <w:szCs w:val="22"/>
              </w:rPr>
            </w:pPr>
          </w:p>
          <w:p w14:paraId="44CEB6E4" w14:textId="0EBF2BB3" w:rsidR="00530C0E" w:rsidRPr="00D81CFA" w:rsidRDefault="00530C0E" w:rsidP="00530C0E">
            <w:pPr>
              <w:rPr>
                <w:b/>
                <w:bCs/>
                <w:color w:val="auto"/>
                <w:sz w:val="22"/>
                <w:szCs w:val="22"/>
              </w:rPr>
            </w:pPr>
            <w:r w:rsidRPr="00D81CFA">
              <w:rPr>
                <w:b/>
                <w:bCs/>
                <w:color w:val="auto"/>
                <w:sz w:val="22"/>
                <w:szCs w:val="22"/>
              </w:rPr>
              <w:t>Hvordan barna deltar i måltider og matlaging</w:t>
            </w:r>
            <w:r w:rsidR="00FA474D">
              <w:rPr>
                <w:b/>
                <w:bCs/>
                <w:color w:val="auto"/>
                <w:sz w:val="22"/>
                <w:szCs w:val="22"/>
              </w:rPr>
              <w:t>:</w:t>
            </w:r>
          </w:p>
          <w:p w14:paraId="494B2118" w14:textId="77777777" w:rsidR="00530C0E" w:rsidRPr="00D81CFA" w:rsidRDefault="00530C0E" w:rsidP="00530C0E">
            <w:pPr>
              <w:pStyle w:val="Listeavsnitt"/>
              <w:numPr>
                <w:ilvl w:val="0"/>
                <w:numId w:val="16"/>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Kutter opp mat og hjelper til i forberedelse av måltider, setter på fat osv.</w:t>
            </w:r>
          </w:p>
          <w:p w14:paraId="62416E82" w14:textId="77777777" w:rsidR="00530C0E" w:rsidRPr="00D81CFA" w:rsidRDefault="00530C0E" w:rsidP="00530C0E">
            <w:pPr>
              <w:pStyle w:val="Listeavsnitt"/>
              <w:numPr>
                <w:ilvl w:val="0"/>
                <w:numId w:val="16"/>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Dekker bordet, deler ut matpakker </w:t>
            </w:r>
          </w:p>
          <w:p w14:paraId="03395470" w14:textId="77777777" w:rsidR="00530C0E" w:rsidRPr="00D81CFA" w:rsidRDefault="00530C0E" w:rsidP="00530C0E">
            <w:pPr>
              <w:pStyle w:val="Listeavsnitt"/>
              <w:numPr>
                <w:ilvl w:val="0"/>
                <w:numId w:val="16"/>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Barna smører selv, har egen kniv og tallerken</w:t>
            </w:r>
          </w:p>
          <w:p w14:paraId="4968ECAE" w14:textId="77777777" w:rsidR="00530C0E" w:rsidRPr="00D81CFA" w:rsidRDefault="00530C0E" w:rsidP="00530C0E">
            <w:pPr>
              <w:pStyle w:val="Listeavsnitt"/>
              <w:numPr>
                <w:ilvl w:val="0"/>
                <w:numId w:val="16"/>
              </w:numPr>
              <w:autoSpaceDE/>
              <w:autoSpaceDN/>
              <w:adjustRightInd/>
              <w:textAlignment w:val="baseline"/>
              <w:rPr>
                <w:b/>
                <w:bCs/>
                <w:color w:val="auto"/>
                <w:sz w:val="22"/>
                <w:szCs w:val="22"/>
              </w:rPr>
            </w:pPr>
            <w:r w:rsidRPr="00D81CFA">
              <w:rPr>
                <w:rFonts w:eastAsia="Times New Roman"/>
                <w:color w:val="auto"/>
                <w:sz w:val="22"/>
                <w:szCs w:val="22"/>
                <w:lang w:eastAsia="nb-NO"/>
              </w:rPr>
              <w:t>Barna spør andre om å sende det de ønsker av mat og hjelper hverandre ved behov</w:t>
            </w:r>
          </w:p>
          <w:p w14:paraId="594CBE8E" w14:textId="77777777" w:rsidR="00530C0E" w:rsidRPr="00D81CFA" w:rsidRDefault="00530C0E" w:rsidP="00530C0E">
            <w:pPr>
              <w:pStyle w:val="Listeavsnitt"/>
              <w:numPr>
                <w:ilvl w:val="0"/>
                <w:numId w:val="16"/>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Rydder og vasker bordet </w:t>
            </w:r>
          </w:p>
          <w:p w14:paraId="70373B47" w14:textId="77777777" w:rsidR="00530C0E" w:rsidRPr="00D81CFA" w:rsidRDefault="00530C0E" w:rsidP="00530C0E">
            <w:pPr>
              <w:rPr>
                <w:color w:val="auto"/>
                <w:sz w:val="22"/>
                <w:szCs w:val="22"/>
              </w:rPr>
            </w:pPr>
          </w:p>
          <w:p w14:paraId="11EA1000" w14:textId="77777777" w:rsidR="00530C0E" w:rsidRPr="00D81CFA" w:rsidRDefault="00530C0E" w:rsidP="00530C0E">
            <w:pPr>
              <w:rPr>
                <w:color w:val="auto"/>
                <w:sz w:val="22"/>
                <w:szCs w:val="22"/>
              </w:rPr>
            </w:pPr>
            <w:r w:rsidRPr="00D81CFA">
              <w:rPr>
                <w:color w:val="auto"/>
              </w:rPr>
              <w:t>Barna bidrar ut fra utvikling og modenhet.</w:t>
            </w:r>
            <w:r w:rsidRPr="00D81CFA">
              <w:rPr>
                <w:color w:val="auto"/>
                <w:sz w:val="22"/>
                <w:szCs w:val="22"/>
              </w:rPr>
              <w:br/>
            </w:r>
          </w:p>
          <w:p w14:paraId="5B74978E" w14:textId="77777777" w:rsidR="00530C0E" w:rsidRPr="00D81CFA" w:rsidRDefault="00530C0E" w:rsidP="00530C0E">
            <w:pPr>
              <w:rPr>
                <w:rStyle w:val="Hyperkobling"/>
                <w:color w:val="auto"/>
                <w:sz w:val="22"/>
                <w:szCs w:val="22"/>
              </w:rPr>
            </w:pPr>
            <w:r w:rsidRPr="00D81CFA">
              <w:rPr>
                <w:color w:val="auto"/>
                <w:sz w:val="22"/>
                <w:szCs w:val="22"/>
              </w:rPr>
              <w:t xml:space="preserve">Styrende dokument Compilo ID 12337 </w:t>
            </w:r>
            <w:hyperlink r:id="rId29" w:history="1">
              <w:r w:rsidRPr="00D81CFA">
                <w:rPr>
                  <w:rStyle w:val="Hyperkobling"/>
                  <w:color w:val="auto"/>
                  <w:sz w:val="22"/>
                  <w:szCs w:val="22"/>
                </w:rPr>
                <w:t>Kostholdsplan</w:t>
              </w:r>
            </w:hyperlink>
          </w:p>
          <w:p w14:paraId="2F50A8E7" w14:textId="77777777" w:rsidR="004964BD" w:rsidRDefault="00530C0E" w:rsidP="00530C0E">
            <w:pPr>
              <w:rPr>
                <w:rStyle w:val="Hyperkobling"/>
                <w:b/>
                <w:bCs/>
                <w:color w:val="auto"/>
                <w:sz w:val="22"/>
                <w:szCs w:val="22"/>
              </w:rPr>
            </w:pPr>
            <w:r w:rsidRPr="00D81CFA">
              <w:rPr>
                <w:b/>
                <w:bCs/>
                <w:color w:val="auto"/>
                <w:sz w:val="22"/>
                <w:szCs w:val="22"/>
              </w:rPr>
              <w:br/>
            </w:r>
            <w:hyperlink r:id="rId30" w:history="1">
              <w:r w:rsidRPr="00D81CFA">
                <w:rPr>
                  <w:rStyle w:val="Hyperkobling"/>
                  <w:color w:val="auto"/>
                  <w:sz w:val="22"/>
                  <w:szCs w:val="22"/>
                </w:rPr>
                <w:t>https://www.lorenskog.kommune.no/_f/p71/i4843cad0-e601-44ac-94d6-554292a04fad/kostholdsplan-for-barnehage-sfo-skole.pdf</w:t>
              </w:r>
            </w:hyperlink>
          </w:p>
          <w:p w14:paraId="2F588F35" w14:textId="25D674EF" w:rsidR="00B96642" w:rsidRPr="001D39F7" w:rsidRDefault="00B96642" w:rsidP="00530C0E">
            <w:pPr>
              <w:rPr>
                <w:b/>
                <w:bCs/>
                <w:sz w:val="22"/>
                <w:szCs w:val="22"/>
              </w:rPr>
            </w:pPr>
          </w:p>
        </w:tc>
      </w:tr>
    </w:tbl>
    <w:p w14:paraId="495CBC06" w14:textId="0CD0E040" w:rsidR="001E6352" w:rsidRDefault="001E6352" w:rsidP="00AD00F6"/>
    <w:p w14:paraId="4437BB96" w14:textId="77777777" w:rsidR="001D39F7" w:rsidRPr="005517EA" w:rsidRDefault="001D39F7" w:rsidP="00AD00F6"/>
    <w:p w14:paraId="1501990A" w14:textId="56E75AB4" w:rsidR="00F114C9" w:rsidRPr="00D81CFA" w:rsidRDefault="230776B7" w:rsidP="00D81CFA">
      <w:pPr>
        <w:pStyle w:val="Overskrift3"/>
        <w:numPr>
          <w:ilvl w:val="0"/>
          <w:numId w:val="0"/>
        </w:numPr>
        <w:ind w:left="375" w:hanging="375"/>
      </w:pPr>
      <w:bookmarkStart w:id="18" w:name="_Toc64019688"/>
      <w:r w:rsidRPr="005517EA">
        <w:t xml:space="preserve">2.11 </w:t>
      </w:r>
      <w:r w:rsidR="00926C38" w:rsidRPr="005517EA">
        <w:t xml:space="preserve">Trygg i </w:t>
      </w:r>
      <w:r w:rsidR="00324FA6" w:rsidRPr="005517EA">
        <w:t>Barnehagen</w:t>
      </w:r>
      <w:bookmarkEnd w:id="18"/>
    </w:p>
    <w:p w14:paraId="7958CA94" w14:textId="77777777" w:rsidR="00F114C9" w:rsidRPr="000D5AD0" w:rsidRDefault="00F114C9" w:rsidP="00F114C9">
      <w:pPr>
        <w:rPr>
          <w:color w:val="C00000"/>
        </w:rPr>
      </w:pPr>
    </w:p>
    <w:p w14:paraId="5E608793" w14:textId="77777777" w:rsidR="00F114C9" w:rsidRPr="00D81CFA" w:rsidRDefault="00F114C9" w:rsidP="00F114C9">
      <w:pPr>
        <w:rPr>
          <w:color w:val="auto"/>
          <w:sz w:val="22"/>
          <w:szCs w:val="22"/>
        </w:rPr>
      </w:pPr>
      <w:r w:rsidRPr="00D81CFA">
        <w:rPr>
          <w:color w:val="auto"/>
          <w:sz w:val="22"/>
          <w:szCs w:val="22"/>
        </w:rPr>
        <w:t xml:space="preserve">Lørenskog kommune deltok i et forskningsprosjekt «Trygg før 3» sammen med forskere fra RBUP (Regionsenter for barn og unges psykiske helse) og BI i 2018 og 2019.Dette var et samarbeidet om tiltak for å fremme barns emosjonelle, sosiale og kognitive utvikling i de daglige samspillsituasjonene i barnehagen. </w:t>
      </w:r>
    </w:p>
    <w:p w14:paraId="383DFD53" w14:textId="77777777" w:rsidR="00F114C9" w:rsidRPr="00D81CFA" w:rsidRDefault="00F114C9" w:rsidP="00F114C9">
      <w:pPr>
        <w:rPr>
          <w:color w:val="auto"/>
          <w:sz w:val="22"/>
          <w:szCs w:val="22"/>
        </w:rPr>
      </w:pPr>
      <w:r w:rsidRPr="00D81CFA">
        <w:rPr>
          <w:color w:val="auto"/>
          <w:sz w:val="22"/>
          <w:szCs w:val="22"/>
        </w:rPr>
        <w:t xml:space="preserve">Resultatene fra prosjektet viser tydelig at kvaliteten på samspillet mellom ansatte og barn ble bedre gjennom «Trygg før 3». </w:t>
      </w:r>
    </w:p>
    <w:p w14:paraId="3D2C3AB6" w14:textId="77777777" w:rsidR="00F114C9" w:rsidRPr="00D81CFA" w:rsidRDefault="00F114C9" w:rsidP="00F114C9">
      <w:pPr>
        <w:rPr>
          <w:color w:val="auto"/>
          <w:sz w:val="22"/>
          <w:szCs w:val="22"/>
        </w:rPr>
      </w:pPr>
      <w:r w:rsidRPr="00D81CFA">
        <w:rPr>
          <w:color w:val="auto"/>
          <w:sz w:val="22"/>
          <w:szCs w:val="22"/>
        </w:rPr>
        <w:t>Ansattes faglige kunnskap ble økt ved å ta i bruk en metode hentet fra USA som heter CLASS. Her får ansatte opplæring og kunnskap i ulike domener og dimensjoner, de blir observert og får fast gruppeveiledning. Dette for å sikre at kunnskapen blir tatt i bruk.</w:t>
      </w:r>
    </w:p>
    <w:p w14:paraId="64D51E9F" w14:textId="77777777" w:rsidR="00F114C9" w:rsidRPr="00D81CFA" w:rsidRDefault="00F114C9" w:rsidP="00F114C9">
      <w:pPr>
        <w:rPr>
          <w:color w:val="auto"/>
          <w:sz w:val="22"/>
          <w:szCs w:val="22"/>
        </w:rPr>
      </w:pPr>
      <w:r w:rsidRPr="00D81CFA">
        <w:rPr>
          <w:color w:val="auto"/>
          <w:sz w:val="22"/>
          <w:szCs w:val="22"/>
        </w:rPr>
        <w:t>Resultatet er at de ansatte har blitt mer sensitive, blitt flinkere til å ta barnas perspektiv, til å regulere atferd på gode måter og de har blitt bedre på å støtte barnas språkutvikling, læring og utvikling.</w:t>
      </w:r>
    </w:p>
    <w:p w14:paraId="5F04B70A" w14:textId="77777777" w:rsidR="00F114C9" w:rsidRPr="00D81CFA" w:rsidRDefault="00F114C9" w:rsidP="00F114C9">
      <w:pPr>
        <w:rPr>
          <w:color w:val="auto"/>
          <w:sz w:val="22"/>
          <w:szCs w:val="22"/>
        </w:rPr>
      </w:pPr>
      <w:r w:rsidRPr="00D81CFA">
        <w:rPr>
          <w:color w:val="auto"/>
          <w:sz w:val="22"/>
          <w:szCs w:val="22"/>
        </w:rPr>
        <w:t xml:space="preserve">Etter at prosjektet «Trygg før 3» ble avsluttet, ble det vedtatt at denne arbeidsmåten skal innføres i alle de kommunale barnehagene. Denne satsningen er </w:t>
      </w:r>
      <w:r w:rsidRPr="00D81CFA">
        <w:rPr>
          <w:i/>
          <w:iCs/>
          <w:color w:val="auto"/>
          <w:sz w:val="22"/>
          <w:szCs w:val="22"/>
        </w:rPr>
        <w:t>Trygg i barnehagen</w:t>
      </w:r>
      <w:r w:rsidRPr="00D81CFA">
        <w:rPr>
          <w:color w:val="auto"/>
          <w:sz w:val="22"/>
          <w:szCs w:val="22"/>
        </w:rPr>
        <w:t xml:space="preserve">. </w:t>
      </w:r>
    </w:p>
    <w:p w14:paraId="52EEEF72" w14:textId="77777777" w:rsidR="00F114C9" w:rsidRPr="00D81CFA" w:rsidRDefault="00F114C9" w:rsidP="00F114C9">
      <w:pPr>
        <w:rPr>
          <w:color w:val="auto"/>
          <w:sz w:val="22"/>
          <w:szCs w:val="22"/>
        </w:rPr>
      </w:pPr>
      <w:r w:rsidRPr="00D81CFA">
        <w:rPr>
          <w:color w:val="auto"/>
          <w:sz w:val="22"/>
          <w:szCs w:val="22"/>
        </w:rPr>
        <w:t xml:space="preserve">Trygg i barnehagen er en kvalitetssatsing, i tråd med målsettinger i Strategisk plan 2018 – 2026 (Kvalitet i barnehage og skole). I barnehagen skal barn oppleve stimulerende miljø som oppmuntrer til lek, læring og mestring. </w:t>
      </w:r>
    </w:p>
    <w:p w14:paraId="3364C913" w14:textId="77777777" w:rsidR="00F114C9" w:rsidRPr="00D81CFA" w:rsidRDefault="00F114C9" w:rsidP="00F114C9">
      <w:pPr>
        <w:rPr>
          <w:color w:val="auto"/>
          <w:sz w:val="22"/>
          <w:szCs w:val="22"/>
        </w:rPr>
      </w:pPr>
    </w:p>
    <w:p w14:paraId="3C829D84" w14:textId="77777777" w:rsidR="00F114C9" w:rsidRPr="00D81CFA" w:rsidRDefault="00F114C9" w:rsidP="00F114C9">
      <w:pPr>
        <w:rPr>
          <w:color w:val="auto"/>
          <w:sz w:val="22"/>
          <w:szCs w:val="22"/>
        </w:rPr>
      </w:pPr>
      <w:r w:rsidRPr="00D81CFA">
        <w:rPr>
          <w:color w:val="auto"/>
          <w:sz w:val="22"/>
          <w:szCs w:val="22"/>
        </w:rPr>
        <w:t>I Løken barnehage jobber vi etter Class dimensjonene. Vi har faste dimensjoner vi har opplæring i. Personalet har fast veiledning på hver avdeling og i ledergruppa.</w:t>
      </w:r>
    </w:p>
    <w:p w14:paraId="34D583AC" w14:textId="455C5C26" w:rsidR="00052ED6" w:rsidRPr="00324E26" w:rsidRDefault="00F114C9" w:rsidP="00052ED6">
      <w:pPr>
        <w:rPr>
          <w:color w:val="auto"/>
          <w:sz w:val="22"/>
          <w:szCs w:val="22"/>
        </w:rPr>
      </w:pPr>
      <w:r w:rsidRPr="00D81CFA">
        <w:rPr>
          <w:color w:val="auto"/>
          <w:sz w:val="22"/>
          <w:szCs w:val="22"/>
        </w:rPr>
        <w:t>Det å jobbe etter Class dimensjonene er satsning som vil fortsette i Løken barnehage.</w:t>
      </w:r>
      <w:bookmarkStart w:id="19" w:name="_Toc64019689"/>
    </w:p>
    <w:p w14:paraId="3407B171" w14:textId="77777777" w:rsidR="00052ED6" w:rsidRDefault="00052ED6" w:rsidP="00052ED6"/>
    <w:p w14:paraId="6DC5CBD1" w14:textId="4908E8F4" w:rsidR="009308B5" w:rsidRDefault="009308B5" w:rsidP="00052ED6">
      <w:r>
        <w:br/>
      </w:r>
    </w:p>
    <w:p w14:paraId="6B4271F3" w14:textId="03FDA5FD" w:rsidR="008002EA" w:rsidRPr="005517EA" w:rsidRDefault="45AEBE3A" w:rsidP="00052ED6">
      <w:pPr>
        <w:pStyle w:val="Overskrift1"/>
        <w:ind w:left="0" w:firstLine="0"/>
        <w:rPr>
          <w:rFonts w:eastAsiaTheme="minorEastAsia"/>
        </w:rPr>
      </w:pPr>
      <w:r w:rsidRPr="005517EA">
        <w:t xml:space="preserve">3. </w:t>
      </w:r>
      <w:r w:rsidR="00E260AD" w:rsidRPr="005517EA">
        <w:t>Barnehagen som pedagogisk virksomhet</w:t>
      </w:r>
      <w:bookmarkEnd w:id="19"/>
    </w:p>
    <w:p w14:paraId="7A36C2E8" w14:textId="6608C3A4" w:rsidR="00BD2F04" w:rsidRPr="005517EA" w:rsidRDefault="7BBF510F" w:rsidP="00AD00F6">
      <w:pPr>
        <w:pStyle w:val="paragraph"/>
        <w:rPr>
          <w:rStyle w:val="normaltextrun"/>
          <w:rFonts w:ascii="Arial" w:hAnsi="Arial" w:cs="Arial"/>
          <w:sz w:val="22"/>
          <w:szCs w:val="22"/>
        </w:rPr>
      </w:pPr>
      <w:r w:rsidRPr="005517EA">
        <w:rPr>
          <w:rStyle w:val="normaltextrun"/>
          <w:rFonts w:ascii="Arial" w:hAnsi="Arial" w:cs="Arial"/>
          <w:sz w:val="22"/>
          <w:szCs w:val="22"/>
        </w:rPr>
        <w:t xml:space="preserve">Barnehagen </w:t>
      </w:r>
      <w:r w:rsidR="005F4DC6" w:rsidRPr="005517EA">
        <w:rPr>
          <w:rStyle w:val="normaltextrun"/>
          <w:rFonts w:ascii="Arial" w:hAnsi="Arial" w:cs="Arial"/>
          <w:sz w:val="22"/>
          <w:szCs w:val="22"/>
        </w:rPr>
        <w:t>er</w:t>
      </w:r>
      <w:r w:rsidR="0051427E" w:rsidRPr="005517EA">
        <w:rPr>
          <w:rStyle w:val="normaltextrun"/>
          <w:rFonts w:ascii="Arial" w:hAnsi="Arial" w:cs="Arial"/>
          <w:sz w:val="22"/>
          <w:szCs w:val="22"/>
        </w:rPr>
        <w:t xml:space="preserve"> en </w:t>
      </w:r>
      <w:r w:rsidRPr="005517EA">
        <w:rPr>
          <w:rStyle w:val="normaltextrun"/>
          <w:rFonts w:ascii="Arial" w:hAnsi="Arial" w:cs="Arial"/>
          <w:sz w:val="22"/>
          <w:szCs w:val="22"/>
        </w:rPr>
        <w:t>pedagogisk virksomhet som planlegge</w:t>
      </w:r>
      <w:r w:rsidR="00997E0B" w:rsidRPr="005517EA">
        <w:rPr>
          <w:rStyle w:val="normaltextrun"/>
          <w:rFonts w:ascii="Arial" w:hAnsi="Arial" w:cs="Arial"/>
          <w:sz w:val="22"/>
          <w:szCs w:val="22"/>
        </w:rPr>
        <w:t xml:space="preserve">s og </w:t>
      </w:r>
      <w:r w:rsidR="00E37B0F" w:rsidRPr="005517EA">
        <w:rPr>
          <w:rStyle w:val="normaltextrun"/>
          <w:rFonts w:ascii="Arial" w:hAnsi="Arial" w:cs="Arial"/>
          <w:sz w:val="22"/>
          <w:szCs w:val="22"/>
        </w:rPr>
        <w:t>vurderes. Bar</w:t>
      </w:r>
      <w:r w:rsidR="00F46C61" w:rsidRPr="005517EA">
        <w:rPr>
          <w:rStyle w:val="normaltextrun"/>
          <w:rFonts w:ascii="Arial" w:hAnsi="Arial" w:cs="Arial"/>
          <w:sz w:val="22"/>
          <w:szCs w:val="22"/>
        </w:rPr>
        <w:t xml:space="preserve">n og foreldre har rett til medvirkning på disse prosessene. </w:t>
      </w:r>
      <w:r w:rsidR="005400FA" w:rsidRPr="005517EA">
        <w:rPr>
          <w:rStyle w:val="normaltextrun"/>
          <w:rFonts w:ascii="Arial" w:hAnsi="Arial" w:cs="Arial"/>
          <w:sz w:val="22"/>
          <w:szCs w:val="22"/>
        </w:rPr>
        <w:t>Målet med barnehage</w:t>
      </w:r>
      <w:r w:rsidR="00A572C5" w:rsidRPr="005517EA">
        <w:rPr>
          <w:rStyle w:val="normaltextrun"/>
          <w:rFonts w:ascii="Arial" w:hAnsi="Arial" w:cs="Arial"/>
          <w:sz w:val="22"/>
          <w:szCs w:val="22"/>
        </w:rPr>
        <w:t xml:space="preserve">n som </w:t>
      </w:r>
      <w:r w:rsidR="00343275" w:rsidRPr="005517EA">
        <w:rPr>
          <w:rStyle w:val="normaltextrun"/>
          <w:rFonts w:ascii="Arial" w:hAnsi="Arial" w:cs="Arial"/>
          <w:sz w:val="22"/>
          <w:szCs w:val="22"/>
        </w:rPr>
        <w:t>pedagogisk virksomhet er å gi barna et tilrettelagt</w:t>
      </w:r>
      <w:r w:rsidR="005D2F7C" w:rsidRPr="005517EA">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05517EA">
        <w:rPr>
          <w:rStyle w:val="normaltextrun"/>
          <w:rFonts w:ascii="Arial" w:hAnsi="Arial" w:cs="Arial"/>
          <w:sz w:val="22"/>
          <w:szCs w:val="22"/>
        </w:rPr>
        <w:t>barnehageloven</w:t>
      </w:r>
      <w:r w:rsidR="005D2F7C" w:rsidRPr="005517EA">
        <w:rPr>
          <w:rStyle w:val="normaltextrun"/>
          <w:rFonts w:ascii="Arial" w:hAnsi="Arial" w:cs="Arial"/>
          <w:sz w:val="22"/>
          <w:szCs w:val="22"/>
        </w:rPr>
        <w:t xml:space="preserve"> og </w:t>
      </w:r>
      <w:r w:rsidR="00817E3A" w:rsidRPr="005517EA">
        <w:rPr>
          <w:rStyle w:val="normaltextrun"/>
          <w:rFonts w:ascii="Arial" w:hAnsi="Arial" w:cs="Arial"/>
          <w:sz w:val="22"/>
          <w:szCs w:val="22"/>
        </w:rPr>
        <w:t>rammeplanen</w:t>
      </w:r>
      <w:r w:rsidR="005D2F7C" w:rsidRPr="005517EA">
        <w:rPr>
          <w:rStyle w:val="normaltextrun"/>
          <w:rFonts w:ascii="Arial" w:hAnsi="Arial" w:cs="Arial"/>
          <w:sz w:val="22"/>
          <w:szCs w:val="22"/>
        </w:rPr>
        <w:t xml:space="preserve">. </w:t>
      </w:r>
      <w:r w:rsidRPr="005517EA">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rsidRPr="005517EA" w14:paraId="26D04C08" w14:textId="77777777" w:rsidTr="004964BD">
        <w:tc>
          <w:tcPr>
            <w:tcW w:w="9060" w:type="dxa"/>
          </w:tcPr>
          <w:p w14:paraId="1E5B9DE6" w14:textId="2D1ACE38" w:rsidR="00C722B9" w:rsidRPr="00324E26" w:rsidRDefault="00C722B9" w:rsidP="00C722B9">
            <w:pPr>
              <w:rPr>
                <w:b/>
                <w:bCs/>
                <w:color w:val="auto"/>
                <w:sz w:val="22"/>
                <w:szCs w:val="22"/>
              </w:rPr>
            </w:pPr>
            <w:r w:rsidRPr="00324E26">
              <w:rPr>
                <w:b/>
                <w:bCs/>
                <w:color w:val="auto"/>
                <w:sz w:val="22"/>
                <w:szCs w:val="22"/>
              </w:rPr>
              <w:t xml:space="preserve">Hvilke metoder for dokumentasjon barnehagen bruker? </w:t>
            </w:r>
          </w:p>
          <w:p w14:paraId="3BC54E08" w14:textId="77777777" w:rsidR="00C722B9" w:rsidRPr="00D81CFA" w:rsidRDefault="00C722B9" w:rsidP="00C722B9">
            <w:pPr>
              <w:pStyle w:val="Listeavsnitt"/>
              <w:numPr>
                <w:ilvl w:val="0"/>
                <w:numId w:val="17"/>
              </w:numPr>
              <w:rPr>
                <w:color w:val="auto"/>
                <w:sz w:val="22"/>
                <w:szCs w:val="22"/>
              </w:rPr>
            </w:pPr>
            <w:r w:rsidRPr="00D81CFA">
              <w:rPr>
                <w:color w:val="auto"/>
                <w:sz w:val="22"/>
                <w:szCs w:val="22"/>
              </w:rPr>
              <w:t>Årsplan</w:t>
            </w:r>
          </w:p>
          <w:p w14:paraId="1B4F5BB4" w14:textId="77777777" w:rsidR="00C722B9" w:rsidRPr="00D81CFA" w:rsidRDefault="00C722B9" w:rsidP="00C722B9">
            <w:pPr>
              <w:pStyle w:val="Listeavsnitt"/>
              <w:numPr>
                <w:ilvl w:val="0"/>
                <w:numId w:val="17"/>
              </w:numPr>
              <w:rPr>
                <w:color w:val="auto"/>
                <w:sz w:val="22"/>
                <w:szCs w:val="22"/>
              </w:rPr>
            </w:pPr>
            <w:r w:rsidRPr="00D81CFA">
              <w:rPr>
                <w:color w:val="auto"/>
                <w:sz w:val="22"/>
                <w:szCs w:val="22"/>
              </w:rPr>
              <w:t>Året rundt-plan</w:t>
            </w:r>
          </w:p>
          <w:p w14:paraId="4E7DD737" w14:textId="77777777" w:rsidR="00C722B9" w:rsidRPr="00D81CFA" w:rsidRDefault="00C722B9" w:rsidP="00C722B9">
            <w:pPr>
              <w:pStyle w:val="Listeavsnitt"/>
              <w:numPr>
                <w:ilvl w:val="0"/>
                <w:numId w:val="17"/>
              </w:numPr>
              <w:rPr>
                <w:color w:val="auto"/>
                <w:sz w:val="22"/>
                <w:szCs w:val="22"/>
              </w:rPr>
            </w:pPr>
            <w:r w:rsidRPr="00D81CFA">
              <w:rPr>
                <w:color w:val="auto"/>
                <w:sz w:val="22"/>
                <w:szCs w:val="22"/>
              </w:rPr>
              <w:t>Referat fra møter:</w:t>
            </w:r>
          </w:p>
          <w:p w14:paraId="4CB6361E" w14:textId="77777777" w:rsidR="00C722B9" w:rsidRPr="00D81CFA" w:rsidRDefault="00C722B9" w:rsidP="00C722B9">
            <w:pPr>
              <w:pStyle w:val="Listeavsnitt"/>
              <w:numPr>
                <w:ilvl w:val="1"/>
                <w:numId w:val="17"/>
              </w:numPr>
              <w:rPr>
                <w:color w:val="auto"/>
                <w:sz w:val="22"/>
                <w:szCs w:val="22"/>
              </w:rPr>
            </w:pPr>
            <w:r w:rsidRPr="00D81CFA">
              <w:rPr>
                <w:color w:val="auto"/>
                <w:sz w:val="22"/>
                <w:szCs w:val="22"/>
              </w:rPr>
              <w:t>Ledermøte</w:t>
            </w:r>
          </w:p>
          <w:p w14:paraId="0546EE46" w14:textId="77777777" w:rsidR="00C722B9" w:rsidRPr="00D81CFA" w:rsidRDefault="00C722B9" w:rsidP="00C722B9">
            <w:pPr>
              <w:pStyle w:val="Listeavsnitt"/>
              <w:numPr>
                <w:ilvl w:val="1"/>
                <w:numId w:val="17"/>
              </w:numPr>
              <w:rPr>
                <w:color w:val="auto"/>
                <w:sz w:val="22"/>
                <w:szCs w:val="22"/>
              </w:rPr>
            </w:pPr>
            <w:r w:rsidRPr="00D81CFA">
              <w:rPr>
                <w:color w:val="auto"/>
                <w:sz w:val="22"/>
                <w:szCs w:val="22"/>
              </w:rPr>
              <w:t xml:space="preserve">Avdelingsmøte </w:t>
            </w:r>
          </w:p>
          <w:p w14:paraId="0D2FB0F3" w14:textId="77777777" w:rsidR="00C722B9" w:rsidRPr="00D81CFA" w:rsidRDefault="00C722B9" w:rsidP="00C722B9">
            <w:pPr>
              <w:pStyle w:val="Listeavsnitt"/>
              <w:numPr>
                <w:ilvl w:val="1"/>
                <w:numId w:val="17"/>
              </w:numPr>
              <w:rPr>
                <w:color w:val="auto"/>
                <w:sz w:val="22"/>
                <w:szCs w:val="22"/>
              </w:rPr>
            </w:pPr>
            <w:r w:rsidRPr="00D81CFA">
              <w:rPr>
                <w:color w:val="auto"/>
                <w:sz w:val="22"/>
                <w:szCs w:val="22"/>
              </w:rPr>
              <w:t>Fagdag</w:t>
            </w:r>
          </w:p>
          <w:p w14:paraId="79A4129F" w14:textId="77777777" w:rsidR="00C722B9" w:rsidRPr="00D81CFA" w:rsidRDefault="00C722B9" w:rsidP="00C722B9">
            <w:pPr>
              <w:pStyle w:val="Listeavsnitt"/>
              <w:numPr>
                <w:ilvl w:val="0"/>
                <w:numId w:val="17"/>
              </w:numPr>
              <w:rPr>
                <w:color w:val="auto"/>
                <w:sz w:val="22"/>
                <w:szCs w:val="22"/>
              </w:rPr>
            </w:pPr>
            <w:r w:rsidRPr="00D81CFA">
              <w:rPr>
                <w:color w:val="auto"/>
                <w:sz w:val="22"/>
                <w:szCs w:val="22"/>
              </w:rPr>
              <w:t>Månedsbrev</w:t>
            </w:r>
          </w:p>
          <w:p w14:paraId="266B4E61" w14:textId="77777777" w:rsidR="00C722B9" w:rsidRPr="00D81CFA" w:rsidRDefault="00C722B9" w:rsidP="00C722B9">
            <w:pPr>
              <w:pStyle w:val="Listeavsnitt"/>
              <w:numPr>
                <w:ilvl w:val="0"/>
                <w:numId w:val="17"/>
              </w:numPr>
              <w:rPr>
                <w:color w:val="auto"/>
                <w:sz w:val="22"/>
                <w:szCs w:val="22"/>
              </w:rPr>
            </w:pPr>
            <w:r w:rsidRPr="00D81CFA">
              <w:rPr>
                <w:color w:val="auto"/>
                <w:sz w:val="22"/>
                <w:szCs w:val="22"/>
              </w:rPr>
              <w:t>Daglig kommunikasjon med foreldre, muntlig og skriftlig via Vigilo</w:t>
            </w:r>
            <w:r w:rsidRPr="00D81CFA">
              <w:rPr>
                <w:color w:val="auto"/>
                <w:sz w:val="22"/>
                <w:szCs w:val="22"/>
              </w:rPr>
              <w:br/>
            </w:r>
          </w:p>
          <w:p w14:paraId="7DAAB960" w14:textId="5B6847A7" w:rsidR="00C722B9" w:rsidRPr="00324E26" w:rsidRDefault="00C722B9" w:rsidP="00C722B9">
            <w:pPr>
              <w:autoSpaceDE/>
              <w:autoSpaceDN/>
              <w:adjustRightInd/>
              <w:textAlignment w:val="baseline"/>
              <w:rPr>
                <w:b/>
                <w:bCs/>
                <w:color w:val="auto"/>
                <w:sz w:val="22"/>
                <w:szCs w:val="22"/>
              </w:rPr>
            </w:pPr>
            <w:r w:rsidRPr="00324E26">
              <w:rPr>
                <w:b/>
                <w:bCs/>
                <w:color w:val="auto"/>
                <w:sz w:val="22"/>
                <w:szCs w:val="22"/>
              </w:rPr>
              <w:t>Hvordan dokumentasjonen brukes til å iverksette tiltak og til utvikling av barnehagen</w:t>
            </w:r>
            <w:r w:rsidR="00324E26">
              <w:rPr>
                <w:b/>
                <w:bCs/>
                <w:color w:val="auto"/>
                <w:sz w:val="22"/>
                <w:szCs w:val="22"/>
              </w:rPr>
              <w:t>:</w:t>
            </w:r>
          </w:p>
          <w:p w14:paraId="1996856C" w14:textId="77777777" w:rsidR="00C722B9" w:rsidRPr="00D81CFA" w:rsidRDefault="00C722B9" w:rsidP="00C722B9">
            <w:pPr>
              <w:pStyle w:val="Listeavsnitt"/>
              <w:numPr>
                <w:ilvl w:val="0"/>
                <w:numId w:val="18"/>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Planer blir årlig evaluert og ved evaluering gjøres nødvendige endringer, som å iverksette tiltak for å utvikle barnehagen</w:t>
            </w:r>
          </w:p>
          <w:p w14:paraId="3E89494A" w14:textId="77777777" w:rsidR="00C722B9" w:rsidRPr="00D81CFA" w:rsidRDefault="00C722B9" w:rsidP="00C722B9">
            <w:pPr>
              <w:rPr>
                <w:color w:val="auto"/>
                <w:sz w:val="22"/>
                <w:szCs w:val="22"/>
              </w:rPr>
            </w:pPr>
          </w:p>
          <w:p w14:paraId="33CD798B" w14:textId="53C910BD" w:rsidR="00C722B9" w:rsidRPr="00324E26" w:rsidRDefault="00C722B9" w:rsidP="00C722B9">
            <w:pPr>
              <w:rPr>
                <w:b/>
                <w:bCs/>
                <w:color w:val="auto"/>
                <w:sz w:val="22"/>
                <w:szCs w:val="22"/>
              </w:rPr>
            </w:pPr>
            <w:r w:rsidRPr="00324E26">
              <w:rPr>
                <w:b/>
                <w:bCs/>
                <w:color w:val="auto"/>
                <w:sz w:val="22"/>
                <w:szCs w:val="22"/>
              </w:rPr>
              <w:t>Hvordan vi jobber med refleksjon og kritisk tenkning</w:t>
            </w:r>
            <w:r w:rsidR="00324E26">
              <w:rPr>
                <w:b/>
                <w:bCs/>
                <w:color w:val="auto"/>
                <w:sz w:val="22"/>
                <w:szCs w:val="22"/>
              </w:rPr>
              <w:t>:</w:t>
            </w:r>
          </w:p>
          <w:p w14:paraId="6CBCA548" w14:textId="77777777" w:rsidR="00C722B9" w:rsidRPr="00D81CFA" w:rsidRDefault="00C722B9" w:rsidP="00C722B9">
            <w:pPr>
              <w:pStyle w:val="paragraph"/>
              <w:numPr>
                <w:ilvl w:val="0"/>
                <w:numId w:val="18"/>
              </w:numPr>
              <w:spacing w:before="0" w:beforeAutospacing="0" w:after="0" w:afterAutospacing="0"/>
              <w:textAlignment w:val="baseline"/>
              <w:rPr>
                <w:rStyle w:val="normaltextrun"/>
                <w:rFonts w:ascii="Arial" w:hAnsi="Arial" w:cs="Arial"/>
                <w:color w:val="auto"/>
                <w:sz w:val="22"/>
                <w:szCs w:val="22"/>
              </w:rPr>
            </w:pPr>
            <w:r w:rsidRPr="00D81CFA">
              <w:rPr>
                <w:rStyle w:val="normaltextrun"/>
                <w:rFonts w:ascii="Arial" w:hAnsi="Arial" w:cs="Arial"/>
                <w:color w:val="auto"/>
                <w:sz w:val="22"/>
                <w:szCs w:val="22"/>
              </w:rPr>
              <w:t>Diskusjoner på ledermøter, avdelingsmøter, planleggingsdager - legges opp på ulike måter – med utgangspunkt i praksis, veiledning og/eller faglige innspill</w:t>
            </w:r>
          </w:p>
          <w:p w14:paraId="1C1DA88E" w14:textId="77777777" w:rsidR="00C722B9" w:rsidRPr="00D81CFA" w:rsidRDefault="00C722B9" w:rsidP="00C722B9">
            <w:pPr>
              <w:pStyle w:val="paragraph"/>
              <w:numPr>
                <w:ilvl w:val="0"/>
                <w:numId w:val="18"/>
              </w:numPr>
              <w:spacing w:before="0" w:beforeAutospacing="0" w:after="0" w:afterAutospacing="0"/>
              <w:textAlignment w:val="baseline"/>
              <w:rPr>
                <w:rStyle w:val="normaltextrun"/>
                <w:rFonts w:ascii="Arial" w:hAnsi="Arial" w:cs="Arial"/>
                <w:color w:val="auto"/>
                <w:sz w:val="22"/>
                <w:szCs w:val="22"/>
              </w:rPr>
            </w:pPr>
            <w:r w:rsidRPr="00D81CFA">
              <w:rPr>
                <w:rStyle w:val="normaltextrun"/>
                <w:rFonts w:ascii="Arial" w:hAnsi="Arial" w:cs="Arial"/>
                <w:color w:val="auto"/>
                <w:sz w:val="22"/>
                <w:szCs w:val="22"/>
              </w:rPr>
              <w:t>Faglig kompetanseøkning for hele personalgruppa innenfor ulike områder</w:t>
            </w:r>
          </w:p>
          <w:p w14:paraId="38D80A8E" w14:textId="77777777" w:rsidR="00C722B9" w:rsidRPr="00D81CFA" w:rsidRDefault="00C722B9" w:rsidP="00C722B9">
            <w:pPr>
              <w:pStyle w:val="paragraph"/>
              <w:numPr>
                <w:ilvl w:val="0"/>
                <w:numId w:val="18"/>
              </w:numPr>
              <w:spacing w:before="0" w:beforeAutospacing="0" w:after="0" w:afterAutospacing="0"/>
              <w:textAlignment w:val="baseline"/>
              <w:rPr>
                <w:rStyle w:val="normaltextrun"/>
                <w:rFonts w:ascii="Arial" w:hAnsi="Arial" w:cs="Arial"/>
                <w:color w:val="auto"/>
                <w:sz w:val="22"/>
                <w:szCs w:val="22"/>
              </w:rPr>
            </w:pPr>
            <w:r w:rsidRPr="00D81CFA">
              <w:rPr>
                <w:rStyle w:val="normaltextrun"/>
                <w:rFonts w:ascii="Arial" w:hAnsi="Arial" w:cs="Arial"/>
                <w:color w:val="auto"/>
                <w:sz w:val="22"/>
                <w:szCs w:val="22"/>
              </w:rPr>
              <w:t xml:space="preserve">Class-veiledninger, gjennom praksisfortellinger </w:t>
            </w:r>
          </w:p>
          <w:p w14:paraId="5319C18D" w14:textId="77777777" w:rsidR="00C722B9" w:rsidRPr="00D81CFA" w:rsidRDefault="00C722B9" w:rsidP="00C722B9">
            <w:pPr>
              <w:rPr>
                <w:color w:val="auto"/>
                <w:sz w:val="22"/>
                <w:szCs w:val="22"/>
              </w:rPr>
            </w:pPr>
          </w:p>
          <w:p w14:paraId="1E232181" w14:textId="6E734D51" w:rsidR="00C722B9" w:rsidRPr="00324E26" w:rsidRDefault="00C722B9" w:rsidP="00C722B9">
            <w:pPr>
              <w:autoSpaceDE/>
              <w:autoSpaceDN/>
              <w:adjustRightInd/>
              <w:textAlignment w:val="baseline"/>
              <w:rPr>
                <w:b/>
                <w:bCs/>
                <w:color w:val="auto"/>
                <w:sz w:val="22"/>
                <w:szCs w:val="22"/>
              </w:rPr>
            </w:pPr>
            <w:r w:rsidRPr="00324E26">
              <w:rPr>
                <w:b/>
                <w:bCs/>
                <w:color w:val="auto"/>
                <w:sz w:val="22"/>
                <w:szCs w:val="22"/>
              </w:rPr>
              <w:t>Hvordan barnehagen arbeider med observasjoner av barna og hvilke kartleggingsverktøy som brukes</w:t>
            </w:r>
            <w:r w:rsidR="00324E26" w:rsidRPr="00324E26">
              <w:rPr>
                <w:b/>
                <w:bCs/>
                <w:color w:val="auto"/>
                <w:sz w:val="22"/>
                <w:szCs w:val="22"/>
              </w:rPr>
              <w:t>:</w:t>
            </w:r>
          </w:p>
          <w:p w14:paraId="44C91F30" w14:textId="77777777" w:rsidR="00C722B9" w:rsidRPr="00D81CFA" w:rsidRDefault="00C722B9" w:rsidP="00C722B9">
            <w:pPr>
              <w:pStyle w:val="Listeavsnitt"/>
              <w:numPr>
                <w:ilvl w:val="0"/>
                <w:numId w:val="19"/>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Daglige observasjoner</w:t>
            </w:r>
          </w:p>
          <w:p w14:paraId="72BE5FA8" w14:textId="77777777" w:rsidR="00C722B9" w:rsidRPr="00D81CFA" w:rsidRDefault="00C722B9" w:rsidP="00C722B9">
            <w:pPr>
              <w:pStyle w:val="Listeavsnitt"/>
              <w:numPr>
                <w:ilvl w:val="0"/>
                <w:numId w:val="19"/>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ASQ/ ASQ-SE-skjemaer, som både barnehagen og foreldre fyller ut  </w:t>
            </w:r>
          </w:p>
          <w:p w14:paraId="0C68AD77" w14:textId="3991CBE8" w:rsidR="00C722B9" w:rsidRPr="00D81CFA" w:rsidRDefault="00C722B9" w:rsidP="00C722B9">
            <w:pPr>
              <w:pStyle w:val="Listeavsnitt"/>
              <w:numPr>
                <w:ilvl w:val="0"/>
                <w:numId w:val="19"/>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TRAS</w:t>
            </w:r>
            <w:r w:rsidR="00B61863">
              <w:rPr>
                <w:rFonts w:eastAsia="Times New Roman"/>
                <w:color w:val="auto"/>
                <w:sz w:val="22"/>
                <w:szCs w:val="22"/>
                <w:lang w:eastAsia="nb-NO"/>
              </w:rPr>
              <w:t xml:space="preserve"> og Alle Med</w:t>
            </w:r>
            <w:r w:rsidRPr="00D81CFA">
              <w:rPr>
                <w:rFonts w:eastAsia="Times New Roman"/>
                <w:color w:val="auto"/>
                <w:sz w:val="22"/>
                <w:szCs w:val="22"/>
                <w:lang w:eastAsia="nb-NO"/>
              </w:rPr>
              <w:t> ved behov</w:t>
            </w:r>
          </w:p>
          <w:p w14:paraId="16BFA9C6" w14:textId="77777777" w:rsidR="00C722B9" w:rsidRPr="00D81CFA" w:rsidRDefault="00C722B9" w:rsidP="00C722B9">
            <w:pPr>
              <w:pStyle w:val="Listeavsnitt"/>
              <w:autoSpaceDE/>
              <w:autoSpaceDN/>
              <w:adjustRightInd/>
              <w:textAlignment w:val="baseline"/>
              <w:rPr>
                <w:rStyle w:val="eop"/>
                <w:color w:val="auto"/>
                <w:sz w:val="22"/>
                <w:szCs w:val="22"/>
                <w:shd w:val="clear" w:color="auto" w:fill="FFFFFF"/>
              </w:rPr>
            </w:pPr>
          </w:p>
          <w:p w14:paraId="51E0C90D" w14:textId="77777777" w:rsidR="00C722B9" w:rsidRPr="00D81CFA" w:rsidRDefault="00C722B9" w:rsidP="00C722B9">
            <w:pPr>
              <w:rPr>
                <w:color w:val="auto"/>
                <w:sz w:val="22"/>
                <w:szCs w:val="22"/>
              </w:rPr>
            </w:pPr>
          </w:p>
          <w:p w14:paraId="378DD370" w14:textId="78F60860" w:rsidR="00C722B9" w:rsidRPr="00324E26" w:rsidRDefault="00C722B9" w:rsidP="00C722B9">
            <w:pPr>
              <w:rPr>
                <w:b/>
                <w:bCs/>
                <w:color w:val="auto"/>
                <w:sz w:val="22"/>
                <w:szCs w:val="22"/>
              </w:rPr>
            </w:pPr>
            <w:r w:rsidRPr="00324E26">
              <w:rPr>
                <w:b/>
                <w:bCs/>
                <w:color w:val="auto"/>
                <w:sz w:val="22"/>
                <w:szCs w:val="22"/>
              </w:rPr>
              <w:t>Hvordan barna, foreldrene og personalet deltar i vurderingsarbeidet på ulike måter</w:t>
            </w:r>
            <w:r w:rsidR="00324E26">
              <w:rPr>
                <w:b/>
                <w:bCs/>
                <w:color w:val="auto"/>
                <w:sz w:val="22"/>
                <w:szCs w:val="22"/>
              </w:rPr>
              <w:t>:</w:t>
            </w:r>
          </w:p>
          <w:p w14:paraId="56F52FC0" w14:textId="56A148DB" w:rsidR="00C722B9" w:rsidRDefault="00C722B9" w:rsidP="00C722B9">
            <w:pPr>
              <w:pStyle w:val="Listeavsnitt"/>
              <w:numPr>
                <w:ilvl w:val="0"/>
                <w:numId w:val="20"/>
              </w:numPr>
              <w:rPr>
                <w:rStyle w:val="normaltextrun"/>
                <w:color w:val="auto"/>
                <w:sz w:val="22"/>
                <w:szCs w:val="22"/>
                <w:shd w:val="clear" w:color="auto" w:fill="FFFFFF"/>
              </w:rPr>
            </w:pPr>
            <w:r w:rsidRPr="00D81CFA">
              <w:rPr>
                <w:rStyle w:val="normaltextrun"/>
                <w:color w:val="auto"/>
                <w:sz w:val="22"/>
                <w:szCs w:val="22"/>
                <w:shd w:val="clear" w:color="auto" w:fill="FFFFFF"/>
              </w:rPr>
              <w:t>Avdelingsmøter, ledermøter, planleggingsdager, personalmøter, foreldremøter, </w:t>
            </w:r>
            <w:r w:rsidRPr="00D81CFA">
              <w:rPr>
                <w:rStyle w:val="spellingerror"/>
                <w:color w:val="auto"/>
                <w:sz w:val="22"/>
                <w:szCs w:val="22"/>
                <w:shd w:val="clear" w:color="auto" w:fill="FFFFFF"/>
              </w:rPr>
              <w:t>FA</w:t>
            </w:r>
            <w:r w:rsidRPr="00D81CFA">
              <w:rPr>
                <w:rStyle w:val="spellingerror"/>
                <w:color w:val="auto"/>
                <w:sz w:val="22"/>
                <w:szCs w:val="22"/>
              </w:rPr>
              <w:t>U</w:t>
            </w:r>
            <w:r w:rsidRPr="00D81CFA">
              <w:rPr>
                <w:rStyle w:val="normaltextrun"/>
                <w:color w:val="auto"/>
                <w:sz w:val="22"/>
                <w:szCs w:val="22"/>
                <w:shd w:val="clear" w:color="auto" w:fill="FFFFFF"/>
              </w:rPr>
              <w:t>, SU </w:t>
            </w:r>
          </w:p>
          <w:p w14:paraId="0474D6C6" w14:textId="0C6994F5" w:rsidR="00254986" w:rsidRPr="00D81CFA" w:rsidRDefault="00254986" w:rsidP="00C722B9">
            <w:pPr>
              <w:pStyle w:val="Listeavsnitt"/>
              <w:numPr>
                <w:ilvl w:val="0"/>
                <w:numId w:val="20"/>
              </w:numPr>
              <w:rPr>
                <w:rStyle w:val="normaltextrun"/>
                <w:color w:val="auto"/>
                <w:sz w:val="22"/>
                <w:szCs w:val="22"/>
                <w:shd w:val="clear" w:color="auto" w:fill="FFFFFF"/>
              </w:rPr>
            </w:pPr>
            <w:r>
              <w:rPr>
                <w:rStyle w:val="normaltextrun"/>
                <w:shd w:val="clear" w:color="auto" w:fill="FFFFFF"/>
              </w:rPr>
              <w:t xml:space="preserve">Barn og ungdomsfagligmøte og drøftingsmøte </w:t>
            </w:r>
          </w:p>
          <w:p w14:paraId="1735BE35" w14:textId="77777777" w:rsidR="00C722B9" w:rsidRPr="00D81CFA" w:rsidRDefault="00C722B9" w:rsidP="00C722B9">
            <w:pPr>
              <w:pStyle w:val="Listeavsnitt"/>
              <w:numPr>
                <w:ilvl w:val="0"/>
                <w:numId w:val="20"/>
              </w:numPr>
              <w:rPr>
                <w:rStyle w:val="eop"/>
                <w:color w:val="auto"/>
                <w:sz w:val="22"/>
                <w:szCs w:val="22"/>
                <w:shd w:val="clear" w:color="auto" w:fill="FFFFFF"/>
              </w:rPr>
            </w:pPr>
            <w:r w:rsidRPr="00D81CFA">
              <w:rPr>
                <w:rStyle w:val="normaltextrun"/>
                <w:color w:val="auto"/>
                <w:sz w:val="22"/>
                <w:szCs w:val="22"/>
                <w:shd w:val="clear" w:color="auto" w:fill="FFFFFF"/>
              </w:rPr>
              <w:t>Foreldresamtaler</w:t>
            </w:r>
            <w:r w:rsidRPr="00D81CFA">
              <w:rPr>
                <w:rStyle w:val="eop"/>
                <w:color w:val="auto"/>
                <w:sz w:val="22"/>
                <w:szCs w:val="22"/>
                <w:shd w:val="clear" w:color="auto" w:fill="FFFFFF"/>
              </w:rPr>
              <w:t> t</w:t>
            </w:r>
            <w:r w:rsidRPr="00D81CFA">
              <w:rPr>
                <w:rStyle w:val="eop"/>
                <w:color w:val="auto"/>
                <w:sz w:val="22"/>
                <w:szCs w:val="22"/>
              </w:rPr>
              <w:t>o ganger i året og etter behov</w:t>
            </w:r>
          </w:p>
          <w:p w14:paraId="03CEA87C" w14:textId="77777777" w:rsidR="00C722B9" w:rsidRPr="00D81CFA" w:rsidRDefault="00C722B9" w:rsidP="00C722B9">
            <w:pPr>
              <w:pStyle w:val="Listeavsnitt"/>
              <w:numPr>
                <w:ilvl w:val="0"/>
                <w:numId w:val="20"/>
              </w:numPr>
              <w:rPr>
                <w:rStyle w:val="eop"/>
                <w:color w:val="auto"/>
                <w:sz w:val="22"/>
                <w:szCs w:val="22"/>
                <w:shd w:val="clear" w:color="auto" w:fill="FFFFFF"/>
              </w:rPr>
            </w:pPr>
            <w:r w:rsidRPr="00D81CFA">
              <w:rPr>
                <w:rStyle w:val="eop"/>
                <w:color w:val="auto"/>
                <w:sz w:val="22"/>
                <w:szCs w:val="22"/>
              </w:rPr>
              <w:t>Brukerundersøkelser fra foreldrene</w:t>
            </w:r>
          </w:p>
          <w:p w14:paraId="2A225D7D" w14:textId="77777777" w:rsidR="00C722B9" w:rsidRPr="00D81CFA" w:rsidRDefault="00C722B9" w:rsidP="00C722B9">
            <w:pPr>
              <w:pStyle w:val="Listeavsnitt"/>
              <w:numPr>
                <w:ilvl w:val="0"/>
                <w:numId w:val="20"/>
              </w:numPr>
              <w:rPr>
                <w:rStyle w:val="eop"/>
                <w:color w:val="auto"/>
                <w:sz w:val="22"/>
                <w:szCs w:val="22"/>
                <w:shd w:val="clear" w:color="auto" w:fill="FFFFFF"/>
              </w:rPr>
            </w:pPr>
            <w:r w:rsidRPr="00D81CFA">
              <w:rPr>
                <w:rStyle w:val="eop"/>
                <w:color w:val="auto"/>
                <w:sz w:val="22"/>
                <w:szCs w:val="22"/>
                <w:shd w:val="clear" w:color="auto" w:fill="FFFFFF"/>
              </w:rPr>
              <w:t>Foreldre kommer med uformelle tilbakemeldinger som vi tar hensyn til</w:t>
            </w:r>
          </w:p>
          <w:p w14:paraId="03693FFB" w14:textId="77777777" w:rsidR="00C722B9" w:rsidRPr="00D81CFA" w:rsidRDefault="00C722B9" w:rsidP="00C722B9">
            <w:pPr>
              <w:rPr>
                <w:color w:val="auto"/>
                <w:sz w:val="22"/>
                <w:szCs w:val="22"/>
              </w:rPr>
            </w:pPr>
          </w:p>
          <w:p w14:paraId="57F85787" w14:textId="11AC36ED" w:rsidR="00254986" w:rsidRPr="00324E26" w:rsidRDefault="00C722B9" w:rsidP="00C722B9">
            <w:pPr>
              <w:rPr>
                <w:b/>
                <w:bCs/>
                <w:color w:val="auto"/>
                <w:sz w:val="22"/>
                <w:szCs w:val="22"/>
              </w:rPr>
            </w:pPr>
            <w:r w:rsidRPr="00324E26">
              <w:rPr>
                <w:b/>
                <w:bCs/>
                <w:color w:val="auto"/>
                <w:sz w:val="22"/>
                <w:szCs w:val="22"/>
              </w:rPr>
              <w:t>Hvordan tilrettelegger barnehagen for barn som trenger ekstra støtte</w:t>
            </w:r>
            <w:r w:rsidR="00324E26">
              <w:rPr>
                <w:b/>
                <w:bCs/>
                <w:color w:val="auto"/>
                <w:sz w:val="22"/>
                <w:szCs w:val="22"/>
              </w:rPr>
              <w:t>:</w:t>
            </w:r>
          </w:p>
          <w:p w14:paraId="3133AF05" w14:textId="498F2926" w:rsidR="00254986" w:rsidRPr="00254986" w:rsidRDefault="00254986" w:rsidP="00254986">
            <w:pPr>
              <w:pStyle w:val="Listeavsnitt"/>
              <w:numPr>
                <w:ilvl w:val="0"/>
                <w:numId w:val="21"/>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Samarbeid med PPK</w:t>
            </w:r>
            <w:r>
              <w:rPr>
                <w:rFonts w:eastAsia="Times New Roman"/>
                <w:color w:val="auto"/>
                <w:sz w:val="22"/>
                <w:szCs w:val="22"/>
                <w:lang w:eastAsia="nb-NO"/>
              </w:rPr>
              <w:t>, Pedagogisk psykologisk kontor, (støttepedagoger og støtteassistenter)</w:t>
            </w:r>
            <w:r w:rsidRPr="00D81CFA">
              <w:rPr>
                <w:rFonts w:eastAsia="Times New Roman"/>
                <w:color w:val="auto"/>
                <w:sz w:val="22"/>
                <w:szCs w:val="22"/>
                <w:lang w:eastAsia="nb-NO"/>
              </w:rPr>
              <w:t xml:space="preserve"> og andre relevante instanser</w:t>
            </w:r>
          </w:p>
          <w:p w14:paraId="3DE809D9" w14:textId="653FE08B" w:rsidR="00796029" w:rsidRPr="00B71BDB" w:rsidRDefault="00B71BDB" w:rsidP="00B71BDB">
            <w:pPr>
              <w:pStyle w:val="Listeavsnitt"/>
              <w:autoSpaceDE/>
              <w:autoSpaceDN/>
              <w:adjustRightInd/>
              <w:textAlignment w:val="baseline"/>
              <w:rPr>
                <w:rFonts w:eastAsia="Times New Roman"/>
                <w:color w:val="auto"/>
                <w:sz w:val="22"/>
                <w:szCs w:val="22"/>
                <w:lang w:eastAsia="nb-NO"/>
              </w:rPr>
            </w:pPr>
            <w:r>
              <w:rPr>
                <w:rFonts w:eastAsia="Times New Roman"/>
                <w:color w:val="auto"/>
                <w:sz w:val="22"/>
                <w:szCs w:val="22"/>
                <w:lang w:eastAsia="nb-NO"/>
              </w:rPr>
              <w:t>(</w:t>
            </w:r>
            <w:r w:rsidR="00C722B9" w:rsidRPr="00D81CFA">
              <w:rPr>
                <w:rFonts w:eastAsia="Times New Roman"/>
                <w:color w:val="auto"/>
                <w:sz w:val="22"/>
                <w:szCs w:val="22"/>
                <w:lang w:eastAsia="nb-NO"/>
              </w:rPr>
              <w:t>Spesialpedagog</w:t>
            </w:r>
            <w:r>
              <w:rPr>
                <w:rFonts w:eastAsia="Times New Roman"/>
                <w:color w:val="auto"/>
                <w:sz w:val="22"/>
                <w:szCs w:val="22"/>
                <w:lang w:eastAsia="nb-NO"/>
              </w:rPr>
              <w:t xml:space="preserve"> og</w:t>
            </w:r>
            <w:r>
              <w:rPr>
                <w:rFonts w:eastAsia="Times New Roman"/>
                <w:color w:val="auto"/>
                <w:lang w:eastAsia="nb-NO"/>
              </w:rPr>
              <w:t xml:space="preserve"> l</w:t>
            </w:r>
            <w:r w:rsidR="00796029" w:rsidRPr="00B71BDB">
              <w:rPr>
                <w:rFonts w:eastAsia="Times New Roman"/>
                <w:color w:val="auto"/>
                <w:lang w:eastAsia="nb-NO"/>
              </w:rPr>
              <w:t>ogoped</w:t>
            </w:r>
            <w:r>
              <w:rPr>
                <w:rFonts w:eastAsia="Times New Roman"/>
                <w:color w:val="auto"/>
                <w:lang w:eastAsia="nb-NO"/>
              </w:rPr>
              <w:t>)</w:t>
            </w:r>
          </w:p>
          <w:p w14:paraId="020991FD" w14:textId="2EA3A297" w:rsidR="00B96642" w:rsidRPr="008E275D" w:rsidRDefault="00796029" w:rsidP="008E275D">
            <w:pPr>
              <w:pStyle w:val="Listeavsnitt"/>
              <w:numPr>
                <w:ilvl w:val="0"/>
                <w:numId w:val="21"/>
              </w:numPr>
              <w:autoSpaceDE/>
              <w:autoSpaceDN/>
              <w:adjustRightInd/>
              <w:textAlignment w:val="baseline"/>
              <w:rPr>
                <w:rFonts w:eastAsia="Times New Roman"/>
                <w:color w:val="auto"/>
                <w:sz w:val="22"/>
                <w:szCs w:val="22"/>
                <w:lang w:eastAsia="nb-NO"/>
              </w:rPr>
            </w:pPr>
            <w:r w:rsidRPr="00D81CFA">
              <w:rPr>
                <w:rFonts w:eastAsia="Times New Roman"/>
                <w:color w:val="auto"/>
                <w:lang w:eastAsia="nb-NO"/>
              </w:rPr>
              <w:t>Har egne individuelle planer</w:t>
            </w:r>
            <w:r w:rsidR="00254986">
              <w:rPr>
                <w:rFonts w:eastAsia="Times New Roman"/>
                <w:color w:val="auto"/>
                <w:lang w:eastAsia="nb-NO"/>
              </w:rPr>
              <w:t xml:space="preserve"> f.eks. aktivitetsplan</w:t>
            </w:r>
          </w:p>
          <w:p w14:paraId="0A1BF74F" w14:textId="77777777" w:rsidR="00796029" w:rsidRPr="00D81CFA" w:rsidRDefault="00796029" w:rsidP="00796029">
            <w:pPr>
              <w:pStyle w:val="Listeavsnitt"/>
              <w:numPr>
                <w:ilvl w:val="0"/>
                <w:numId w:val="21"/>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lastRenderedPageBreak/>
              <w:t>Legger til rette i alle situasjoner i løpet av dagen, måltid, samling og påkledning </w:t>
            </w:r>
          </w:p>
          <w:p w14:paraId="4FB888A3" w14:textId="77777777" w:rsidR="00065681" w:rsidRDefault="00796029" w:rsidP="00796029">
            <w:pPr>
              <w:pStyle w:val="Listeavsnitt"/>
              <w:numPr>
                <w:ilvl w:val="0"/>
                <w:numId w:val="21"/>
              </w:numPr>
              <w:autoSpaceDE/>
              <w:autoSpaceDN/>
              <w:adjustRightInd/>
              <w:textAlignment w:val="baseline"/>
              <w:rPr>
                <w:rFonts w:eastAsia="Times New Roman"/>
                <w:color w:val="auto"/>
                <w:sz w:val="22"/>
                <w:szCs w:val="22"/>
                <w:lang w:eastAsia="nb-NO"/>
              </w:rPr>
            </w:pPr>
            <w:r w:rsidRPr="00D81CFA">
              <w:rPr>
                <w:rFonts w:eastAsia="Times New Roman"/>
                <w:color w:val="auto"/>
                <w:sz w:val="22"/>
                <w:szCs w:val="22"/>
                <w:lang w:eastAsia="nb-NO"/>
              </w:rPr>
              <w:t>Legger til rette rutiner som kan tilpasses det enkelte barn, der det er behov for det</w:t>
            </w:r>
          </w:p>
          <w:p w14:paraId="4CDF1FB5" w14:textId="3EE419A4" w:rsidR="009308B5" w:rsidRPr="00065681" w:rsidRDefault="009308B5" w:rsidP="009308B5">
            <w:pPr>
              <w:pStyle w:val="Listeavsnitt"/>
              <w:autoSpaceDE/>
              <w:autoSpaceDN/>
              <w:adjustRightInd/>
              <w:textAlignment w:val="baseline"/>
              <w:rPr>
                <w:rFonts w:eastAsia="Times New Roman"/>
                <w:color w:val="auto"/>
                <w:sz w:val="22"/>
                <w:szCs w:val="22"/>
                <w:lang w:eastAsia="nb-NO"/>
              </w:rPr>
            </w:pPr>
          </w:p>
        </w:tc>
      </w:tr>
    </w:tbl>
    <w:p w14:paraId="3934ADB7" w14:textId="77777777" w:rsidR="00585127" w:rsidRDefault="00585127" w:rsidP="00585127"/>
    <w:p w14:paraId="4BA546CF" w14:textId="77777777" w:rsidR="009308B5" w:rsidRPr="00585127" w:rsidRDefault="009308B5" w:rsidP="00585127"/>
    <w:p w14:paraId="7F8157C0" w14:textId="56462B0D" w:rsidR="008002EA" w:rsidRPr="005517EA" w:rsidRDefault="1316FE68" w:rsidP="00CA736B">
      <w:pPr>
        <w:pStyle w:val="Overskrift1"/>
        <w:ind w:left="0" w:firstLine="0"/>
      </w:pPr>
      <w:bookmarkStart w:id="20" w:name="_Toc64019690"/>
      <w:r w:rsidRPr="005517EA">
        <w:t xml:space="preserve">4. </w:t>
      </w:r>
      <w:r w:rsidR="008002EA" w:rsidRPr="005517EA">
        <w:t>Samarbeid</w:t>
      </w:r>
      <w:bookmarkEnd w:id="20"/>
      <w:r w:rsidR="00513CBE" w:rsidRPr="005517EA">
        <w:t xml:space="preserve"> </w:t>
      </w:r>
    </w:p>
    <w:p w14:paraId="5A442F15" w14:textId="26D205FC" w:rsidR="00337D01" w:rsidRPr="005517EA" w:rsidRDefault="00BE2180" w:rsidP="002612FE">
      <w:pPr>
        <w:pStyle w:val="Overskrift3"/>
        <w:numPr>
          <w:ilvl w:val="0"/>
          <w:numId w:val="0"/>
        </w:numPr>
        <w:ind w:left="375" w:hanging="375"/>
        <w:rPr>
          <w:rFonts w:eastAsia="Arial"/>
        </w:rPr>
      </w:pPr>
      <w:bookmarkStart w:id="21" w:name="_Toc64019691"/>
      <w:r w:rsidRPr="005517EA">
        <w:t>4</w:t>
      </w:r>
      <w:r w:rsidR="00337D01" w:rsidRPr="005517EA">
        <w:t xml:space="preserve">.1 </w:t>
      </w:r>
      <w:r w:rsidRPr="005517EA">
        <w:t>Samarbeid hjem og barnehage</w:t>
      </w:r>
      <w:bookmarkEnd w:id="21"/>
      <w:r w:rsidR="00337D01" w:rsidRPr="005517EA">
        <w:rPr>
          <w:rFonts w:eastAsia="Arial"/>
        </w:rPr>
        <w:t xml:space="preserve"> </w:t>
      </w:r>
    </w:p>
    <w:p w14:paraId="3919875B" w14:textId="61DA8F81" w:rsidR="00337D01" w:rsidRPr="005517EA" w:rsidRDefault="00337D01" w:rsidP="00AD00F6"/>
    <w:p w14:paraId="572A9611" w14:textId="77777777" w:rsidR="00B5385F" w:rsidRDefault="00645A1F" w:rsidP="00AD00F6">
      <w:pPr>
        <w:rPr>
          <w:sz w:val="22"/>
          <w:szCs w:val="22"/>
          <w:lang w:eastAsia="nb-NO"/>
        </w:rPr>
      </w:pPr>
      <w:r w:rsidRPr="005517EA">
        <w:rPr>
          <w:sz w:val="22"/>
          <w:szCs w:val="22"/>
          <w:lang w:eastAsia="nb-NO"/>
        </w:rPr>
        <w:t xml:space="preserve">Barnehagen skal i samarbeid og forståelse med hjemmet ivareta barnas behov for omsorg og lek, og fremme læring og danning som grunnlag for allsidig utvikling, jf. barnehageloven </w:t>
      </w:r>
    </w:p>
    <w:p w14:paraId="07911833" w14:textId="51EB9E73" w:rsidR="00645A1F" w:rsidRPr="005517EA" w:rsidRDefault="00645A1F" w:rsidP="00AD00F6">
      <w:pPr>
        <w:rPr>
          <w:sz w:val="22"/>
          <w:szCs w:val="22"/>
          <w:lang w:eastAsia="nb-NO"/>
        </w:rPr>
      </w:pPr>
      <w:r w:rsidRPr="005517EA">
        <w:rPr>
          <w:sz w:val="22"/>
          <w:szCs w:val="22"/>
          <w:lang w:eastAsia="nb-NO"/>
        </w:rPr>
        <w:t>§ 1. Betegnelsene «hjemmet» og «foreldrene» omfatter også andre foresatte. Foreldresamarbeidet skje</w:t>
      </w:r>
      <w:r w:rsidR="6BD8E9E9" w:rsidRPr="005517EA">
        <w:rPr>
          <w:sz w:val="22"/>
          <w:szCs w:val="22"/>
          <w:lang w:eastAsia="nb-NO"/>
        </w:rPr>
        <w:t>r</w:t>
      </w:r>
      <w:r w:rsidRPr="005517EA">
        <w:rPr>
          <w:sz w:val="22"/>
          <w:szCs w:val="22"/>
          <w:lang w:eastAsia="nb-NO"/>
        </w:rPr>
        <w:t xml:space="preserve"> på individnivå, på gruppenivå og gjennom foreld</w:t>
      </w:r>
      <w:r w:rsidR="008B7B95" w:rsidRPr="005517EA">
        <w:rPr>
          <w:sz w:val="22"/>
          <w:szCs w:val="22"/>
          <w:lang w:eastAsia="nb-NO"/>
        </w:rPr>
        <w:t>re</w:t>
      </w:r>
      <w:r w:rsidRPr="005517EA">
        <w:rPr>
          <w:sz w:val="22"/>
          <w:szCs w:val="22"/>
          <w:lang w:eastAsia="nb-NO"/>
        </w:rPr>
        <w:t xml:space="preserve">råd og samarbeidsutvalg. Samarbeidet mellom hjemmet og barnehagen </w:t>
      </w:r>
      <w:r w:rsidR="7CA8A64C" w:rsidRPr="005517EA">
        <w:rPr>
          <w:sz w:val="22"/>
          <w:szCs w:val="22"/>
          <w:lang w:eastAsia="nb-NO"/>
        </w:rPr>
        <w:t>har</w:t>
      </w:r>
      <w:r w:rsidRPr="005517EA">
        <w:rPr>
          <w:sz w:val="22"/>
          <w:szCs w:val="22"/>
          <w:lang w:eastAsia="nb-NO"/>
        </w:rPr>
        <w:t xml:space="preserve"> alltid barnets beste som mål.</w:t>
      </w:r>
    </w:p>
    <w:p w14:paraId="7843013F" w14:textId="77777777" w:rsidR="00410A8C" w:rsidRPr="005517EA" w:rsidRDefault="00410A8C" w:rsidP="00AD00F6">
      <w:pPr>
        <w:rPr>
          <w:sz w:val="22"/>
          <w:szCs w:val="22"/>
          <w:lang w:eastAsia="nb-NO"/>
        </w:rPr>
      </w:pPr>
    </w:p>
    <w:p w14:paraId="645A122D" w14:textId="3D93D79B" w:rsidR="00645A1F" w:rsidRPr="005517EA" w:rsidRDefault="00645A1F" w:rsidP="00AD00F6">
      <w:pPr>
        <w:rPr>
          <w:sz w:val="22"/>
          <w:szCs w:val="22"/>
          <w:lang w:eastAsia="nb-NO"/>
        </w:rPr>
      </w:pPr>
      <w:r w:rsidRPr="005517EA">
        <w:rPr>
          <w:sz w:val="22"/>
          <w:szCs w:val="22"/>
          <w:lang w:eastAsia="nb-NO"/>
        </w:rPr>
        <w:t>Foreldrerådet fremme</w:t>
      </w:r>
      <w:r w:rsidR="2FD321D5" w:rsidRPr="005517EA">
        <w:rPr>
          <w:sz w:val="22"/>
          <w:szCs w:val="22"/>
          <w:lang w:eastAsia="nb-NO"/>
        </w:rPr>
        <w:t>r</w:t>
      </w:r>
      <w:r w:rsidRPr="005517EA">
        <w:rPr>
          <w:sz w:val="22"/>
          <w:szCs w:val="22"/>
          <w:lang w:eastAsia="nb-NO"/>
        </w:rPr>
        <w:t xml:space="preserve"> foreldrenes fellesinteresser og bidra</w:t>
      </w:r>
      <w:r w:rsidR="6886C8D4" w:rsidRPr="005517EA">
        <w:rPr>
          <w:sz w:val="22"/>
          <w:szCs w:val="22"/>
          <w:lang w:eastAsia="nb-NO"/>
        </w:rPr>
        <w:t>r</w:t>
      </w:r>
      <w:r w:rsidRPr="005517EA">
        <w:rPr>
          <w:sz w:val="22"/>
          <w:szCs w:val="22"/>
          <w:lang w:eastAsia="nb-NO"/>
        </w:rPr>
        <w:t xml:space="preserve"> til at samarbeidet mellom barnehagen og foreldregruppen skaper et godt barnehagemiljø.</w:t>
      </w:r>
    </w:p>
    <w:p w14:paraId="6BC329C0" w14:textId="77777777" w:rsidR="00410A8C" w:rsidRPr="005517EA" w:rsidRDefault="00410A8C" w:rsidP="00AD00F6">
      <w:pPr>
        <w:rPr>
          <w:sz w:val="22"/>
          <w:szCs w:val="22"/>
          <w:lang w:eastAsia="nb-NO"/>
        </w:rPr>
      </w:pPr>
    </w:p>
    <w:p w14:paraId="4990A093" w14:textId="03480669" w:rsidR="000A0B4F" w:rsidRDefault="00645A1F" w:rsidP="00AD00F6">
      <w:pPr>
        <w:rPr>
          <w:sz w:val="22"/>
          <w:szCs w:val="22"/>
          <w:lang w:eastAsia="nb-NO"/>
        </w:rPr>
      </w:pPr>
      <w:r w:rsidRPr="005517EA">
        <w:rPr>
          <w:sz w:val="22"/>
          <w:szCs w:val="22"/>
          <w:lang w:eastAsia="nb-NO"/>
        </w:rPr>
        <w:t xml:space="preserve">Samarbeidsutvalget </w:t>
      </w:r>
      <w:r w:rsidR="57E29B81" w:rsidRPr="005517EA">
        <w:rPr>
          <w:sz w:val="22"/>
          <w:szCs w:val="22"/>
          <w:lang w:eastAsia="nb-NO"/>
        </w:rPr>
        <w:t xml:space="preserve">er </w:t>
      </w:r>
      <w:r w:rsidRPr="005517EA">
        <w:rPr>
          <w:sz w:val="22"/>
          <w:szCs w:val="22"/>
          <w:lang w:eastAsia="nb-NO"/>
        </w:rPr>
        <w:t xml:space="preserve">et rådgivende, kontaktskapende og samordnet organ. </w:t>
      </w:r>
    </w:p>
    <w:p w14:paraId="7D2A8D22" w14:textId="16C3D2E1" w:rsidR="00324E26" w:rsidRDefault="00324E26" w:rsidP="00AD00F6">
      <w:pPr>
        <w:rPr>
          <w:sz w:val="22"/>
          <w:szCs w:val="22"/>
          <w:lang w:eastAsia="nb-NO"/>
        </w:rPr>
      </w:pPr>
    </w:p>
    <w:p w14:paraId="717DBEBA" w14:textId="77777777" w:rsidR="00324E26" w:rsidRPr="005517EA" w:rsidRDefault="00324E26" w:rsidP="00AD00F6">
      <w:pPr>
        <w:rPr>
          <w:sz w:val="22"/>
          <w:szCs w:val="22"/>
          <w:lang w:eastAsia="nb-NO"/>
        </w:rPr>
      </w:pPr>
    </w:p>
    <w:p w14:paraId="14D84226" w14:textId="77777777" w:rsidR="007F0B9A" w:rsidRPr="005517EA" w:rsidRDefault="007F0B9A" w:rsidP="00AD00F6">
      <w:pPr>
        <w:rPr>
          <w:lang w:eastAsia="nb-NO"/>
        </w:rPr>
      </w:pPr>
    </w:p>
    <w:tbl>
      <w:tblPr>
        <w:tblStyle w:val="Tabellrutenett"/>
        <w:tblW w:w="0" w:type="auto"/>
        <w:tblLook w:val="04A0" w:firstRow="1" w:lastRow="0" w:firstColumn="1" w:lastColumn="0" w:noHBand="0" w:noVBand="1"/>
      </w:tblPr>
      <w:tblGrid>
        <w:gridCol w:w="9060"/>
      </w:tblGrid>
      <w:tr w:rsidR="007F0B9A" w:rsidRPr="005517EA" w14:paraId="6E56143E" w14:textId="77777777" w:rsidTr="007F0B9A">
        <w:tc>
          <w:tcPr>
            <w:tcW w:w="9060" w:type="dxa"/>
          </w:tcPr>
          <w:p w14:paraId="3036CE3A" w14:textId="3C48F83F" w:rsidR="00473373" w:rsidRPr="00D81CFA" w:rsidRDefault="00473373" w:rsidP="00473373">
            <w:pPr>
              <w:rPr>
                <w:b/>
                <w:bCs/>
                <w:color w:val="auto"/>
                <w:sz w:val="22"/>
                <w:szCs w:val="22"/>
              </w:rPr>
            </w:pPr>
            <w:r w:rsidRPr="00D81CFA">
              <w:rPr>
                <w:b/>
                <w:bCs/>
                <w:color w:val="auto"/>
                <w:sz w:val="22"/>
                <w:szCs w:val="22"/>
              </w:rPr>
              <w:t>Hva barnehagen vektlegger i samarbeid med hjemmet</w:t>
            </w:r>
            <w:r w:rsidR="00324E26">
              <w:rPr>
                <w:b/>
                <w:bCs/>
                <w:color w:val="auto"/>
                <w:sz w:val="22"/>
                <w:szCs w:val="22"/>
              </w:rPr>
              <w:t>:</w:t>
            </w:r>
          </w:p>
          <w:p w14:paraId="41924782" w14:textId="77777777" w:rsidR="00473373" w:rsidRPr="00D81CFA" w:rsidRDefault="00473373" w:rsidP="00473373">
            <w:pPr>
              <w:pStyle w:val="Listeavsnitt"/>
              <w:numPr>
                <w:ilvl w:val="0"/>
                <w:numId w:val="22"/>
              </w:numPr>
              <w:rPr>
                <w:rStyle w:val="eop"/>
                <w:color w:val="auto"/>
                <w:sz w:val="22"/>
                <w:szCs w:val="22"/>
                <w:shd w:val="clear" w:color="auto" w:fill="FFFFFF"/>
              </w:rPr>
            </w:pPr>
            <w:r w:rsidRPr="00D81CFA">
              <w:rPr>
                <w:rStyle w:val="eop"/>
                <w:color w:val="auto"/>
                <w:sz w:val="22"/>
                <w:szCs w:val="22"/>
                <w:shd w:val="clear" w:color="auto" w:fill="FFFFFF"/>
              </w:rPr>
              <w:t>Gjensidig tillit og åpenhet</w:t>
            </w:r>
          </w:p>
          <w:p w14:paraId="23CE2829" w14:textId="77777777" w:rsidR="00473373" w:rsidRPr="00D81CFA" w:rsidRDefault="00473373" w:rsidP="00473373">
            <w:pPr>
              <w:pStyle w:val="Listeavsnitt"/>
              <w:numPr>
                <w:ilvl w:val="0"/>
                <w:numId w:val="22"/>
              </w:numPr>
              <w:rPr>
                <w:rStyle w:val="eop"/>
                <w:color w:val="auto"/>
                <w:sz w:val="22"/>
                <w:szCs w:val="22"/>
                <w:shd w:val="clear" w:color="auto" w:fill="FFFFFF"/>
              </w:rPr>
            </w:pPr>
            <w:r w:rsidRPr="00D81CFA">
              <w:rPr>
                <w:rStyle w:val="eop"/>
                <w:color w:val="auto"/>
                <w:sz w:val="22"/>
                <w:szCs w:val="22"/>
                <w:shd w:val="clear" w:color="auto" w:fill="FFFFFF"/>
              </w:rPr>
              <w:t>Ærlige tilbakemeldinger om barnet</w:t>
            </w:r>
          </w:p>
          <w:p w14:paraId="36E76FE2" w14:textId="77777777" w:rsidR="00473373" w:rsidRPr="00D81CFA" w:rsidRDefault="00473373" w:rsidP="00473373">
            <w:pPr>
              <w:pStyle w:val="Listeavsnitt"/>
              <w:numPr>
                <w:ilvl w:val="0"/>
                <w:numId w:val="22"/>
              </w:numPr>
              <w:rPr>
                <w:color w:val="auto"/>
                <w:sz w:val="22"/>
                <w:szCs w:val="22"/>
              </w:rPr>
            </w:pPr>
            <w:r w:rsidRPr="00D81CFA">
              <w:rPr>
                <w:color w:val="auto"/>
                <w:sz w:val="22"/>
                <w:szCs w:val="22"/>
              </w:rPr>
              <w:t>Dialog og god daglig kommunikasjon</w:t>
            </w:r>
          </w:p>
          <w:p w14:paraId="67BBF369" w14:textId="77777777" w:rsidR="00473373" w:rsidRPr="00D81CFA" w:rsidRDefault="00473373" w:rsidP="00473373">
            <w:pPr>
              <w:pStyle w:val="Listeavsnitt"/>
              <w:numPr>
                <w:ilvl w:val="0"/>
                <w:numId w:val="22"/>
              </w:numPr>
              <w:rPr>
                <w:rStyle w:val="normaltextrun"/>
                <w:color w:val="auto"/>
                <w:sz w:val="22"/>
                <w:szCs w:val="22"/>
                <w:shd w:val="clear" w:color="auto" w:fill="FFFFFF"/>
              </w:rPr>
            </w:pPr>
            <w:r w:rsidRPr="00D81CFA">
              <w:rPr>
                <w:rStyle w:val="normaltextrun"/>
                <w:color w:val="auto"/>
                <w:sz w:val="22"/>
                <w:szCs w:val="22"/>
                <w:shd w:val="clear" w:color="auto" w:fill="FFFFFF"/>
              </w:rPr>
              <w:t>Respekt og forståelse for foreldrenes livssituasjon og kultur</w:t>
            </w:r>
          </w:p>
          <w:p w14:paraId="3075F9D5" w14:textId="611862B9" w:rsidR="00473373" w:rsidRPr="00D81CFA" w:rsidRDefault="0044760D" w:rsidP="00473373">
            <w:pPr>
              <w:pStyle w:val="Listeavsnitt"/>
              <w:numPr>
                <w:ilvl w:val="0"/>
                <w:numId w:val="22"/>
              </w:numPr>
              <w:rPr>
                <w:rStyle w:val="normaltextrun"/>
                <w:color w:val="auto"/>
                <w:sz w:val="22"/>
                <w:szCs w:val="22"/>
                <w:shd w:val="clear" w:color="auto" w:fill="FFFFFF"/>
              </w:rPr>
            </w:pPr>
            <w:r>
              <w:rPr>
                <w:rStyle w:val="normaltextrun"/>
                <w:color w:val="auto"/>
                <w:sz w:val="22"/>
                <w:szCs w:val="22"/>
                <w:shd w:val="clear" w:color="auto" w:fill="FFFFFF"/>
              </w:rPr>
              <w:t xml:space="preserve">Har </w:t>
            </w:r>
            <w:proofErr w:type="gramStart"/>
            <w:r>
              <w:rPr>
                <w:rStyle w:val="normaltextrun"/>
                <w:color w:val="auto"/>
                <w:sz w:val="22"/>
                <w:szCs w:val="22"/>
                <w:shd w:val="clear" w:color="auto" w:fill="FFFFFF"/>
              </w:rPr>
              <w:t>fokus</w:t>
            </w:r>
            <w:proofErr w:type="gramEnd"/>
            <w:r>
              <w:rPr>
                <w:rStyle w:val="normaltextrun"/>
                <w:color w:val="auto"/>
                <w:sz w:val="22"/>
                <w:szCs w:val="22"/>
                <w:shd w:val="clear" w:color="auto" w:fill="FFFFFF"/>
              </w:rPr>
              <w:t xml:space="preserve"> på </w:t>
            </w:r>
            <w:r w:rsidR="00473373" w:rsidRPr="00D81CFA">
              <w:rPr>
                <w:rStyle w:val="normaltextrun"/>
                <w:color w:val="auto"/>
                <w:sz w:val="22"/>
                <w:szCs w:val="22"/>
                <w:shd w:val="clear" w:color="auto" w:fill="FFFFFF"/>
              </w:rPr>
              <w:t>positiv</w:t>
            </w:r>
            <w:r>
              <w:rPr>
                <w:rStyle w:val="normaltextrun"/>
                <w:color w:val="auto"/>
                <w:sz w:val="22"/>
                <w:szCs w:val="22"/>
                <w:shd w:val="clear" w:color="auto" w:fill="FFFFFF"/>
              </w:rPr>
              <w:t>e</w:t>
            </w:r>
            <w:r w:rsidR="00473373" w:rsidRPr="00D81CFA">
              <w:rPr>
                <w:rStyle w:val="normaltextrun"/>
                <w:color w:val="auto"/>
                <w:sz w:val="22"/>
                <w:szCs w:val="22"/>
                <w:shd w:val="clear" w:color="auto" w:fill="FFFFFF"/>
              </w:rPr>
              <w:t xml:space="preserve"> tilbakemelding</w:t>
            </w:r>
            <w:r>
              <w:rPr>
                <w:rStyle w:val="normaltextrun"/>
                <w:color w:val="auto"/>
                <w:sz w:val="22"/>
                <w:szCs w:val="22"/>
                <w:shd w:val="clear" w:color="auto" w:fill="FFFFFF"/>
              </w:rPr>
              <w:t>er</w:t>
            </w:r>
            <w:r w:rsidR="00473373" w:rsidRPr="00D81CFA">
              <w:rPr>
                <w:rStyle w:val="normaltextrun"/>
                <w:color w:val="auto"/>
                <w:sz w:val="22"/>
                <w:szCs w:val="22"/>
                <w:shd w:val="clear" w:color="auto" w:fill="FFFFFF"/>
              </w:rPr>
              <w:t xml:space="preserve"> </w:t>
            </w:r>
            <w:r w:rsidR="00254986">
              <w:rPr>
                <w:rStyle w:val="normaltextrun"/>
                <w:color w:val="auto"/>
                <w:sz w:val="22"/>
                <w:szCs w:val="22"/>
                <w:shd w:val="clear" w:color="auto" w:fill="FFFFFF"/>
              </w:rPr>
              <w:t>ved levering og henting</w:t>
            </w:r>
            <w:r>
              <w:rPr>
                <w:rStyle w:val="normaltextrun"/>
                <w:color w:val="auto"/>
                <w:sz w:val="22"/>
                <w:szCs w:val="22"/>
                <w:shd w:val="clear" w:color="auto" w:fill="FFFFFF"/>
              </w:rPr>
              <w:t xml:space="preserve"> </w:t>
            </w:r>
          </w:p>
          <w:p w14:paraId="38FE2F6E" w14:textId="71CAE3E0" w:rsidR="00473373" w:rsidRPr="00D81CFA" w:rsidRDefault="00473373" w:rsidP="00473373">
            <w:pPr>
              <w:rPr>
                <w:rStyle w:val="normaltextrun"/>
                <w:color w:val="auto"/>
                <w:sz w:val="22"/>
                <w:szCs w:val="22"/>
                <w:shd w:val="clear" w:color="auto" w:fill="FFFFFF"/>
              </w:rPr>
            </w:pPr>
          </w:p>
          <w:p w14:paraId="0A6E5AA4" w14:textId="7E4FB0FD" w:rsidR="00473373" w:rsidRPr="00D81CFA" w:rsidRDefault="00473373" w:rsidP="00473373">
            <w:pPr>
              <w:rPr>
                <w:b/>
                <w:bCs/>
                <w:color w:val="auto"/>
                <w:sz w:val="22"/>
                <w:szCs w:val="22"/>
              </w:rPr>
            </w:pPr>
            <w:r w:rsidRPr="00D81CFA">
              <w:rPr>
                <w:b/>
                <w:bCs/>
                <w:color w:val="auto"/>
                <w:sz w:val="22"/>
                <w:szCs w:val="22"/>
              </w:rPr>
              <w:t>Hvordan det legges til rette for god dialog med hjemmet</w:t>
            </w:r>
            <w:r w:rsidR="00324E26">
              <w:rPr>
                <w:b/>
                <w:bCs/>
                <w:color w:val="auto"/>
                <w:sz w:val="22"/>
                <w:szCs w:val="22"/>
              </w:rPr>
              <w:t>:</w:t>
            </w:r>
          </w:p>
          <w:p w14:paraId="46980A96" w14:textId="77777777" w:rsidR="00473373" w:rsidRPr="00D81CFA" w:rsidRDefault="00473373" w:rsidP="00473373">
            <w:pPr>
              <w:pStyle w:val="Listeavsnitt"/>
              <w:numPr>
                <w:ilvl w:val="0"/>
                <w:numId w:val="23"/>
              </w:numPr>
              <w:rPr>
                <w:rStyle w:val="eop"/>
                <w:b/>
                <w:bCs/>
                <w:color w:val="auto"/>
                <w:sz w:val="22"/>
                <w:szCs w:val="22"/>
              </w:rPr>
            </w:pPr>
            <w:r w:rsidRPr="00D81CFA">
              <w:rPr>
                <w:rStyle w:val="normaltextrun"/>
                <w:color w:val="auto"/>
                <w:sz w:val="22"/>
                <w:szCs w:val="22"/>
                <w:shd w:val="clear" w:color="auto" w:fill="FFFFFF"/>
              </w:rPr>
              <w:t>Imøtekommende ansatte som viser interesse og bryr seg om barnet og foreldre</w:t>
            </w:r>
          </w:p>
          <w:p w14:paraId="51DB017F" w14:textId="77777777" w:rsidR="00473373" w:rsidRPr="00D81CFA" w:rsidRDefault="00473373" w:rsidP="00473373">
            <w:pPr>
              <w:pStyle w:val="Listeavsnitt"/>
              <w:numPr>
                <w:ilvl w:val="0"/>
                <w:numId w:val="23"/>
              </w:numPr>
              <w:autoSpaceDE/>
              <w:autoSpaceDN/>
              <w:adjustRightInd/>
              <w:textAlignment w:val="baseline"/>
              <w:rPr>
                <w:rFonts w:eastAsia="Times New Roman"/>
                <w:color w:val="auto"/>
                <w:sz w:val="22"/>
                <w:szCs w:val="22"/>
                <w:lang w:eastAsia="nb-NO"/>
              </w:rPr>
            </w:pPr>
            <w:r w:rsidRPr="00D81CFA">
              <w:rPr>
                <w:rStyle w:val="normaltextrun"/>
                <w:color w:val="auto"/>
                <w:sz w:val="22"/>
                <w:szCs w:val="22"/>
                <w:shd w:val="clear" w:color="auto" w:fill="FFFFFF"/>
              </w:rPr>
              <w:t>Daglig kommunikasjon</w:t>
            </w:r>
            <w:r w:rsidRPr="00D81CFA">
              <w:rPr>
                <w:rFonts w:eastAsia="Times New Roman"/>
                <w:color w:val="auto"/>
                <w:sz w:val="22"/>
                <w:szCs w:val="22"/>
                <w:lang w:eastAsia="nb-NO"/>
              </w:rPr>
              <w:t xml:space="preserve"> med foreldrene ved henting og levering, vi sender melding eller ringer hvis det er noe viktig </w:t>
            </w:r>
          </w:p>
          <w:p w14:paraId="59D53948" w14:textId="77777777" w:rsidR="00473373" w:rsidRPr="00D81CFA" w:rsidRDefault="00473373" w:rsidP="00473373">
            <w:pPr>
              <w:pStyle w:val="Listeavsnitt"/>
              <w:numPr>
                <w:ilvl w:val="0"/>
                <w:numId w:val="23"/>
              </w:numPr>
              <w:autoSpaceDE/>
              <w:autoSpaceDN/>
              <w:adjustRightInd/>
              <w:textAlignment w:val="baseline"/>
              <w:rPr>
                <w:rFonts w:eastAsia="Times New Roman"/>
                <w:color w:val="auto"/>
                <w:sz w:val="22"/>
                <w:szCs w:val="22"/>
                <w:lang w:eastAsia="nb-NO"/>
              </w:rPr>
            </w:pPr>
            <w:r w:rsidRPr="00D81CFA">
              <w:rPr>
                <w:color w:val="auto"/>
                <w:sz w:val="22"/>
                <w:szCs w:val="22"/>
                <w:shd w:val="clear" w:color="auto" w:fill="FFFFFF"/>
              </w:rPr>
              <w:t>Foreldresamtaler, være tilgjengelig, ærlig og åpen for å ta en prat når det er behov</w:t>
            </w:r>
          </w:p>
          <w:p w14:paraId="64035852" w14:textId="77777777" w:rsidR="00473373" w:rsidRPr="00D81CFA" w:rsidRDefault="00473373" w:rsidP="00473373">
            <w:pPr>
              <w:rPr>
                <w:b/>
                <w:bCs/>
                <w:color w:val="auto"/>
                <w:sz w:val="22"/>
                <w:szCs w:val="22"/>
              </w:rPr>
            </w:pPr>
          </w:p>
          <w:p w14:paraId="6F602178" w14:textId="59E4DDB3" w:rsidR="00473373" w:rsidRPr="00D81CFA" w:rsidRDefault="00473373" w:rsidP="00473373">
            <w:pPr>
              <w:rPr>
                <w:b/>
                <w:bCs/>
                <w:color w:val="auto"/>
                <w:sz w:val="22"/>
                <w:szCs w:val="22"/>
              </w:rPr>
            </w:pPr>
            <w:r w:rsidRPr="00D81CFA">
              <w:rPr>
                <w:b/>
                <w:bCs/>
                <w:color w:val="auto"/>
                <w:sz w:val="22"/>
                <w:szCs w:val="22"/>
              </w:rPr>
              <w:t>Hvordan barnehagens rutiner for samarbeid på individnivå og gruppenivå er</w:t>
            </w:r>
            <w:r w:rsidR="00324E26">
              <w:rPr>
                <w:b/>
                <w:bCs/>
                <w:color w:val="auto"/>
                <w:sz w:val="22"/>
                <w:szCs w:val="22"/>
              </w:rPr>
              <w:t>:</w:t>
            </w:r>
          </w:p>
          <w:p w14:paraId="55F0F712" w14:textId="77777777" w:rsidR="00473373" w:rsidRPr="00D81CFA" w:rsidRDefault="00473373" w:rsidP="00473373">
            <w:pPr>
              <w:rPr>
                <w:rFonts w:eastAsia="Times New Roman"/>
                <w:color w:val="auto"/>
                <w:sz w:val="22"/>
                <w:szCs w:val="22"/>
                <w:lang w:eastAsia="nb-NO"/>
              </w:rPr>
            </w:pPr>
            <w:r w:rsidRPr="00D81CFA">
              <w:rPr>
                <w:rFonts w:eastAsia="Times New Roman"/>
                <w:color w:val="auto"/>
                <w:sz w:val="22"/>
                <w:szCs w:val="22"/>
                <w:lang w:eastAsia="nb-NO"/>
              </w:rPr>
              <w:t xml:space="preserve">Individnivå: </w:t>
            </w:r>
          </w:p>
          <w:p w14:paraId="18435EC2" w14:textId="77777777" w:rsidR="00473373" w:rsidRPr="00D81CFA" w:rsidRDefault="00473373" w:rsidP="00473373">
            <w:pPr>
              <w:pStyle w:val="Listeavsnitt"/>
              <w:numPr>
                <w:ilvl w:val="0"/>
                <w:numId w:val="24"/>
              </w:numPr>
              <w:rPr>
                <w:rFonts w:eastAsia="Times New Roman"/>
                <w:color w:val="auto"/>
                <w:sz w:val="22"/>
                <w:szCs w:val="22"/>
                <w:lang w:eastAsia="nb-NO"/>
              </w:rPr>
            </w:pPr>
            <w:r w:rsidRPr="00D81CFA">
              <w:rPr>
                <w:rFonts w:eastAsia="Times New Roman"/>
                <w:color w:val="auto"/>
                <w:sz w:val="22"/>
                <w:szCs w:val="22"/>
                <w:lang w:eastAsia="nb-NO"/>
              </w:rPr>
              <w:t>daglig kommunikasjon</w:t>
            </w:r>
          </w:p>
          <w:p w14:paraId="6B96FD8F" w14:textId="77777777" w:rsidR="00473373" w:rsidRPr="00D81CFA" w:rsidRDefault="00473373" w:rsidP="00473373">
            <w:pPr>
              <w:pStyle w:val="Listeavsnitt"/>
              <w:numPr>
                <w:ilvl w:val="0"/>
                <w:numId w:val="24"/>
              </w:numPr>
              <w:rPr>
                <w:rFonts w:eastAsia="Times New Roman"/>
                <w:color w:val="auto"/>
                <w:sz w:val="22"/>
                <w:szCs w:val="22"/>
                <w:lang w:eastAsia="nb-NO"/>
              </w:rPr>
            </w:pPr>
            <w:r w:rsidRPr="00D81CFA">
              <w:rPr>
                <w:rFonts w:eastAsia="Times New Roman"/>
                <w:color w:val="auto"/>
                <w:sz w:val="22"/>
                <w:szCs w:val="22"/>
                <w:lang w:eastAsia="nb-NO"/>
              </w:rPr>
              <w:t>foreldresamtaler</w:t>
            </w:r>
          </w:p>
          <w:p w14:paraId="1A8A42EC" w14:textId="77777777" w:rsidR="00473373" w:rsidRPr="00D81CFA" w:rsidRDefault="00473373" w:rsidP="00473373">
            <w:pPr>
              <w:pStyle w:val="Listeavsnitt"/>
              <w:numPr>
                <w:ilvl w:val="0"/>
                <w:numId w:val="24"/>
              </w:numPr>
              <w:rPr>
                <w:rFonts w:eastAsia="Times New Roman"/>
                <w:color w:val="auto"/>
                <w:sz w:val="22"/>
                <w:szCs w:val="22"/>
                <w:lang w:eastAsia="nb-NO"/>
              </w:rPr>
            </w:pPr>
            <w:r w:rsidRPr="00D81CFA">
              <w:rPr>
                <w:rFonts w:eastAsia="Times New Roman"/>
                <w:color w:val="auto"/>
                <w:sz w:val="22"/>
                <w:szCs w:val="22"/>
                <w:lang w:eastAsia="nb-NO"/>
              </w:rPr>
              <w:t>meldinger</w:t>
            </w:r>
          </w:p>
          <w:p w14:paraId="453627D5" w14:textId="77777777" w:rsidR="00473373" w:rsidRPr="00D81CFA" w:rsidRDefault="00473373" w:rsidP="00473373">
            <w:pPr>
              <w:pStyle w:val="Listeavsnitt"/>
              <w:numPr>
                <w:ilvl w:val="0"/>
                <w:numId w:val="24"/>
              </w:numPr>
              <w:rPr>
                <w:rFonts w:eastAsia="Times New Roman"/>
                <w:color w:val="auto"/>
                <w:sz w:val="22"/>
                <w:szCs w:val="22"/>
                <w:lang w:eastAsia="nb-NO"/>
              </w:rPr>
            </w:pPr>
            <w:r w:rsidRPr="00D81CFA">
              <w:rPr>
                <w:rFonts w:eastAsia="Times New Roman"/>
                <w:color w:val="auto"/>
                <w:sz w:val="22"/>
                <w:szCs w:val="22"/>
                <w:lang w:eastAsia="nb-NO"/>
              </w:rPr>
              <w:t>telefon</w:t>
            </w:r>
          </w:p>
          <w:p w14:paraId="49A2F6E3" w14:textId="77777777" w:rsidR="00473373" w:rsidRPr="00D81CFA" w:rsidRDefault="00473373" w:rsidP="00473373">
            <w:pPr>
              <w:pStyle w:val="Listeavsnitt"/>
              <w:numPr>
                <w:ilvl w:val="0"/>
                <w:numId w:val="24"/>
              </w:numPr>
              <w:rPr>
                <w:rFonts w:eastAsia="Times New Roman"/>
                <w:color w:val="auto"/>
                <w:sz w:val="22"/>
                <w:szCs w:val="22"/>
                <w:lang w:eastAsia="nb-NO"/>
              </w:rPr>
            </w:pPr>
            <w:r w:rsidRPr="00D81CFA">
              <w:rPr>
                <w:rFonts w:eastAsia="Times New Roman"/>
                <w:color w:val="auto"/>
                <w:sz w:val="22"/>
                <w:szCs w:val="22"/>
                <w:lang w:eastAsia="nb-NO"/>
              </w:rPr>
              <w:t>Vigilo </w:t>
            </w:r>
            <w:r w:rsidRPr="00D81CFA">
              <w:rPr>
                <w:rFonts w:eastAsia="Times New Roman"/>
                <w:color w:val="auto"/>
                <w:sz w:val="22"/>
                <w:szCs w:val="22"/>
                <w:lang w:eastAsia="nb-NO"/>
              </w:rPr>
              <w:br/>
            </w:r>
          </w:p>
          <w:p w14:paraId="0BE63A82" w14:textId="77777777" w:rsidR="00473373" w:rsidRPr="00D81CFA" w:rsidRDefault="00473373" w:rsidP="00473373">
            <w:pPr>
              <w:rPr>
                <w:rFonts w:eastAsia="Times New Roman"/>
                <w:color w:val="auto"/>
                <w:sz w:val="22"/>
                <w:szCs w:val="22"/>
                <w:lang w:eastAsia="nb-NO"/>
              </w:rPr>
            </w:pPr>
            <w:r w:rsidRPr="00D81CFA">
              <w:rPr>
                <w:rFonts w:eastAsia="Times New Roman"/>
                <w:color w:val="auto"/>
                <w:sz w:val="22"/>
                <w:szCs w:val="22"/>
                <w:lang w:eastAsia="nb-NO"/>
              </w:rPr>
              <w:t xml:space="preserve">Gruppenivå: </w:t>
            </w:r>
          </w:p>
          <w:p w14:paraId="1A5F511D" w14:textId="77777777" w:rsidR="00473373" w:rsidRPr="00D81CFA" w:rsidRDefault="00473373" w:rsidP="00473373">
            <w:pPr>
              <w:pStyle w:val="Listeavsnitt"/>
              <w:numPr>
                <w:ilvl w:val="0"/>
                <w:numId w:val="25"/>
              </w:numPr>
              <w:rPr>
                <w:rFonts w:eastAsia="Times New Roman"/>
                <w:color w:val="auto"/>
                <w:sz w:val="22"/>
                <w:szCs w:val="22"/>
                <w:lang w:eastAsia="nb-NO"/>
              </w:rPr>
            </w:pPr>
            <w:r w:rsidRPr="00D81CFA">
              <w:rPr>
                <w:rFonts w:eastAsia="Times New Roman"/>
                <w:color w:val="auto"/>
                <w:sz w:val="22"/>
                <w:szCs w:val="22"/>
                <w:lang w:eastAsia="nb-NO"/>
              </w:rPr>
              <w:t>foreldremøter </w:t>
            </w:r>
          </w:p>
          <w:p w14:paraId="55B78EBD" w14:textId="77777777" w:rsidR="00473373" w:rsidRPr="00D81CFA" w:rsidRDefault="00473373" w:rsidP="00473373">
            <w:pPr>
              <w:pStyle w:val="Listeavsnitt"/>
              <w:numPr>
                <w:ilvl w:val="0"/>
                <w:numId w:val="25"/>
              </w:numPr>
              <w:rPr>
                <w:rFonts w:eastAsia="Times New Roman"/>
                <w:color w:val="auto"/>
                <w:sz w:val="22"/>
                <w:szCs w:val="22"/>
                <w:lang w:eastAsia="nb-NO"/>
              </w:rPr>
            </w:pPr>
            <w:r w:rsidRPr="00D81CFA">
              <w:rPr>
                <w:rFonts w:eastAsia="Times New Roman"/>
                <w:color w:val="auto"/>
                <w:sz w:val="22"/>
                <w:szCs w:val="22"/>
                <w:lang w:eastAsia="nb-NO"/>
              </w:rPr>
              <w:t>Vigilo</w:t>
            </w:r>
          </w:p>
          <w:p w14:paraId="7DEBD441" w14:textId="77777777" w:rsidR="00473373" w:rsidRPr="00D81CFA" w:rsidRDefault="00473373" w:rsidP="00473373">
            <w:pPr>
              <w:pStyle w:val="Listeavsnitt"/>
              <w:numPr>
                <w:ilvl w:val="0"/>
                <w:numId w:val="25"/>
              </w:numPr>
              <w:rPr>
                <w:rFonts w:eastAsia="Times New Roman"/>
                <w:color w:val="auto"/>
                <w:sz w:val="22"/>
                <w:szCs w:val="22"/>
                <w:lang w:eastAsia="nb-NO"/>
              </w:rPr>
            </w:pPr>
            <w:r w:rsidRPr="00D81CFA">
              <w:rPr>
                <w:rFonts w:eastAsia="Times New Roman"/>
                <w:color w:val="auto"/>
                <w:sz w:val="22"/>
                <w:szCs w:val="22"/>
                <w:lang w:eastAsia="nb-NO"/>
              </w:rPr>
              <w:t>FAU (foreldrenes arbeidsutvalg)</w:t>
            </w:r>
          </w:p>
          <w:p w14:paraId="5B3ABB85" w14:textId="77777777" w:rsidR="00473373" w:rsidRPr="00D81CFA" w:rsidRDefault="00473373" w:rsidP="00473373">
            <w:pPr>
              <w:pStyle w:val="Listeavsnitt"/>
              <w:numPr>
                <w:ilvl w:val="0"/>
                <w:numId w:val="25"/>
              </w:numPr>
              <w:rPr>
                <w:rFonts w:eastAsia="Times New Roman"/>
                <w:color w:val="auto"/>
                <w:sz w:val="22"/>
                <w:szCs w:val="22"/>
                <w:lang w:eastAsia="nb-NO"/>
              </w:rPr>
            </w:pPr>
            <w:r w:rsidRPr="00D81CFA">
              <w:rPr>
                <w:rFonts w:eastAsia="Times New Roman"/>
                <w:color w:val="auto"/>
                <w:sz w:val="22"/>
                <w:szCs w:val="22"/>
                <w:lang w:eastAsia="nb-NO"/>
              </w:rPr>
              <w:t>SU (samarbeidsutvalget)</w:t>
            </w:r>
          </w:p>
          <w:p w14:paraId="7738CB88" w14:textId="77777777" w:rsidR="00473373" w:rsidRPr="00D81CFA" w:rsidRDefault="00473373" w:rsidP="00473373">
            <w:pPr>
              <w:rPr>
                <w:b/>
                <w:bCs/>
                <w:color w:val="auto"/>
                <w:sz w:val="22"/>
                <w:szCs w:val="22"/>
                <w:lang w:eastAsia="nb-NO"/>
              </w:rPr>
            </w:pPr>
          </w:p>
          <w:p w14:paraId="58E52806" w14:textId="77777777" w:rsidR="00473373" w:rsidRPr="00D81CFA" w:rsidRDefault="00473373" w:rsidP="00473373">
            <w:pPr>
              <w:rPr>
                <w:b/>
                <w:bCs/>
                <w:color w:val="auto"/>
                <w:sz w:val="22"/>
                <w:szCs w:val="22"/>
                <w:lang w:eastAsia="nb-NO"/>
              </w:rPr>
            </w:pPr>
          </w:p>
          <w:p w14:paraId="6A3D65B0" w14:textId="77777777" w:rsidR="00473373" w:rsidRPr="00D81CFA" w:rsidRDefault="00473373" w:rsidP="00473373">
            <w:pPr>
              <w:rPr>
                <w:b/>
                <w:bCs/>
                <w:color w:val="auto"/>
                <w:sz w:val="22"/>
                <w:szCs w:val="22"/>
                <w:lang w:eastAsia="nb-NO"/>
              </w:rPr>
            </w:pPr>
            <w:r w:rsidRPr="00D81CFA">
              <w:rPr>
                <w:b/>
                <w:bCs/>
                <w:color w:val="auto"/>
                <w:sz w:val="22"/>
                <w:szCs w:val="22"/>
                <w:lang w:eastAsia="nb-NO"/>
              </w:rPr>
              <w:t>Hvordan valg av SU-representanter gjennomføres, deres aktiviteter og omfang.</w:t>
            </w:r>
          </w:p>
          <w:p w14:paraId="70D323ED" w14:textId="77777777" w:rsidR="003A717D" w:rsidRPr="00D81CFA" w:rsidRDefault="003A717D" w:rsidP="003A717D">
            <w:pPr>
              <w:rPr>
                <w:rStyle w:val="spellingerror"/>
                <w:color w:val="auto"/>
                <w:sz w:val="22"/>
                <w:szCs w:val="22"/>
              </w:rPr>
            </w:pPr>
            <w:r w:rsidRPr="00D81CFA">
              <w:rPr>
                <w:rStyle w:val="spellingerror"/>
                <w:color w:val="auto"/>
                <w:sz w:val="22"/>
                <w:szCs w:val="22"/>
                <w:shd w:val="clear" w:color="auto" w:fill="FFFFFF"/>
              </w:rPr>
              <w:t>P</w:t>
            </w:r>
            <w:r w:rsidRPr="00D81CFA">
              <w:rPr>
                <w:rStyle w:val="spellingerror"/>
                <w:color w:val="auto"/>
                <w:sz w:val="22"/>
                <w:szCs w:val="22"/>
              </w:rPr>
              <w:t>å foreldremøtet på høsten informeres det om hva FAU og SU er og det blir valgt FAU representanter. På første møte med FAU velges det representanter til SU.</w:t>
            </w:r>
          </w:p>
          <w:p w14:paraId="6F163168" w14:textId="77777777" w:rsidR="003A717D" w:rsidRPr="00D81CFA" w:rsidRDefault="003A717D" w:rsidP="003A717D">
            <w:pPr>
              <w:rPr>
                <w:rStyle w:val="spellingerror"/>
                <w:color w:val="auto"/>
                <w:sz w:val="22"/>
                <w:szCs w:val="22"/>
                <w:shd w:val="clear" w:color="auto" w:fill="FFFFFF"/>
              </w:rPr>
            </w:pPr>
            <w:r w:rsidRPr="00D81CFA">
              <w:rPr>
                <w:rStyle w:val="spellingerror"/>
                <w:color w:val="auto"/>
                <w:sz w:val="22"/>
                <w:szCs w:val="22"/>
                <w:shd w:val="clear" w:color="auto" w:fill="FFFFFF"/>
              </w:rPr>
              <w:t>Antall representanter:</w:t>
            </w:r>
          </w:p>
          <w:p w14:paraId="41725BCA" w14:textId="77777777" w:rsidR="003A717D" w:rsidRPr="00D81CFA" w:rsidRDefault="003A717D" w:rsidP="003A717D">
            <w:pPr>
              <w:rPr>
                <w:rStyle w:val="spellingerror"/>
                <w:color w:val="auto"/>
                <w:sz w:val="22"/>
                <w:szCs w:val="22"/>
                <w:shd w:val="clear" w:color="auto" w:fill="FFFFFF"/>
              </w:rPr>
            </w:pPr>
            <w:r w:rsidRPr="00D81CFA">
              <w:rPr>
                <w:rStyle w:val="spellingerror"/>
                <w:color w:val="auto"/>
                <w:sz w:val="22"/>
                <w:szCs w:val="22"/>
                <w:shd w:val="clear" w:color="auto" w:fill="FFFFFF"/>
              </w:rPr>
              <w:t>FAU</w:t>
            </w:r>
            <w:r w:rsidRPr="00D81CFA">
              <w:rPr>
                <w:rStyle w:val="normaltextrun"/>
                <w:color w:val="auto"/>
                <w:sz w:val="22"/>
                <w:szCs w:val="22"/>
                <w:shd w:val="clear" w:color="auto" w:fill="FFFFFF"/>
              </w:rPr>
              <w:t> - to representanter velges fra </w:t>
            </w:r>
            <w:r w:rsidRPr="00D81CFA">
              <w:rPr>
                <w:rStyle w:val="spellingerror"/>
                <w:color w:val="auto"/>
                <w:sz w:val="22"/>
                <w:szCs w:val="22"/>
                <w:shd w:val="clear" w:color="auto" w:fill="FFFFFF"/>
              </w:rPr>
              <w:t>hver avdeling.</w:t>
            </w:r>
          </w:p>
          <w:p w14:paraId="5B383BB5" w14:textId="77777777" w:rsidR="003A717D" w:rsidRPr="00D81CFA" w:rsidRDefault="003A717D" w:rsidP="003A717D">
            <w:pPr>
              <w:rPr>
                <w:rStyle w:val="normaltextrun"/>
                <w:color w:val="auto"/>
                <w:sz w:val="22"/>
                <w:szCs w:val="22"/>
              </w:rPr>
            </w:pPr>
            <w:r w:rsidRPr="00D81CFA">
              <w:rPr>
                <w:rStyle w:val="spellingerror"/>
                <w:color w:val="auto"/>
                <w:sz w:val="22"/>
                <w:szCs w:val="22"/>
              </w:rPr>
              <w:t>SU - to</w:t>
            </w:r>
            <w:r w:rsidRPr="00D81CFA">
              <w:rPr>
                <w:rStyle w:val="normaltextrun"/>
                <w:color w:val="auto"/>
                <w:sz w:val="22"/>
                <w:szCs w:val="22"/>
                <w:shd w:val="clear" w:color="auto" w:fill="FFFFFF"/>
              </w:rPr>
              <w:t xml:space="preserve"> representanter fra </w:t>
            </w:r>
            <w:r w:rsidRPr="00D81CFA">
              <w:rPr>
                <w:rStyle w:val="spellingerror"/>
                <w:color w:val="auto"/>
                <w:sz w:val="22"/>
                <w:szCs w:val="22"/>
              </w:rPr>
              <w:t>FAU</w:t>
            </w:r>
            <w:r w:rsidRPr="00D81CFA">
              <w:rPr>
                <w:rStyle w:val="normaltextrun"/>
                <w:color w:val="auto"/>
                <w:sz w:val="22"/>
                <w:szCs w:val="22"/>
                <w:shd w:val="clear" w:color="auto" w:fill="FFFFFF"/>
              </w:rPr>
              <w:t> velges til SU.</w:t>
            </w:r>
            <w:r w:rsidRPr="00D81CFA">
              <w:rPr>
                <w:rStyle w:val="normaltextrun"/>
                <w:color w:val="auto"/>
                <w:sz w:val="22"/>
                <w:szCs w:val="22"/>
              </w:rPr>
              <w:t xml:space="preserve"> </w:t>
            </w:r>
          </w:p>
          <w:p w14:paraId="17577B1A" w14:textId="77777777" w:rsidR="003A717D" w:rsidRPr="000D5AD0" w:rsidRDefault="003A717D" w:rsidP="003A717D">
            <w:pPr>
              <w:rPr>
                <w:rStyle w:val="normaltextrun"/>
                <w:color w:val="C00000"/>
                <w:sz w:val="22"/>
                <w:szCs w:val="22"/>
                <w:shd w:val="clear" w:color="auto" w:fill="FFFFFF"/>
              </w:rPr>
            </w:pPr>
          </w:p>
          <w:p w14:paraId="121A60F3" w14:textId="77777777" w:rsidR="003A717D" w:rsidRPr="00D81CFA" w:rsidRDefault="003A717D" w:rsidP="003A717D">
            <w:pPr>
              <w:rPr>
                <w:rStyle w:val="normaltextrun"/>
                <w:color w:val="auto"/>
                <w:sz w:val="22"/>
                <w:szCs w:val="22"/>
                <w:shd w:val="clear" w:color="auto" w:fill="FFFFFF"/>
              </w:rPr>
            </w:pPr>
            <w:r w:rsidRPr="00D81CFA">
              <w:rPr>
                <w:rStyle w:val="normaltextrun"/>
                <w:color w:val="auto"/>
                <w:sz w:val="22"/>
                <w:szCs w:val="22"/>
                <w:shd w:val="clear" w:color="auto" w:fill="FFFFFF"/>
              </w:rPr>
              <w:t xml:space="preserve">SU består av to foreldre fra FAU, to ansatte, en politisk valgt representant og styrer i barnehagen. </w:t>
            </w:r>
            <w:r w:rsidRPr="00D81CFA">
              <w:rPr>
                <w:rStyle w:val="normaltextrun"/>
                <w:color w:val="auto"/>
                <w:sz w:val="22"/>
                <w:szCs w:val="22"/>
              </w:rPr>
              <w:t>SU har</w:t>
            </w:r>
            <w:r w:rsidRPr="00D81CFA">
              <w:rPr>
                <w:rStyle w:val="normaltextrun"/>
                <w:color w:val="auto"/>
                <w:sz w:val="22"/>
                <w:szCs w:val="22"/>
                <w:shd w:val="clear" w:color="auto" w:fill="FFFFFF"/>
              </w:rPr>
              <w:t xml:space="preserve"> ett til to møter løpet av barnehageåret.</w:t>
            </w:r>
          </w:p>
          <w:p w14:paraId="392F8034" w14:textId="34F90EFC" w:rsidR="00585127" w:rsidRPr="00C81BC9" w:rsidRDefault="00585127" w:rsidP="00AD00F6">
            <w:pPr>
              <w:rPr>
                <w:sz w:val="22"/>
                <w:szCs w:val="22"/>
                <w:shd w:val="clear" w:color="auto" w:fill="FFFFFF"/>
              </w:rPr>
            </w:pPr>
          </w:p>
        </w:tc>
      </w:tr>
    </w:tbl>
    <w:p w14:paraId="25DA9D4A" w14:textId="77777777" w:rsidR="00C047C4" w:rsidRPr="005517EA" w:rsidRDefault="00C047C4" w:rsidP="00942231">
      <w:pPr>
        <w:pStyle w:val="Overskrift3"/>
        <w:numPr>
          <w:ilvl w:val="0"/>
          <w:numId w:val="0"/>
        </w:numPr>
      </w:pPr>
      <w:bookmarkStart w:id="22" w:name="_Toc64019692"/>
    </w:p>
    <w:p w14:paraId="23517CEF" w14:textId="44C071CD" w:rsidR="00DD3288" w:rsidRPr="005517EA" w:rsidRDefault="00CB1096" w:rsidP="00942231">
      <w:pPr>
        <w:pStyle w:val="Overskrift3"/>
        <w:numPr>
          <w:ilvl w:val="0"/>
          <w:numId w:val="0"/>
        </w:numPr>
      </w:pPr>
      <w:r w:rsidRPr="005517EA">
        <w:t>4.</w:t>
      </w:r>
      <w:r w:rsidR="00BE2180" w:rsidRPr="005517EA">
        <w:t>2 Overganger</w:t>
      </w:r>
      <w:bookmarkEnd w:id="22"/>
    </w:p>
    <w:p w14:paraId="08FAFFCB" w14:textId="77777777" w:rsidR="001F5653" w:rsidRPr="000D5AD0" w:rsidRDefault="001F5653" w:rsidP="001F5653">
      <w:pPr>
        <w:rPr>
          <w:color w:val="C00000"/>
          <w:sz w:val="22"/>
          <w:szCs w:val="22"/>
          <w:u w:val="single"/>
        </w:rPr>
      </w:pPr>
    </w:p>
    <w:p w14:paraId="2033C5BF" w14:textId="77777777" w:rsidR="001F5653" w:rsidRPr="00D81CFA" w:rsidRDefault="001F5653" w:rsidP="001F5653">
      <w:pPr>
        <w:rPr>
          <w:color w:val="auto"/>
          <w:sz w:val="22"/>
          <w:szCs w:val="22"/>
        </w:rPr>
      </w:pPr>
      <w:r w:rsidRPr="00D81CFA">
        <w:rPr>
          <w:color w:val="auto"/>
          <w:sz w:val="22"/>
          <w:szCs w:val="22"/>
        </w:rPr>
        <w:t>Overgang fra småbarns – til storebarnsavdeling:</w:t>
      </w:r>
    </w:p>
    <w:p w14:paraId="7D35F04C" w14:textId="77777777" w:rsidR="001F5653" w:rsidRPr="00D81CFA" w:rsidRDefault="001F5653" w:rsidP="001F5653">
      <w:pPr>
        <w:pStyle w:val="Listeavsnitt"/>
        <w:numPr>
          <w:ilvl w:val="0"/>
          <w:numId w:val="29"/>
        </w:numPr>
        <w:rPr>
          <w:color w:val="auto"/>
          <w:sz w:val="22"/>
          <w:szCs w:val="22"/>
        </w:rPr>
      </w:pPr>
      <w:r w:rsidRPr="00D81CFA">
        <w:rPr>
          <w:color w:val="auto"/>
          <w:sz w:val="22"/>
          <w:szCs w:val="22"/>
        </w:rPr>
        <w:t>Foreldrene får oversikt over hvilken avdeling barnet skal begynne på i mars</w:t>
      </w:r>
    </w:p>
    <w:p w14:paraId="1950917E" w14:textId="77777777" w:rsidR="001F5653" w:rsidRPr="00D81CFA" w:rsidRDefault="001F5653" w:rsidP="001F5653">
      <w:pPr>
        <w:pStyle w:val="Listeavsnitt"/>
        <w:numPr>
          <w:ilvl w:val="0"/>
          <w:numId w:val="29"/>
        </w:numPr>
        <w:rPr>
          <w:color w:val="auto"/>
          <w:sz w:val="22"/>
          <w:szCs w:val="22"/>
        </w:rPr>
      </w:pPr>
      <w:r w:rsidRPr="00D81CFA">
        <w:rPr>
          <w:color w:val="auto"/>
          <w:sz w:val="22"/>
          <w:szCs w:val="22"/>
        </w:rPr>
        <w:t>Foreldrene får informasjon om besøksuken i mai/ juni der barna er en uke på ny avdeling</w:t>
      </w:r>
    </w:p>
    <w:p w14:paraId="42EA483E" w14:textId="77777777" w:rsidR="001F5653" w:rsidRPr="00D81CFA" w:rsidRDefault="001F5653" w:rsidP="001F5653">
      <w:pPr>
        <w:pStyle w:val="Listeavsnitt"/>
        <w:numPr>
          <w:ilvl w:val="0"/>
          <w:numId w:val="29"/>
        </w:numPr>
        <w:rPr>
          <w:color w:val="auto"/>
          <w:sz w:val="22"/>
          <w:szCs w:val="22"/>
        </w:rPr>
      </w:pPr>
      <w:r w:rsidRPr="00D81CFA">
        <w:rPr>
          <w:color w:val="auto"/>
          <w:sz w:val="22"/>
          <w:szCs w:val="22"/>
        </w:rPr>
        <w:t>Storbarnsavdelingen arrangerer foreldretreff for de nye foreldrene i juni</w:t>
      </w:r>
    </w:p>
    <w:p w14:paraId="30E25894" w14:textId="58FD4246" w:rsidR="001F5653" w:rsidRPr="00D81CFA" w:rsidRDefault="001F5653" w:rsidP="001F5653">
      <w:pPr>
        <w:pStyle w:val="Listeavsnitt"/>
        <w:numPr>
          <w:ilvl w:val="0"/>
          <w:numId w:val="29"/>
        </w:numPr>
        <w:rPr>
          <w:color w:val="auto"/>
          <w:sz w:val="22"/>
          <w:szCs w:val="22"/>
        </w:rPr>
      </w:pPr>
      <w:r w:rsidRPr="00D81CFA">
        <w:rPr>
          <w:color w:val="auto"/>
          <w:sz w:val="22"/>
          <w:szCs w:val="22"/>
        </w:rPr>
        <w:t>Oppstarts samtale med nye foreldre i august/ september</w:t>
      </w:r>
      <w:r w:rsidR="004F5574">
        <w:rPr>
          <w:color w:val="auto"/>
          <w:sz w:val="22"/>
          <w:szCs w:val="22"/>
        </w:rPr>
        <w:t xml:space="preserve"> ved behov</w:t>
      </w:r>
    </w:p>
    <w:p w14:paraId="766CE860" w14:textId="77777777" w:rsidR="001F5653" w:rsidRPr="00D81CFA" w:rsidRDefault="001F5653" w:rsidP="001F5653">
      <w:pPr>
        <w:pStyle w:val="Listeavsnitt"/>
        <w:rPr>
          <w:color w:val="auto"/>
          <w:sz w:val="22"/>
          <w:szCs w:val="22"/>
        </w:rPr>
      </w:pPr>
    </w:p>
    <w:p w14:paraId="4B1B9712" w14:textId="77777777" w:rsidR="001F5653" w:rsidRPr="00D81CFA" w:rsidRDefault="001F5653" w:rsidP="001F5653">
      <w:pPr>
        <w:rPr>
          <w:color w:val="auto"/>
        </w:rPr>
      </w:pPr>
      <w:r w:rsidRPr="00D81CFA">
        <w:rPr>
          <w:color w:val="auto"/>
        </w:rPr>
        <w:t>Overgang til skole:</w:t>
      </w:r>
    </w:p>
    <w:p w14:paraId="7C7F7277" w14:textId="77777777" w:rsidR="001F5653" w:rsidRPr="00D81CFA" w:rsidRDefault="001F5653" w:rsidP="001F5653">
      <w:pPr>
        <w:pStyle w:val="Listeavsnitt"/>
        <w:numPr>
          <w:ilvl w:val="0"/>
          <w:numId w:val="30"/>
        </w:numPr>
        <w:rPr>
          <w:color w:val="auto"/>
        </w:rPr>
      </w:pPr>
      <w:r w:rsidRPr="00D81CFA">
        <w:rPr>
          <w:color w:val="auto"/>
        </w:rPr>
        <w:t xml:space="preserve">Har </w:t>
      </w:r>
      <w:proofErr w:type="spellStart"/>
      <w:r w:rsidRPr="00D81CFA">
        <w:rPr>
          <w:color w:val="auto"/>
        </w:rPr>
        <w:t>Maxiklubb</w:t>
      </w:r>
      <w:proofErr w:type="spellEnd"/>
      <w:r w:rsidRPr="00D81CFA">
        <w:rPr>
          <w:color w:val="auto"/>
        </w:rPr>
        <w:t xml:space="preserve"> der førskolebarna er med hele året</w:t>
      </w:r>
    </w:p>
    <w:p w14:paraId="405732C5" w14:textId="77777777" w:rsidR="001F5653" w:rsidRPr="00D81CFA" w:rsidRDefault="001F5653" w:rsidP="001F5653">
      <w:pPr>
        <w:pStyle w:val="Listeavsnitt"/>
        <w:numPr>
          <w:ilvl w:val="0"/>
          <w:numId w:val="30"/>
        </w:numPr>
        <w:rPr>
          <w:color w:val="auto"/>
        </w:rPr>
      </w:pPr>
      <w:r w:rsidRPr="00D81CFA">
        <w:rPr>
          <w:color w:val="auto"/>
        </w:rPr>
        <w:t>Avdelingen tar med Maxibarna til SFO på Finstadskole og er med på tilrettelagt samling der</w:t>
      </w:r>
    </w:p>
    <w:p w14:paraId="6C438D00" w14:textId="77777777" w:rsidR="001F5653" w:rsidRPr="00D81CFA" w:rsidRDefault="001F5653" w:rsidP="001F5653">
      <w:pPr>
        <w:pStyle w:val="Listeavsnitt"/>
        <w:numPr>
          <w:ilvl w:val="0"/>
          <w:numId w:val="30"/>
        </w:numPr>
        <w:rPr>
          <w:color w:val="auto"/>
        </w:rPr>
      </w:pPr>
      <w:r w:rsidRPr="00D81CFA">
        <w:rPr>
          <w:color w:val="auto"/>
        </w:rPr>
        <w:t>Følger Lørenskog kommune sine overgangsrutiner</w:t>
      </w:r>
    </w:p>
    <w:p w14:paraId="1E47C281" w14:textId="038AF712" w:rsidR="0010580A" w:rsidRPr="00D81CFA" w:rsidRDefault="0010580A" w:rsidP="00AD00F6">
      <w:pPr>
        <w:rPr>
          <w:color w:val="auto"/>
        </w:rPr>
      </w:pPr>
    </w:p>
    <w:p w14:paraId="05353027" w14:textId="77777777" w:rsidR="00585127" w:rsidRPr="005517EA" w:rsidRDefault="00585127" w:rsidP="00AD00F6"/>
    <w:p w14:paraId="2A610BEA" w14:textId="64A4322B" w:rsidR="000B2D77" w:rsidRPr="005517EA" w:rsidRDefault="00E0240B" w:rsidP="002612FE">
      <w:pPr>
        <w:pStyle w:val="Overskrift3"/>
        <w:numPr>
          <w:ilvl w:val="0"/>
          <w:numId w:val="0"/>
        </w:numPr>
        <w:ind w:left="375" w:hanging="375"/>
      </w:pPr>
      <w:bookmarkStart w:id="23" w:name="_Toc64019693"/>
      <w:r w:rsidRPr="005517EA">
        <w:t>4.</w:t>
      </w:r>
      <w:r w:rsidR="00FE7281" w:rsidRPr="005517EA">
        <w:t>3</w:t>
      </w:r>
      <w:r w:rsidR="000B2D77" w:rsidRPr="005517EA">
        <w:t xml:space="preserve"> Tverrfaglig samarbeid i barnehagen</w:t>
      </w:r>
      <w:bookmarkEnd w:id="23"/>
    </w:p>
    <w:p w14:paraId="4005F3FE" w14:textId="77777777" w:rsidR="009C6986" w:rsidRPr="005517EA" w:rsidRDefault="009C6986" w:rsidP="00AD00F6"/>
    <w:p w14:paraId="08329AB8" w14:textId="07B82C52" w:rsidR="00DD3288" w:rsidRPr="005517EA" w:rsidRDefault="00DD3288" w:rsidP="00AD00F6">
      <w:pPr>
        <w:rPr>
          <w:sz w:val="22"/>
          <w:szCs w:val="22"/>
        </w:rPr>
      </w:pPr>
      <w:r w:rsidRPr="005517EA">
        <w:rPr>
          <w:sz w:val="22"/>
          <w:szCs w:val="22"/>
        </w:rPr>
        <w:t>Barne- og ungdomsfaglige møter</w:t>
      </w:r>
      <w:r w:rsidR="001C06C4" w:rsidRPr="005517EA">
        <w:rPr>
          <w:sz w:val="22"/>
          <w:szCs w:val="22"/>
        </w:rPr>
        <w:br/>
      </w:r>
    </w:p>
    <w:p w14:paraId="186639AC" w14:textId="3CDDAA91" w:rsidR="00DD3288" w:rsidRPr="005517EA" w:rsidRDefault="00DD3288" w:rsidP="00AD00F6">
      <w:pPr>
        <w:rPr>
          <w:sz w:val="22"/>
          <w:szCs w:val="22"/>
        </w:rPr>
      </w:pPr>
      <w:r w:rsidRPr="005517EA">
        <w:rPr>
          <w:sz w:val="22"/>
          <w:szCs w:val="22"/>
        </w:rPr>
        <w:t>Barnehagen tilby</w:t>
      </w:r>
      <w:r w:rsidR="38FFFD9A" w:rsidRPr="005517EA">
        <w:rPr>
          <w:sz w:val="22"/>
          <w:szCs w:val="22"/>
        </w:rPr>
        <w:t>r</w:t>
      </w:r>
      <w:r w:rsidRPr="005517EA">
        <w:rPr>
          <w:sz w:val="22"/>
          <w:szCs w:val="22"/>
        </w:rPr>
        <w:t xml:space="preserve"> tverrfaglig bistand til barn og familier. Representanter fra helsestasjonen, pedagogisk psykologisk kontor (PPK), barnevernet og barnehagen representerer det tverrfaglige samarbeidssystemet, har månedlige møte i barnehagen etter fast møteplan.  Det tverrfaglige samarbeidet </w:t>
      </w:r>
      <w:r w:rsidR="004E3189" w:rsidRPr="005517EA">
        <w:rPr>
          <w:sz w:val="22"/>
          <w:szCs w:val="22"/>
        </w:rPr>
        <w:t>skal</w:t>
      </w:r>
      <w:r w:rsidRPr="005517EA" w:rsidDel="004E3189">
        <w:rPr>
          <w:sz w:val="22"/>
          <w:szCs w:val="22"/>
        </w:rPr>
        <w:t xml:space="preserve"> </w:t>
      </w:r>
      <w:r w:rsidRPr="005517EA">
        <w:rPr>
          <w:sz w:val="22"/>
          <w:szCs w:val="22"/>
        </w:rPr>
        <w:t xml:space="preserve">ivareta barn som ikke trives, eller </w:t>
      </w:r>
      <w:r w:rsidR="00175073" w:rsidRPr="005517EA">
        <w:rPr>
          <w:sz w:val="22"/>
          <w:szCs w:val="22"/>
        </w:rPr>
        <w:t>hvis det er beky</w:t>
      </w:r>
      <w:r w:rsidR="004E3189" w:rsidRPr="005517EA">
        <w:rPr>
          <w:sz w:val="22"/>
          <w:szCs w:val="22"/>
        </w:rPr>
        <w:t xml:space="preserve">mringer knyttet til utvikling hos barnet. </w:t>
      </w:r>
      <w:r w:rsidRPr="005517EA">
        <w:rPr>
          <w:sz w:val="22"/>
          <w:szCs w:val="22"/>
        </w:rPr>
        <w:t xml:space="preserve">Initiativ til å ta opp saker kan tas av foreldrene selv eller av barnehagepersonalet. </w:t>
      </w:r>
    </w:p>
    <w:p w14:paraId="55CCC14A" w14:textId="5E8553E9" w:rsidR="00DD3288" w:rsidRPr="005517EA" w:rsidRDefault="00DD3288" w:rsidP="00AD00F6"/>
    <w:tbl>
      <w:tblPr>
        <w:tblStyle w:val="Tabellrutenett"/>
        <w:tblW w:w="0" w:type="auto"/>
        <w:tblLook w:val="04A0" w:firstRow="1" w:lastRow="0" w:firstColumn="1" w:lastColumn="0" w:noHBand="0" w:noVBand="1"/>
      </w:tblPr>
      <w:tblGrid>
        <w:gridCol w:w="9060"/>
      </w:tblGrid>
      <w:tr w:rsidR="00DD3288" w:rsidRPr="005517EA" w14:paraId="77CE42BF" w14:textId="77777777" w:rsidTr="00544CE9">
        <w:tc>
          <w:tcPr>
            <w:tcW w:w="9060" w:type="dxa"/>
          </w:tcPr>
          <w:p w14:paraId="2375A8AF" w14:textId="77777777" w:rsidR="009308B5" w:rsidRDefault="009308B5" w:rsidP="002E7C01">
            <w:pPr>
              <w:rPr>
                <w:color w:val="auto"/>
                <w:sz w:val="22"/>
                <w:szCs w:val="22"/>
              </w:rPr>
            </w:pPr>
          </w:p>
          <w:p w14:paraId="63962837" w14:textId="345C6D47" w:rsidR="002E7C01" w:rsidRPr="00D81CFA" w:rsidRDefault="002E7C01" w:rsidP="002E7C01">
            <w:pPr>
              <w:rPr>
                <w:color w:val="auto"/>
                <w:sz w:val="22"/>
                <w:szCs w:val="22"/>
              </w:rPr>
            </w:pPr>
            <w:r w:rsidRPr="00D81CFA">
              <w:rPr>
                <w:color w:val="auto"/>
                <w:sz w:val="22"/>
                <w:szCs w:val="22"/>
              </w:rPr>
              <w:t>Møte</w:t>
            </w:r>
            <w:r w:rsidR="009308B5">
              <w:rPr>
                <w:color w:val="auto"/>
                <w:sz w:val="22"/>
                <w:szCs w:val="22"/>
              </w:rPr>
              <w:t>oversikt</w:t>
            </w:r>
            <w:r w:rsidRPr="00D81CFA">
              <w:rPr>
                <w:color w:val="auto"/>
                <w:sz w:val="22"/>
                <w:szCs w:val="22"/>
              </w:rPr>
              <w:t xml:space="preserve"> for barne- og ungdomsfaglig møte</w:t>
            </w:r>
            <w:r w:rsidR="009308B5">
              <w:rPr>
                <w:color w:val="auto"/>
                <w:sz w:val="22"/>
                <w:szCs w:val="22"/>
              </w:rPr>
              <w:t>r</w:t>
            </w:r>
            <w:r w:rsidRPr="00D81CFA">
              <w:rPr>
                <w:color w:val="auto"/>
                <w:sz w:val="22"/>
                <w:szCs w:val="22"/>
              </w:rPr>
              <w:t>:</w:t>
            </w:r>
          </w:p>
          <w:p w14:paraId="173BC8CC" w14:textId="77777777" w:rsidR="002E7C01" w:rsidRPr="00D81CFA" w:rsidRDefault="002E7C01" w:rsidP="002E7C01">
            <w:pPr>
              <w:rPr>
                <w:color w:val="auto"/>
                <w:sz w:val="22"/>
                <w:szCs w:val="22"/>
              </w:rPr>
            </w:pPr>
          </w:p>
          <w:p w14:paraId="7175A777" w14:textId="77777777" w:rsidR="00DD3288" w:rsidRDefault="002E7C01" w:rsidP="002E7C01">
            <w:pPr>
              <w:rPr>
                <w:rStyle w:val="Hyperkobling"/>
                <w:color w:val="auto"/>
                <w:sz w:val="22"/>
                <w:szCs w:val="22"/>
              </w:rPr>
            </w:pPr>
            <w:r w:rsidRPr="00D81CFA">
              <w:rPr>
                <w:color w:val="auto"/>
                <w:sz w:val="22"/>
                <w:szCs w:val="22"/>
              </w:rPr>
              <w:t>Styrende dokument Compilo: ID</w:t>
            </w:r>
            <w:r w:rsidRPr="00D81CFA">
              <w:rPr>
                <w:b/>
                <w:bCs/>
                <w:color w:val="auto"/>
                <w:sz w:val="22"/>
                <w:szCs w:val="22"/>
              </w:rPr>
              <w:t xml:space="preserve">: </w:t>
            </w:r>
            <w:r w:rsidRPr="00D81CFA">
              <w:rPr>
                <w:color w:val="auto"/>
                <w:sz w:val="22"/>
                <w:szCs w:val="22"/>
              </w:rPr>
              <w:t xml:space="preserve">5713 </w:t>
            </w:r>
            <w:hyperlink r:id="rId31" w:history="1">
              <w:r w:rsidRPr="00D81CFA">
                <w:rPr>
                  <w:rStyle w:val="Hyperkobling"/>
                  <w:color w:val="auto"/>
                  <w:sz w:val="22"/>
                  <w:szCs w:val="22"/>
                </w:rPr>
                <w:t>Barne- og ungdomsfaglige møter</w:t>
              </w:r>
            </w:hyperlink>
          </w:p>
          <w:p w14:paraId="5DA0AB08" w14:textId="36C9A96E" w:rsidR="009308B5" w:rsidRPr="005517EA" w:rsidRDefault="009308B5" w:rsidP="002E7C01">
            <w:pPr>
              <w:rPr>
                <w:sz w:val="22"/>
                <w:szCs w:val="22"/>
              </w:rPr>
            </w:pPr>
          </w:p>
        </w:tc>
      </w:tr>
    </w:tbl>
    <w:p w14:paraId="226ADA05" w14:textId="0DAA6A83" w:rsidR="00864752" w:rsidRDefault="00864752" w:rsidP="00AD00F6">
      <w:pPr>
        <w:rPr>
          <w:lang w:eastAsia="nb-NO"/>
        </w:rPr>
      </w:pPr>
    </w:p>
    <w:p w14:paraId="5DC4D557" w14:textId="77777777" w:rsidR="002F1E10" w:rsidRDefault="002F1E10" w:rsidP="00AD00F6">
      <w:pPr>
        <w:rPr>
          <w:lang w:eastAsia="nb-NO"/>
        </w:rPr>
      </w:pPr>
    </w:p>
    <w:p w14:paraId="1C03CDFE" w14:textId="77777777" w:rsidR="009308B5" w:rsidRDefault="009308B5" w:rsidP="00AD00F6">
      <w:pPr>
        <w:rPr>
          <w:lang w:eastAsia="nb-NO"/>
        </w:rPr>
      </w:pPr>
    </w:p>
    <w:p w14:paraId="3EC59B9F" w14:textId="77777777" w:rsidR="009308B5" w:rsidRDefault="009308B5" w:rsidP="00AD00F6">
      <w:pPr>
        <w:rPr>
          <w:lang w:eastAsia="nb-NO"/>
        </w:rPr>
      </w:pPr>
    </w:p>
    <w:p w14:paraId="28C1372D" w14:textId="77777777" w:rsidR="009308B5" w:rsidRDefault="009308B5" w:rsidP="00AD00F6">
      <w:pPr>
        <w:rPr>
          <w:lang w:eastAsia="nb-NO"/>
        </w:rPr>
      </w:pPr>
    </w:p>
    <w:p w14:paraId="751A7834" w14:textId="77777777" w:rsidR="009308B5" w:rsidRDefault="009308B5" w:rsidP="00AD00F6">
      <w:pPr>
        <w:rPr>
          <w:lang w:eastAsia="nb-NO"/>
        </w:rPr>
      </w:pPr>
    </w:p>
    <w:p w14:paraId="1D07ED1B" w14:textId="77777777" w:rsidR="00EC4A28" w:rsidRDefault="00EC4A28" w:rsidP="00AD00F6">
      <w:pPr>
        <w:rPr>
          <w:lang w:eastAsia="nb-NO"/>
        </w:rPr>
      </w:pPr>
    </w:p>
    <w:p w14:paraId="7D285B12" w14:textId="77777777" w:rsidR="00EC4A28" w:rsidRDefault="00EC4A28" w:rsidP="00AD00F6">
      <w:pPr>
        <w:rPr>
          <w:lang w:eastAsia="nb-NO"/>
        </w:rPr>
      </w:pPr>
    </w:p>
    <w:p w14:paraId="3686D193" w14:textId="77777777" w:rsidR="00EC4A28" w:rsidRDefault="00EC4A28" w:rsidP="00AD00F6">
      <w:pPr>
        <w:rPr>
          <w:lang w:eastAsia="nb-NO"/>
        </w:rPr>
      </w:pPr>
    </w:p>
    <w:p w14:paraId="672A41EA" w14:textId="77777777" w:rsidR="00EC4A28" w:rsidRDefault="00EC4A28" w:rsidP="00AD00F6">
      <w:pPr>
        <w:rPr>
          <w:lang w:eastAsia="nb-NO"/>
        </w:rPr>
      </w:pPr>
    </w:p>
    <w:p w14:paraId="4D18F7DC" w14:textId="77777777" w:rsidR="00EC4A28" w:rsidRDefault="00EC4A28" w:rsidP="00AD00F6">
      <w:pPr>
        <w:rPr>
          <w:lang w:eastAsia="nb-NO"/>
        </w:rPr>
      </w:pPr>
    </w:p>
    <w:p w14:paraId="0A144C22" w14:textId="77777777" w:rsidR="00EC4A28" w:rsidRDefault="00EC4A28" w:rsidP="00AD00F6">
      <w:pPr>
        <w:rPr>
          <w:lang w:eastAsia="nb-NO"/>
        </w:rPr>
      </w:pPr>
    </w:p>
    <w:p w14:paraId="2F3E3CC6" w14:textId="77777777" w:rsidR="00EC4A28" w:rsidRDefault="00EC4A28" w:rsidP="00AD00F6">
      <w:pPr>
        <w:rPr>
          <w:lang w:eastAsia="nb-NO"/>
        </w:rPr>
      </w:pPr>
    </w:p>
    <w:p w14:paraId="16F9CA73" w14:textId="77777777" w:rsidR="00EC4A28" w:rsidRDefault="00EC4A28" w:rsidP="00AD00F6">
      <w:pPr>
        <w:rPr>
          <w:lang w:eastAsia="nb-NO"/>
        </w:rPr>
      </w:pPr>
    </w:p>
    <w:p w14:paraId="1186C9B9" w14:textId="77777777" w:rsidR="00EC4A28" w:rsidRDefault="00EC4A28" w:rsidP="00AD00F6">
      <w:pPr>
        <w:rPr>
          <w:lang w:eastAsia="nb-NO"/>
        </w:rPr>
      </w:pPr>
    </w:p>
    <w:p w14:paraId="33F4C54F" w14:textId="77777777" w:rsidR="00EC4A28" w:rsidRDefault="00EC4A28" w:rsidP="00AD00F6">
      <w:pPr>
        <w:rPr>
          <w:lang w:eastAsia="nb-NO"/>
        </w:rPr>
      </w:pPr>
    </w:p>
    <w:p w14:paraId="17ED676A" w14:textId="77777777" w:rsidR="00EC4A28" w:rsidRDefault="00EC4A28" w:rsidP="00AD00F6">
      <w:pPr>
        <w:rPr>
          <w:lang w:eastAsia="nb-NO"/>
        </w:rPr>
      </w:pPr>
    </w:p>
    <w:p w14:paraId="18F8A2AC" w14:textId="77777777" w:rsidR="00EC4A28" w:rsidRDefault="00EC4A28" w:rsidP="00AD00F6">
      <w:pPr>
        <w:rPr>
          <w:lang w:eastAsia="nb-NO"/>
        </w:rPr>
      </w:pPr>
    </w:p>
    <w:p w14:paraId="7AF85FC8" w14:textId="77777777" w:rsidR="009308B5" w:rsidRDefault="009308B5" w:rsidP="00AD00F6">
      <w:pPr>
        <w:rPr>
          <w:lang w:eastAsia="nb-NO"/>
        </w:rPr>
      </w:pPr>
    </w:p>
    <w:p w14:paraId="55FC7833" w14:textId="77777777" w:rsidR="009308B5" w:rsidRPr="005517EA" w:rsidRDefault="009308B5" w:rsidP="00AD00F6">
      <w:pPr>
        <w:rPr>
          <w:lang w:eastAsia="nb-NO"/>
        </w:rPr>
      </w:pPr>
    </w:p>
    <w:p w14:paraId="16423953" w14:textId="094113D3" w:rsidR="00C771FB" w:rsidRPr="005517EA" w:rsidRDefault="00236B98" w:rsidP="00CE7E6D">
      <w:pPr>
        <w:pStyle w:val="Overskrift1"/>
        <w:rPr>
          <w:rFonts w:eastAsiaTheme="minorEastAsia"/>
          <w:color w:val="717174"/>
        </w:rPr>
      </w:pPr>
      <w:bookmarkStart w:id="24" w:name="_Toc49764492"/>
      <w:bookmarkStart w:id="25" w:name="_Toc64019694"/>
      <w:bookmarkEnd w:id="0"/>
      <w:r w:rsidRPr="005517EA">
        <w:lastRenderedPageBreak/>
        <w:t>5</w:t>
      </w:r>
      <w:r w:rsidR="6FDF7996" w:rsidRPr="005517EA">
        <w:t xml:space="preserve">. </w:t>
      </w:r>
      <w:r w:rsidR="00B246B7" w:rsidRPr="005517EA">
        <w:t>Arbeidsmåter, progresjon og fagområdene hånd i hånd</w:t>
      </w:r>
      <w:bookmarkEnd w:id="24"/>
      <w:bookmarkEnd w:id="25"/>
    </w:p>
    <w:p w14:paraId="48086E12" w14:textId="0E3C73E6" w:rsidR="003F283A" w:rsidRPr="005517EA" w:rsidRDefault="00970890" w:rsidP="00AD00F6">
      <w:pPr>
        <w:rPr>
          <w:sz w:val="22"/>
          <w:szCs w:val="22"/>
        </w:rPr>
      </w:pPr>
      <w:r w:rsidRPr="005517EA">
        <w:rPr>
          <w:sz w:val="22"/>
          <w:szCs w:val="22"/>
        </w:rPr>
        <w:t>Progresjonsplanene beskriver hvordan</w:t>
      </w:r>
      <w:r w:rsidR="00A766A7" w:rsidRPr="005517EA">
        <w:rPr>
          <w:sz w:val="22"/>
          <w:szCs w:val="22"/>
        </w:rPr>
        <w:t xml:space="preserve"> barnehagen </w:t>
      </w:r>
      <w:r w:rsidR="00891A42" w:rsidRPr="005517EA">
        <w:rPr>
          <w:sz w:val="22"/>
          <w:szCs w:val="22"/>
        </w:rPr>
        <w:t>jobber med de syv fagområd</w:t>
      </w:r>
      <w:r w:rsidR="00390F16" w:rsidRPr="005517EA">
        <w:rPr>
          <w:sz w:val="22"/>
          <w:szCs w:val="22"/>
        </w:rPr>
        <w:t xml:space="preserve">ene </w:t>
      </w:r>
      <w:r w:rsidR="00FD748D" w:rsidRPr="005517EA">
        <w:rPr>
          <w:sz w:val="22"/>
          <w:szCs w:val="22"/>
        </w:rPr>
        <w:t>i rammeplanen</w:t>
      </w:r>
      <w:r w:rsidR="000F4713" w:rsidRPr="005517EA">
        <w:rPr>
          <w:sz w:val="22"/>
          <w:szCs w:val="22"/>
        </w:rPr>
        <w:t xml:space="preserve">. </w:t>
      </w:r>
      <w:r w:rsidR="00F43F9A" w:rsidRPr="005517EA">
        <w:rPr>
          <w:sz w:val="22"/>
          <w:szCs w:val="22"/>
        </w:rPr>
        <w:t>Barnehagen ser fagområdene i sammenheng</w:t>
      </w:r>
      <w:r w:rsidR="003F7F88" w:rsidRPr="005517EA">
        <w:rPr>
          <w:sz w:val="22"/>
          <w:szCs w:val="22"/>
        </w:rPr>
        <w:t xml:space="preserve"> og</w:t>
      </w:r>
      <w:r w:rsidR="00C6509E" w:rsidRPr="005517EA">
        <w:rPr>
          <w:sz w:val="22"/>
          <w:szCs w:val="22"/>
        </w:rPr>
        <w:t xml:space="preserve"> </w:t>
      </w:r>
      <w:r w:rsidR="00236B98" w:rsidRPr="005517EA">
        <w:rPr>
          <w:sz w:val="22"/>
          <w:szCs w:val="22"/>
        </w:rPr>
        <w:t>l</w:t>
      </w:r>
      <w:r w:rsidR="00C6509E" w:rsidRPr="005517EA">
        <w:rPr>
          <w:sz w:val="22"/>
          <w:szCs w:val="22"/>
        </w:rPr>
        <w:t>egge</w:t>
      </w:r>
      <w:r w:rsidR="00236B98" w:rsidRPr="005517EA">
        <w:rPr>
          <w:sz w:val="22"/>
          <w:szCs w:val="22"/>
        </w:rPr>
        <w:t>r</w:t>
      </w:r>
      <w:r w:rsidR="00C6509E" w:rsidRPr="005517EA">
        <w:rPr>
          <w:sz w:val="22"/>
          <w:szCs w:val="22"/>
        </w:rPr>
        <w:t xml:space="preserve"> til rette for a</w:t>
      </w:r>
      <w:r w:rsidR="00A524C3" w:rsidRPr="005517EA">
        <w:rPr>
          <w:sz w:val="22"/>
          <w:szCs w:val="22"/>
        </w:rPr>
        <w:t>rbeidsmåte</w:t>
      </w:r>
      <w:r w:rsidR="00D415E4" w:rsidRPr="005517EA">
        <w:rPr>
          <w:sz w:val="22"/>
          <w:szCs w:val="22"/>
        </w:rPr>
        <w:t>r som</w:t>
      </w:r>
      <w:r w:rsidR="00A524C3" w:rsidRPr="005517EA">
        <w:rPr>
          <w:sz w:val="22"/>
          <w:szCs w:val="22"/>
        </w:rPr>
        <w:t xml:space="preserve"> bidra</w:t>
      </w:r>
      <w:r w:rsidR="323C83A6" w:rsidRPr="005517EA">
        <w:rPr>
          <w:sz w:val="22"/>
          <w:szCs w:val="22"/>
        </w:rPr>
        <w:t>r</w:t>
      </w:r>
      <w:r w:rsidR="00A524C3" w:rsidRPr="005517EA">
        <w:rPr>
          <w:sz w:val="22"/>
          <w:szCs w:val="22"/>
        </w:rPr>
        <w:t xml:space="preserve"> til å skape engasjement, interesse og motivasjon og gi</w:t>
      </w:r>
      <w:r w:rsidR="552477DB" w:rsidRPr="005517EA">
        <w:rPr>
          <w:sz w:val="22"/>
          <w:szCs w:val="22"/>
        </w:rPr>
        <w:t>r</w:t>
      </w:r>
      <w:r w:rsidR="00A524C3" w:rsidRPr="005517EA">
        <w:rPr>
          <w:sz w:val="22"/>
          <w:szCs w:val="22"/>
        </w:rPr>
        <w:t xml:space="preserve"> muligheter for å få tilført nye erfaringer og opplevelser. Valg av arbeidsmåter gir muligheter for å gjøre barnehagens innhold spennende og variert.</w:t>
      </w:r>
      <w:r w:rsidR="005413E0" w:rsidRPr="005517EA">
        <w:rPr>
          <w:sz w:val="22"/>
          <w:szCs w:val="22"/>
        </w:rPr>
        <w:t xml:space="preserve"> </w:t>
      </w:r>
    </w:p>
    <w:p w14:paraId="4036E78B" w14:textId="77777777" w:rsidR="00050347" w:rsidRPr="005517EA" w:rsidRDefault="00050347" w:rsidP="00AD00F6">
      <w:pPr>
        <w:rPr>
          <w:sz w:val="22"/>
          <w:szCs w:val="22"/>
        </w:rPr>
      </w:pPr>
    </w:p>
    <w:p w14:paraId="463854EE" w14:textId="3BC535EA" w:rsidR="00050347" w:rsidRDefault="00A524C3" w:rsidP="00AD00F6">
      <w:pPr>
        <w:rPr>
          <w:sz w:val="22"/>
          <w:szCs w:val="22"/>
        </w:rPr>
      </w:pPr>
      <w:r w:rsidRPr="005517EA">
        <w:rPr>
          <w:sz w:val="22"/>
          <w:szCs w:val="22"/>
        </w:rPr>
        <w:t xml:space="preserve">Progresjon </w:t>
      </w:r>
      <w:r w:rsidR="004F0FB9" w:rsidRPr="005517EA">
        <w:rPr>
          <w:sz w:val="22"/>
          <w:szCs w:val="22"/>
        </w:rPr>
        <w:t xml:space="preserve">i barnehagen </w:t>
      </w:r>
      <w:r w:rsidRPr="005517EA">
        <w:rPr>
          <w:sz w:val="22"/>
          <w:szCs w:val="22"/>
        </w:rPr>
        <w:t>innebærer at alle</w:t>
      </w:r>
      <w:r w:rsidR="004F0FB9" w:rsidRPr="005517EA">
        <w:rPr>
          <w:sz w:val="22"/>
          <w:szCs w:val="22"/>
        </w:rPr>
        <w:t xml:space="preserve"> barna </w:t>
      </w:r>
      <w:r w:rsidR="004C1A0A" w:rsidRPr="005517EA">
        <w:rPr>
          <w:sz w:val="22"/>
          <w:szCs w:val="22"/>
        </w:rPr>
        <w:t>utvikle</w:t>
      </w:r>
      <w:r w:rsidR="00D415E4" w:rsidRPr="005517EA">
        <w:rPr>
          <w:sz w:val="22"/>
          <w:szCs w:val="22"/>
        </w:rPr>
        <w:t>r</w:t>
      </w:r>
      <w:r w:rsidR="004C1A0A" w:rsidRPr="005517EA">
        <w:rPr>
          <w:sz w:val="22"/>
          <w:szCs w:val="22"/>
        </w:rPr>
        <w:t xml:space="preserve"> seg, lære</w:t>
      </w:r>
      <w:r w:rsidR="00D415E4" w:rsidRPr="005517EA">
        <w:rPr>
          <w:sz w:val="22"/>
          <w:szCs w:val="22"/>
        </w:rPr>
        <w:t>r</w:t>
      </w:r>
      <w:r w:rsidR="004C1A0A" w:rsidRPr="005517EA">
        <w:rPr>
          <w:sz w:val="22"/>
          <w:szCs w:val="22"/>
        </w:rPr>
        <w:t xml:space="preserve"> og oppleve</w:t>
      </w:r>
      <w:r w:rsidR="00D415E4" w:rsidRPr="005517EA">
        <w:rPr>
          <w:sz w:val="22"/>
          <w:szCs w:val="22"/>
        </w:rPr>
        <w:t>r</w:t>
      </w:r>
      <w:r w:rsidR="004C1A0A" w:rsidRPr="005517EA">
        <w:rPr>
          <w:sz w:val="22"/>
          <w:szCs w:val="22"/>
        </w:rPr>
        <w:t xml:space="preserve"> fremgang. </w:t>
      </w:r>
      <w:r w:rsidR="00607C62" w:rsidRPr="005517EA">
        <w:rPr>
          <w:sz w:val="22"/>
          <w:szCs w:val="22"/>
        </w:rPr>
        <w:t>Barnehagen legge</w:t>
      </w:r>
      <w:r w:rsidR="00D415E4" w:rsidRPr="005517EA">
        <w:rPr>
          <w:sz w:val="22"/>
          <w:szCs w:val="22"/>
        </w:rPr>
        <w:t>r</w:t>
      </w:r>
      <w:r w:rsidR="00607C62" w:rsidRPr="005517EA">
        <w:rPr>
          <w:sz w:val="22"/>
          <w:szCs w:val="22"/>
        </w:rPr>
        <w:t xml:space="preserve"> til rette for at </w:t>
      </w:r>
      <w:r w:rsidR="00CA7BB6" w:rsidRPr="005517EA">
        <w:rPr>
          <w:sz w:val="22"/>
          <w:szCs w:val="22"/>
        </w:rPr>
        <w:t xml:space="preserve">barn i alle aldersgruppene får varierte leke- </w:t>
      </w:r>
      <w:r w:rsidR="00D415E4" w:rsidRPr="005517EA">
        <w:rPr>
          <w:sz w:val="22"/>
          <w:szCs w:val="22"/>
        </w:rPr>
        <w:t>aktivitets</w:t>
      </w:r>
      <w:r w:rsidR="00A62CC1" w:rsidRPr="005517EA">
        <w:rPr>
          <w:sz w:val="22"/>
          <w:szCs w:val="22"/>
        </w:rPr>
        <w:t>- og læringsmulighe</w:t>
      </w:r>
      <w:r w:rsidR="00CA51CF">
        <w:rPr>
          <w:sz w:val="22"/>
          <w:szCs w:val="22"/>
        </w:rPr>
        <w:t>t</w:t>
      </w:r>
    </w:p>
    <w:p w14:paraId="1329D90B" w14:textId="77777777" w:rsidR="009308B5" w:rsidRPr="00CB10FD" w:rsidRDefault="009308B5" w:rsidP="00AD00F6">
      <w:pPr>
        <w:rPr>
          <w:sz w:val="22"/>
          <w:szCs w:val="22"/>
        </w:rPr>
      </w:pPr>
    </w:p>
    <w:tbl>
      <w:tblPr>
        <w:tblStyle w:val="Tabellrutenett"/>
        <w:tblW w:w="0" w:type="auto"/>
        <w:tblLook w:val="04A0" w:firstRow="1" w:lastRow="0" w:firstColumn="1" w:lastColumn="0" w:noHBand="0" w:noVBand="1"/>
      </w:tblPr>
      <w:tblGrid>
        <w:gridCol w:w="9060"/>
      </w:tblGrid>
      <w:tr w:rsidR="00A32F31" w:rsidRPr="005517EA" w14:paraId="0475109A" w14:textId="77777777" w:rsidTr="00A32F31">
        <w:tc>
          <w:tcPr>
            <w:tcW w:w="9060" w:type="dxa"/>
          </w:tcPr>
          <w:p w14:paraId="69A13DDC" w14:textId="77777777" w:rsidR="009308B5" w:rsidRDefault="009308B5" w:rsidP="00CA51CF">
            <w:pPr>
              <w:rPr>
                <w:b/>
                <w:bCs/>
                <w:color w:val="auto"/>
                <w:sz w:val="22"/>
                <w:szCs w:val="22"/>
              </w:rPr>
            </w:pPr>
          </w:p>
          <w:p w14:paraId="6EE62009" w14:textId="4FA301A6" w:rsidR="00CA51CF" w:rsidRPr="00D81CFA" w:rsidRDefault="00CA51CF" w:rsidP="00CA51CF">
            <w:pPr>
              <w:rPr>
                <w:b/>
                <w:bCs/>
                <w:color w:val="auto"/>
                <w:sz w:val="22"/>
                <w:szCs w:val="22"/>
              </w:rPr>
            </w:pPr>
            <w:r w:rsidRPr="00D81CFA">
              <w:rPr>
                <w:b/>
                <w:bCs/>
                <w:color w:val="auto"/>
                <w:sz w:val="22"/>
                <w:szCs w:val="22"/>
              </w:rPr>
              <w:t>Arbeidsmåter og progresjon</w:t>
            </w:r>
            <w:r w:rsidR="00324E26">
              <w:rPr>
                <w:b/>
                <w:bCs/>
                <w:color w:val="auto"/>
                <w:sz w:val="22"/>
                <w:szCs w:val="22"/>
              </w:rPr>
              <w:t>:</w:t>
            </w:r>
          </w:p>
          <w:p w14:paraId="0D67E552" w14:textId="77777777" w:rsidR="00CA51CF" w:rsidRPr="00D81CFA" w:rsidRDefault="00CA51CF" w:rsidP="00CA51CF">
            <w:pPr>
              <w:rPr>
                <w:color w:val="auto"/>
                <w:sz w:val="22"/>
                <w:szCs w:val="22"/>
              </w:rPr>
            </w:pPr>
          </w:p>
          <w:p w14:paraId="65D52B91" w14:textId="77777777" w:rsidR="00CA51CF" w:rsidRPr="00D81CFA" w:rsidRDefault="00CA51CF" w:rsidP="00CA51CF">
            <w:pPr>
              <w:rPr>
                <w:b/>
                <w:bCs/>
                <w:color w:val="auto"/>
                <w:sz w:val="22"/>
                <w:szCs w:val="22"/>
              </w:rPr>
            </w:pPr>
            <w:r w:rsidRPr="00D81CFA">
              <w:rPr>
                <w:b/>
                <w:bCs/>
                <w:color w:val="auto"/>
                <w:sz w:val="22"/>
                <w:szCs w:val="22"/>
              </w:rPr>
              <w:t>Organisering</w:t>
            </w:r>
          </w:p>
          <w:p w14:paraId="3DF53D08" w14:textId="77777777" w:rsidR="00CA51CF" w:rsidRPr="00D81CFA" w:rsidRDefault="00CA51CF" w:rsidP="00CA51CF">
            <w:pPr>
              <w:pStyle w:val="Default"/>
              <w:numPr>
                <w:ilvl w:val="0"/>
                <w:numId w:val="5"/>
              </w:numPr>
              <w:spacing w:line="276" w:lineRule="auto"/>
              <w:rPr>
                <w:rFonts w:ascii="Arial" w:hAnsi="Arial" w:cs="Arial"/>
                <w:color w:val="auto"/>
                <w:sz w:val="22"/>
                <w:szCs w:val="22"/>
              </w:rPr>
            </w:pPr>
            <w:r w:rsidRPr="00D81CFA">
              <w:rPr>
                <w:rFonts w:ascii="Arial" w:hAnsi="Arial" w:cs="Arial"/>
                <w:color w:val="auto"/>
                <w:sz w:val="22"/>
                <w:szCs w:val="22"/>
              </w:rPr>
              <w:t>Observasjon av barnegruppene</w:t>
            </w:r>
          </w:p>
          <w:p w14:paraId="04333034" w14:textId="77777777" w:rsidR="00CA51CF" w:rsidRPr="00D81CFA" w:rsidRDefault="00CA51CF" w:rsidP="00CA51CF">
            <w:pPr>
              <w:pStyle w:val="Default"/>
              <w:numPr>
                <w:ilvl w:val="0"/>
                <w:numId w:val="5"/>
              </w:numPr>
              <w:spacing w:line="276" w:lineRule="auto"/>
              <w:rPr>
                <w:rFonts w:ascii="Arial" w:hAnsi="Arial" w:cs="Arial"/>
                <w:color w:val="auto"/>
                <w:sz w:val="22"/>
                <w:szCs w:val="22"/>
              </w:rPr>
            </w:pPr>
            <w:r w:rsidRPr="00D81CFA">
              <w:rPr>
                <w:rFonts w:ascii="Arial" w:hAnsi="Arial" w:cs="Arial"/>
                <w:color w:val="auto"/>
                <w:sz w:val="22"/>
                <w:szCs w:val="22"/>
              </w:rPr>
              <w:t>Vurdering av barnas behov og utfordringer</w:t>
            </w:r>
          </w:p>
          <w:p w14:paraId="3ACCFBA1" w14:textId="77777777" w:rsidR="00CA51CF" w:rsidRPr="00D81CFA" w:rsidRDefault="00CA51CF" w:rsidP="00CA51CF">
            <w:pPr>
              <w:pStyle w:val="Default"/>
              <w:numPr>
                <w:ilvl w:val="0"/>
                <w:numId w:val="5"/>
              </w:numPr>
              <w:spacing w:line="276" w:lineRule="auto"/>
              <w:rPr>
                <w:rFonts w:ascii="Arial" w:hAnsi="Arial" w:cs="Arial"/>
                <w:color w:val="auto"/>
                <w:sz w:val="22"/>
                <w:szCs w:val="22"/>
              </w:rPr>
            </w:pPr>
            <w:r w:rsidRPr="00D81CFA">
              <w:rPr>
                <w:rFonts w:ascii="Arial" w:hAnsi="Arial" w:cs="Arial"/>
                <w:color w:val="auto"/>
                <w:sz w:val="22"/>
                <w:szCs w:val="22"/>
              </w:rPr>
              <w:t>Setter mål og tiltak for å nå målene, utfra hvert enkelt barns forutsetninger</w:t>
            </w:r>
          </w:p>
          <w:p w14:paraId="64DE26ED" w14:textId="77777777" w:rsidR="00CA51CF" w:rsidRPr="00D81CFA" w:rsidRDefault="00CA51CF" w:rsidP="00CA51CF">
            <w:pPr>
              <w:pStyle w:val="Default"/>
              <w:numPr>
                <w:ilvl w:val="0"/>
                <w:numId w:val="5"/>
              </w:numPr>
              <w:spacing w:line="276" w:lineRule="auto"/>
              <w:rPr>
                <w:rFonts w:ascii="Arial" w:hAnsi="Arial" w:cs="Arial"/>
                <w:color w:val="auto"/>
                <w:sz w:val="22"/>
                <w:szCs w:val="22"/>
              </w:rPr>
            </w:pPr>
            <w:r w:rsidRPr="00D81CFA">
              <w:rPr>
                <w:rFonts w:ascii="Arial" w:hAnsi="Arial" w:cs="Arial"/>
                <w:color w:val="auto"/>
                <w:sz w:val="22"/>
                <w:szCs w:val="22"/>
              </w:rPr>
              <w:t>Planlegging av aldersinndelte gruppe skal bruke progresjonsplanen</w:t>
            </w:r>
          </w:p>
          <w:p w14:paraId="39885154" w14:textId="77777777" w:rsidR="00CA51CF" w:rsidRPr="00D81CFA" w:rsidRDefault="00CA51CF" w:rsidP="00CA51CF">
            <w:pPr>
              <w:pStyle w:val="Default"/>
              <w:numPr>
                <w:ilvl w:val="0"/>
                <w:numId w:val="5"/>
              </w:numPr>
              <w:spacing w:line="276" w:lineRule="auto"/>
              <w:rPr>
                <w:rFonts w:ascii="Arial" w:hAnsi="Arial" w:cs="Arial"/>
                <w:color w:val="auto"/>
                <w:sz w:val="22"/>
                <w:szCs w:val="22"/>
              </w:rPr>
            </w:pPr>
            <w:r w:rsidRPr="00D81CFA">
              <w:rPr>
                <w:rFonts w:ascii="Arial" w:hAnsi="Arial" w:cs="Arial"/>
                <w:color w:val="auto"/>
                <w:sz w:val="22"/>
                <w:szCs w:val="22"/>
              </w:rPr>
              <w:t xml:space="preserve">Felles arrangement tar hensyn til aktivitet i forhold til barns alder og modenhet </w:t>
            </w:r>
          </w:p>
          <w:p w14:paraId="3DA4C754" w14:textId="77777777" w:rsidR="00CA51CF" w:rsidRPr="00D81CFA" w:rsidRDefault="00CA51CF" w:rsidP="00CA51CF">
            <w:pPr>
              <w:pStyle w:val="Listeavsnitt"/>
              <w:numPr>
                <w:ilvl w:val="0"/>
                <w:numId w:val="5"/>
              </w:numPr>
              <w:rPr>
                <w:color w:val="auto"/>
                <w:sz w:val="22"/>
                <w:szCs w:val="22"/>
              </w:rPr>
            </w:pPr>
            <w:r w:rsidRPr="00D81CFA">
              <w:rPr>
                <w:color w:val="auto"/>
                <w:sz w:val="22"/>
                <w:szCs w:val="22"/>
              </w:rPr>
              <w:t>Gruppeinndeling etter alder</w:t>
            </w:r>
          </w:p>
          <w:p w14:paraId="757FA3C0" w14:textId="77777777" w:rsidR="00CA51CF" w:rsidRPr="00D81CFA" w:rsidRDefault="00CA51CF" w:rsidP="00CA51CF">
            <w:pPr>
              <w:pStyle w:val="Listeavsnitt"/>
              <w:numPr>
                <w:ilvl w:val="0"/>
                <w:numId w:val="5"/>
              </w:numPr>
              <w:rPr>
                <w:color w:val="auto"/>
                <w:sz w:val="22"/>
                <w:szCs w:val="22"/>
              </w:rPr>
            </w:pPr>
            <w:r w:rsidRPr="00D81CFA">
              <w:rPr>
                <w:color w:val="auto"/>
                <w:sz w:val="22"/>
                <w:szCs w:val="22"/>
              </w:rPr>
              <w:t>Gruppeinndeling på avdeling etter modenhet, interesser osv.</w:t>
            </w:r>
          </w:p>
          <w:p w14:paraId="7D9CD3C4" w14:textId="55F02EAD" w:rsidR="001C0B4E" w:rsidRPr="005517EA" w:rsidRDefault="001C0B4E" w:rsidP="00AD00F6"/>
        </w:tc>
      </w:tr>
    </w:tbl>
    <w:p w14:paraId="1DB0CFB7" w14:textId="0A676134" w:rsidR="00FC1A16" w:rsidRPr="005517EA" w:rsidRDefault="00FC1A16" w:rsidP="00AD00F6"/>
    <w:p w14:paraId="3D418245" w14:textId="77777777" w:rsidR="004B3022" w:rsidRPr="005517EA" w:rsidRDefault="004B3022" w:rsidP="00AD00F6"/>
    <w:p w14:paraId="0D05D2CC" w14:textId="0A4ECD8E" w:rsidR="005413E0" w:rsidRPr="005517EA" w:rsidRDefault="00CF0CD3" w:rsidP="00AB65B7">
      <w:pPr>
        <w:pStyle w:val="Overskrift3"/>
        <w:numPr>
          <w:ilvl w:val="0"/>
          <w:numId w:val="0"/>
        </w:numPr>
        <w:ind w:left="375" w:hanging="375"/>
        <w:rPr>
          <w:sz w:val="22"/>
        </w:rPr>
      </w:pPr>
      <w:bookmarkStart w:id="26" w:name="_Toc64019695"/>
      <w:r w:rsidRPr="005517EA">
        <w:t>5</w:t>
      </w:r>
      <w:r w:rsidR="3048A16E" w:rsidRPr="005517EA">
        <w:t xml:space="preserve">.1 </w:t>
      </w:r>
      <w:r w:rsidR="00FC2DF9" w:rsidRPr="005517EA">
        <w:t>Progresjonsplan</w:t>
      </w:r>
      <w:r w:rsidR="00A32F31" w:rsidRPr="005517EA">
        <w:t xml:space="preserve"> - fagområdene</w:t>
      </w:r>
      <w:bookmarkEnd w:id="26"/>
    </w:p>
    <w:p w14:paraId="29FDC148" w14:textId="41AD6D18" w:rsidR="00FC1A16" w:rsidRPr="005517EA" w:rsidRDefault="00FC1A16" w:rsidP="00AD00F6">
      <w:pPr>
        <w:rPr>
          <w:sz w:val="22"/>
          <w:szCs w:val="22"/>
          <w:lang w:eastAsia="nb-NO"/>
        </w:rPr>
      </w:pPr>
      <w:r w:rsidRPr="005517EA">
        <w:rPr>
          <w:sz w:val="22"/>
          <w:szCs w:val="22"/>
          <w:lang w:eastAsia="nb-NO"/>
        </w:rPr>
        <w:t xml:space="preserve">Fagområdene gjenspeiler områder som har interesse og egenverdi for barn i barnehagen, og </w:t>
      </w:r>
      <w:r w:rsidR="003A35F1" w:rsidRPr="005517EA">
        <w:rPr>
          <w:sz w:val="22"/>
          <w:szCs w:val="22"/>
          <w:lang w:eastAsia="nb-NO"/>
        </w:rPr>
        <w:t xml:space="preserve">som </w:t>
      </w:r>
      <w:r w:rsidRPr="005517EA">
        <w:rPr>
          <w:sz w:val="22"/>
          <w:szCs w:val="22"/>
          <w:lang w:eastAsia="nb-NO"/>
        </w:rPr>
        <w:t>bidra</w:t>
      </w:r>
      <w:r w:rsidR="098641E5" w:rsidRPr="005517EA">
        <w:rPr>
          <w:sz w:val="22"/>
          <w:szCs w:val="22"/>
          <w:lang w:eastAsia="nb-NO"/>
        </w:rPr>
        <w:t>r</w:t>
      </w:r>
      <w:r w:rsidRPr="005517EA">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05517EA">
        <w:rPr>
          <w:sz w:val="22"/>
          <w:szCs w:val="22"/>
          <w:lang w:eastAsia="nb-NO"/>
        </w:rPr>
        <w:t xml:space="preserve">, </w:t>
      </w:r>
      <w:r w:rsidR="00FF5298" w:rsidRPr="005517EA">
        <w:rPr>
          <w:sz w:val="22"/>
          <w:szCs w:val="22"/>
          <w:lang w:eastAsia="nb-NO"/>
        </w:rPr>
        <w:t xml:space="preserve">læringsrik </w:t>
      </w:r>
      <w:r w:rsidRPr="005517EA">
        <w:rPr>
          <w:sz w:val="22"/>
          <w:szCs w:val="22"/>
          <w:lang w:eastAsia="nb-NO"/>
        </w:rPr>
        <w:t xml:space="preserve">og morsom del av barnas hverdag. </w:t>
      </w:r>
    </w:p>
    <w:p w14:paraId="7759A7D1" w14:textId="45C371E4" w:rsidR="006C38B7" w:rsidRPr="005517EA" w:rsidRDefault="006C38B7" w:rsidP="00AD00F6"/>
    <w:tbl>
      <w:tblPr>
        <w:tblStyle w:val="Tabellrutenett"/>
        <w:tblW w:w="0" w:type="auto"/>
        <w:tblLook w:val="04A0" w:firstRow="1" w:lastRow="0" w:firstColumn="1" w:lastColumn="0" w:noHBand="0" w:noVBand="1"/>
      </w:tblPr>
      <w:tblGrid>
        <w:gridCol w:w="9736"/>
      </w:tblGrid>
      <w:tr w:rsidR="006C38B7" w:rsidRPr="005517EA" w14:paraId="75DA2E21" w14:textId="77777777" w:rsidTr="009308B5">
        <w:tc>
          <w:tcPr>
            <w:tcW w:w="9736" w:type="dxa"/>
          </w:tcPr>
          <w:p w14:paraId="45B02E6A" w14:textId="77777777" w:rsidR="009308B5" w:rsidRDefault="009308B5" w:rsidP="006C38B7">
            <w:pPr>
              <w:rPr>
                <w:sz w:val="22"/>
                <w:szCs w:val="22"/>
                <w:lang w:eastAsia="nb-NO"/>
              </w:rPr>
            </w:pPr>
          </w:p>
          <w:p w14:paraId="5101C8C7" w14:textId="69CF02ED" w:rsidR="006C38B7" w:rsidRPr="005517EA" w:rsidRDefault="006C38B7" w:rsidP="006C38B7">
            <w:pPr>
              <w:rPr>
                <w:sz w:val="22"/>
                <w:szCs w:val="22"/>
                <w:lang w:eastAsia="nb-NO"/>
              </w:rPr>
            </w:pPr>
            <w:r w:rsidRPr="005517EA">
              <w:rPr>
                <w:sz w:val="22"/>
                <w:szCs w:val="22"/>
                <w:lang w:eastAsia="nb-NO"/>
              </w:rPr>
              <w:t xml:space="preserve">Lenke til </w:t>
            </w:r>
            <w:r w:rsidR="009B0406">
              <w:rPr>
                <w:sz w:val="22"/>
                <w:szCs w:val="22"/>
                <w:lang w:eastAsia="nb-NO"/>
              </w:rPr>
              <w:t>Løken</w:t>
            </w:r>
            <w:r w:rsidRPr="005517EA">
              <w:rPr>
                <w:sz w:val="22"/>
                <w:szCs w:val="22"/>
                <w:lang w:eastAsia="nb-NO"/>
              </w:rPr>
              <w:t xml:space="preserve"> barnehages progresjonsplan</w:t>
            </w:r>
          </w:p>
          <w:p w14:paraId="5A8FFC84" w14:textId="21AF37A1" w:rsidR="006C38B7" w:rsidRDefault="006C38B7" w:rsidP="00AD00F6"/>
          <w:p w14:paraId="702FD3B8" w14:textId="4722BF1E" w:rsidR="002257CF" w:rsidRPr="005517EA" w:rsidRDefault="002257CF" w:rsidP="000C2867"/>
        </w:tc>
      </w:tr>
    </w:tbl>
    <w:p w14:paraId="63515F9F" w14:textId="0E00FB3E" w:rsidR="00E50225" w:rsidRDefault="00E50225" w:rsidP="00AD00F6">
      <w:pPr>
        <w:rPr>
          <w:noProof/>
        </w:rPr>
      </w:pPr>
    </w:p>
    <w:p w14:paraId="5EA23970" w14:textId="56B3250E" w:rsidR="008B7E64" w:rsidRPr="005517EA" w:rsidRDefault="009308B5" w:rsidP="00AD00F6">
      <w:r>
        <w:rPr>
          <w:noProof/>
        </w:rPr>
        <w:drawing>
          <wp:anchor distT="0" distB="0" distL="114300" distR="114300" simplePos="0" relativeHeight="251658252" behindDoc="1" locked="0" layoutInCell="1" allowOverlap="1" wp14:anchorId="2A755163" wp14:editId="1164DC4B">
            <wp:simplePos x="0" y="0"/>
            <wp:positionH relativeFrom="margin">
              <wp:posOffset>1758950</wp:posOffset>
            </wp:positionH>
            <wp:positionV relativeFrom="paragraph">
              <wp:posOffset>12700</wp:posOffset>
            </wp:positionV>
            <wp:extent cx="2012950" cy="1833398"/>
            <wp:effectExtent l="0" t="0" r="635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2950" cy="18333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E8FC3A8" w14:textId="7250A42C" w:rsidR="09D21CAF" w:rsidRDefault="09D21CAF" w:rsidP="09D21CAF"/>
    <w:p w14:paraId="33BCE704" w14:textId="71920168" w:rsidR="09D21CAF" w:rsidRDefault="09D21CAF" w:rsidP="09D21CAF"/>
    <w:p w14:paraId="3467E2EA" w14:textId="526CC596" w:rsidR="09D21CAF" w:rsidRDefault="09D21CAF" w:rsidP="09D21CAF"/>
    <w:p w14:paraId="6F50D026" w14:textId="6E779246" w:rsidR="09D21CAF" w:rsidRDefault="09D21CAF" w:rsidP="09D21CAF"/>
    <w:p w14:paraId="22A00B8D" w14:textId="7E853A64" w:rsidR="09D21CAF" w:rsidRDefault="09D21CAF" w:rsidP="09D21CAF"/>
    <w:p w14:paraId="2E2BD337" w14:textId="230E7074" w:rsidR="09D21CAF" w:rsidRDefault="09D21CAF" w:rsidP="09D21CAF"/>
    <w:p w14:paraId="54DCD7DF" w14:textId="6E1D225A" w:rsidR="09D21CAF" w:rsidRDefault="09D21CAF" w:rsidP="09D21CAF"/>
    <w:p w14:paraId="383C1AD8" w14:textId="285F67BA" w:rsidR="09D21CAF" w:rsidRDefault="09D21CAF" w:rsidP="09D21CAF"/>
    <w:p w14:paraId="637D9AA0" w14:textId="26B611F1" w:rsidR="09D21CAF" w:rsidRDefault="09D21CAF" w:rsidP="09D21CAF"/>
    <w:p w14:paraId="4EA89869" w14:textId="1036DFFD" w:rsidR="09D21CAF" w:rsidRDefault="09D21CAF" w:rsidP="09D21CAF"/>
    <w:p w14:paraId="7F2A911A" w14:textId="7B21ECCE" w:rsidR="09D21CAF" w:rsidRDefault="09D21CAF" w:rsidP="09D21CAF"/>
    <w:p w14:paraId="3D6B6844" w14:textId="6C7C2AAF" w:rsidR="09D21CAF" w:rsidRDefault="09D21CAF" w:rsidP="09D21CAF"/>
    <w:p w14:paraId="2033DB5F" w14:textId="2E68ED68" w:rsidR="09D21CAF" w:rsidRDefault="09D21CAF" w:rsidP="09D21CAF"/>
    <w:p w14:paraId="538CC26B" w14:textId="37F24041" w:rsidR="09D21CAF" w:rsidRDefault="09D21CAF" w:rsidP="09D21CAF"/>
    <w:p w14:paraId="517292EB" w14:textId="0A0BC556" w:rsidR="09D21CAF" w:rsidRDefault="09D21CAF" w:rsidP="09D21CAF"/>
    <w:p w14:paraId="3EE7D192" w14:textId="1FFA68B0" w:rsidR="09D21CAF" w:rsidRDefault="09D21CAF" w:rsidP="09D21CAF"/>
    <w:p w14:paraId="60CC9212" w14:textId="2F82FB3C" w:rsidR="09D21CAF" w:rsidRDefault="09D21CAF" w:rsidP="09D21CAF"/>
    <w:sectPr w:rsidR="09D21CAF" w:rsidSect="003B22EC">
      <w:footerReference w:type="even" r:id="rId33"/>
      <w:footerReference w:type="default" r:id="rId34"/>
      <w:footerReference w:type="first" r:id="rId35"/>
      <w:pgSz w:w="11906" w:h="16838"/>
      <w:pgMar w:top="720" w:right="720" w:bottom="720" w:left="720" w:header="0"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99E04" w14:textId="77777777" w:rsidR="003130E4" w:rsidRDefault="003130E4" w:rsidP="00AD00F6">
      <w:r>
        <w:separator/>
      </w:r>
    </w:p>
    <w:p w14:paraId="6DDFBAB8" w14:textId="77777777" w:rsidR="003130E4" w:rsidRDefault="003130E4" w:rsidP="00AD00F6"/>
  </w:endnote>
  <w:endnote w:type="continuationSeparator" w:id="0">
    <w:p w14:paraId="33BEC485" w14:textId="77777777" w:rsidR="003130E4" w:rsidRDefault="003130E4" w:rsidP="00AD00F6">
      <w:r>
        <w:continuationSeparator/>
      </w:r>
    </w:p>
    <w:p w14:paraId="3885FF14" w14:textId="77777777" w:rsidR="003130E4" w:rsidRDefault="003130E4" w:rsidP="00AD00F6"/>
  </w:endnote>
  <w:endnote w:type="continuationNotice" w:id="1">
    <w:p w14:paraId="58C33204" w14:textId="77777777" w:rsidR="003130E4" w:rsidRDefault="003130E4" w:rsidP="00AD00F6"/>
    <w:p w14:paraId="5362A04A" w14:textId="77777777" w:rsidR="003130E4" w:rsidRDefault="003130E4"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9484" w14:textId="7B42AE55" w:rsidR="00E316D5" w:rsidRDefault="00E316D5"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p w14:paraId="7DCA2FEE" w14:textId="7D0B5923" w:rsidR="00E316D5" w:rsidRPr="0041148D" w:rsidRDefault="00E316D5"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AD810C"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E316D5" w:rsidRDefault="00E316D5"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E316D5" w:rsidRDefault="00E316D5"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14CD2"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00D08"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E316D5" w:rsidRDefault="00E316D5" w:rsidP="007C1A60">
    <w:pPr>
      <w:pStyle w:val="Bunntekst"/>
      <w:jc w:val="right"/>
      <w:rPr>
        <w:color w:val="761F08"/>
        <w:sz w:val="18"/>
        <w:szCs w:val="18"/>
      </w:rPr>
    </w:pPr>
  </w:p>
  <w:p w14:paraId="528DE617" w14:textId="2DB71559" w:rsidR="00E316D5" w:rsidRPr="007C1A60" w:rsidRDefault="00E316D5"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E316D5" w:rsidRDefault="00E316D5"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2F4B6"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1289"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7B89F" w14:textId="77777777" w:rsidR="003130E4" w:rsidRDefault="003130E4" w:rsidP="00AD00F6">
      <w:r>
        <w:separator/>
      </w:r>
    </w:p>
    <w:p w14:paraId="43128D9E" w14:textId="77777777" w:rsidR="003130E4" w:rsidRDefault="003130E4" w:rsidP="00AD00F6"/>
  </w:footnote>
  <w:footnote w:type="continuationSeparator" w:id="0">
    <w:p w14:paraId="73566716" w14:textId="77777777" w:rsidR="003130E4" w:rsidRDefault="003130E4" w:rsidP="00AD00F6">
      <w:r>
        <w:continuationSeparator/>
      </w:r>
    </w:p>
    <w:p w14:paraId="54BDAD4E" w14:textId="77777777" w:rsidR="003130E4" w:rsidRDefault="003130E4" w:rsidP="00AD00F6"/>
  </w:footnote>
  <w:footnote w:type="continuationNotice" w:id="1">
    <w:p w14:paraId="3B0B936F" w14:textId="77777777" w:rsidR="003130E4" w:rsidRDefault="003130E4" w:rsidP="00AD00F6"/>
    <w:p w14:paraId="4623EEB4" w14:textId="77777777" w:rsidR="003130E4" w:rsidRDefault="003130E4" w:rsidP="00AD00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4D1"/>
    <w:multiLevelType w:val="hybridMultilevel"/>
    <w:tmpl w:val="DF02F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7A6DCB"/>
    <w:multiLevelType w:val="hybridMultilevel"/>
    <w:tmpl w:val="C5AA84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F655C4"/>
    <w:multiLevelType w:val="hybridMultilevel"/>
    <w:tmpl w:val="09AEA0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3665D7"/>
    <w:multiLevelType w:val="hybridMultilevel"/>
    <w:tmpl w:val="486E35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3B7464"/>
    <w:multiLevelType w:val="hybridMultilevel"/>
    <w:tmpl w:val="E656F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6"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452105"/>
    <w:multiLevelType w:val="hybridMultilevel"/>
    <w:tmpl w:val="7270CB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E1B1EBF"/>
    <w:multiLevelType w:val="hybridMultilevel"/>
    <w:tmpl w:val="585AE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7C746A1"/>
    <w:multiLevelType w:val="hybridMultilevel"/>
    <w:tmpl w:val="B3704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A2095B"/>
    <w:multiLevelType w:val="hybridMultilevel"/>
    <w:tmpl w:val="5302E6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C233BB"/>
    <w:multiLevelType w:val="hybridMultilevel"/>
    <w:tmpl w:val="815073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A5114FE"/>
    <w:multiLevelType w:val="hybridMultilevel"/>
    <w:tmpl w:val="08F287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F51976"/>
    <w:multiLevelType w:val="hybridMultilevel"/>
    <w:tmpl w:val="B01A7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75E427F"/>
    <w:multiLevelType w:val="hybridMultilevel"/>
    <w:tmpl w:val="77A2E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DD771DF"/>
    <w:multiLevelType w:val="multilevel"/>
    <w:tmpl w:val="962A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111785"/>
    <w:multiLevelType w:val="hybridMultilevel"/>
    <w:tmpl w:val="01A2E6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F00E28"/>
    <w:multiLevelType w:val="hybridMultilevel"/>
    <w:tmpl w:val="B0AA0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955658F"/>
    <w:multiLevelType w:val="hybridMultilevel"/>
    <w:tmpl w:val="EBACC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BEF213D"/>
    <w:multiLevelType w:val="hybridMultilevel"/>
    <w:tmpl w:val="1E2020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EF65C8D"/>
    <w:multiLevelType w:val="hybridMultilevel"/>
    <w:tmpl w:val="C3984E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2482DD1"/>
    <w:multiLevelType w:val="hybridMultilevel"/>
    <w:tmpl w:val="DCAEB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5831C36"/>
    <w:multiLevelType w:val="hybridMultilevel"/>
    <w:tmpl w:val="F42027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9930D00"/>
    <w:multiLevelType w:val="hybridMultilevel"/>
    <w:tmpl w:val="D0DAE0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65572D5"/>
    <w:multiLevelType w:val="hybridMultilevel"/>
    <w:tmpl w:val="47F4F0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104C04"/>
    <w:multiLevelType w:val="hybridMultilevel"/>
    <w:tmpl w:val="D4AA3CC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num w:numId="1" w16cid:durableId="25063715">
    <w:abstractNumId w:val="6"/>
  </w:num>
  <w:num w:numId="2" w16cid:durableId="2116170592">
    <w:abstractNumId w:val="23"/>
  </w:num>
  <w:num w:numId="3" w16cid:durableId="1760130273">
    <w:abstractNumId w:val="26"/>
  </w:num>
  <w:num w:numId="4" w16cid:durableId="177893287">
    <w:abstractNumId w:val="25"/>
  </w:num>
  <w:num w:numId="5" w16cid:durableId="1955793228">
    <w:abstractNumId w:val="7"/>
  </w:num>
  <w:num w:numId="6" w16cid:durableId="1454210769">
    <w:abstractNumId w:val="28"/>
  </w:num>
  <w:num w:numId="7" w16cid:durableId="1284114287">
    <w:abstractNumId w:val="5"/>
  </w:num>
  <w:num w:numId="8" w16cid:durableId="615602574">
    <w:abstractNumId w:val="15"/>
  </w:num>
  <w:num w:numId="9" w16cid:durableId="1343968300">
    <w:abstractNumId w:val="10"/>
  </w:num>
  <w:num w:numId="10" w16cid:durableId="378360554">
    <w:abstractNumId w:val="12"/>
  </w:num>
  <w:num w:numId="11" w16cid:durableId="1141581919">
    <w:abstractNumId w:val="2"/>
  </w:num>
  <w:num w:numId="12" w16cid:durableId="167137084">
    <w:abstractNumId w:val="16"/>
  </w:num>
  <w:num w:numId="13" w16cid:durableId="586959791">
    <w:abstractNumId w:val="17"/>
  </w:num>
  <w:num w:numId="14" w16cid:durableId="1074281938">
    <w:abstractNumId w:val="1"/>
  </w:num>
  <w:num w:numId="15" w16cid:durableId="304284400">
    <w:abstractNumId w:val="13"/>
  </w:num>
  <w:num w:numId="16" w16cid:durableId="1442142554">
    <w:abstractNumId w:val="19"/>
  </w:num>
  <w:num w:numId="17" w16cid:durableId="925839979">
    <w:abstractNumId w:val="11"/>
  </w:num>
  <w:num w:numId="18" w16cid:durableId="1382902047">
    <w:abstractNumId w:val="14"/>
  </w:num>
  <w:num w:numId="19" w16cid:durableId="2005282642">
    <w:abstractNumId w:val="18"/>
  </w:num>
  <w:num w:numId="20" w16cid:durableId="1053847105">
    <w:abstractNumId w:val="3"/>
  </w:num>
  <w:num w:numId="21" w16cid:durableId="1827092102">
    <w:abstractNumId w:val="20"/>
  </w:num>
  <w:num w:numId="22" w16cid:durableId="1176768908">
    <w:abstractNumId w:val="9"/>
  </w:num>
  <w:num w:numId="23" w16cid:durableId="1924098161">
    <w:abstractNumId w:val="0"/>
  </w:num>
  <w:num w:numId="24" w16cid:durableId="424691159">
    <w:abstractNumId w:val="24"/>
  </w:num>
  <w:num w:numId="25" w16cid:durableId="1110584072">
    <w:abstractNumId w:val="22"/>
  </w:num>
  <w:num w:numId="26" w16cid:durableId="980236453">
    <w:abstractNumId w:val="8"/>
  </w:num>
  <w:num w:numId="27" w16cid:durableId="1040931652">
    <w:abstractNumId w:val="29"/>
  </w:num>
  <w:num w:numId="28" w16cid:durableId="1513835138">
    <w:abstractNumId w:val="21"/>
  </w:num>
  <w:num w:numId="29" w16cid:durableId="1019697484">
    <w:abstractNumId w:val="27"/>
  </w:num>
  <w:num w:numId="30" w16cid:durableId="309596539">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0"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1B24"/>
    <w:rsid w:val="00002081"/>
    <w:rsid w:val="0000393A"/>
    <w:rsid w:val="0000590B"/>
    <w:rsid w:val="00005D0A"/>
    <w:rsid w:val="0001037F"/>
    <w:rsid w:val="00010BFB"/>
    <w:rsid w:val="000127E3"/>
    <w:rsid w:val="000136D7"/>
    <w:rsid w:val="00013C5E"/>
    <w:rsid w:val="000144CE"/>
    <w:rsid w:val="000161F1"/>
    <w:rsid w:val="0001648D"/>
    <w:rsid w:val="000215E3"/>
    <w:rsid w:val="00021A9A"/>
    <w:rsid w:val="00022344"/>
    <w:rsid w:val="000227A6"/>
    <w:rsid w:val="00023147"/>
    <w:rsid w:val="00025472"/>
    <w:rsid w:val="00025D56"/>
    <w:rsid w:val="00027F6F"/>
    <w:rsid w:val="000304EB"/>
    <w:rsid w:val="00030E64"/>
    <w:rsid w:val="0003162B"/>
    <w:rsid w:val="000325C8"/>
    <w:rsid w:val="00033DCC"/>
    <w:rsid w:val="000346C0"/>
    <w:rsid w:val="00034F38"/>
    <w:rsid w:val="000354B5"/>
    <w:rsid w:val="00035777"/>
    <w:rsid w:val="00035929"/>
    <w:rsid w:val="000363A6"/>
    <w:rsid w:val="0003776E"/>
    <w:rsid w:val="00040D4B"/>
    <w:rsid w:val="00041AFB"/>
    <w:rsid w:val="00043AC1"/>
    <w:rsid w:val="00043DE9"/>
    <w:rsid w:val="000446DA"/>
    <w:rsid w:val="000466F1"/>
    <w:rsid w:val="000468BE"/>
    <w:rsid w:val="0004746C"/>
    <w:rsid w:val="000477DE"/>
    <w:rsid w:val="00050201"/>
    <w:rsid w:val="000502DB"/>
    <w:rsid w:val="00050347"/>
    <w:rsid w:val="00050644"/>
    <w:rsid w:val="00050AEA"/>
    <w:rsid w:val="00051160"/>
    <w:rsid w:val="00051BDF"/>
    <w:rsid w:val="00052942"/>
    <w:rsid w:val="00052ED6"/>
    <w:rsid w:val="00053FA7"/>
    <w:rsid w:val="0005403F"/>
    <w:rsid w:val="00054C26"/>
    <w:rsid w:val="00054D44"/>
    <w:rsid w:val="00054D52"/>
    <w:rsid w:val="00055925"/>
    <w:rsid w:val="00055938"/>
    <w:rsid w:val="00055D0D"/>
    <w:rsid w:val="000568BF"/>
    <w:rsid w:val="00057282"/>
    <w:rsid w:val="000573DB"/>
    <w:rsid w:val="000579FA"/>
    <w:rsid w:val="00057F29"/>
    <w:rsid w:val="000607C8"/>
    <w:rsid w:val="00060D22"/>
    <w:rsid w:val="0006133B"/>
    <w:rsid w:val="0006159B"/>
    <w:rsid w:val="00061BD7"/>
    <w:rsid w:val="00062EAA"/>
    <w:rsid w:val="00063666"/>
    <w:rsid w:val="00063DB1"/>
    <w:rsid w:val="000642FA"/>
    <w:rsid w:val="00065681"/>
    <w:rsid w:val="00066320"/>
    <w:rsid w:val="00067D8F"/>
    <w:rsid w:val="00071D14"/>
    <w:rsid w:val="00073193"/>
    <w:rsid w:val="00073216"/>
    <w:rsid w:val="00073604"/>
    <w:rsid w:val="0007373F"/>
    <w:rsid w:val="00074256"/>
    <w:rsid w:val="00075167"/>
    <w:rsid w:val="00077D3F"/>
    <w:rsid w:val="00080E79"/>
    <w:rsid w:val="00081AB9"/>
    <w:rsid w:val="00081B92"/>
    <w:rsid w:val="00081F82"/>
    <w:rsid w:val="00082772"/>
    <w:rsid w:val="00083F60"/>
    <w:rsid w:val="000858BB"/>
    <w:rsid w:val="00086317"/>
    <w:rsid w:val="00086AA4"/>
    <w:rsid w:val="00086B0B"/>
    <w:rsid w:val="0009059F"/>
    <w:rsid w:val="00090A07"/>
    <w:rsid w:val="00090B0D"/>
    <w:rsid w:val="00090B80"/>
    <w:rsid w:val="000914E3"/>
    <w:rsid w:val="000918B9"/>
    <w:rsid w:val="00091B0C"/>
    <w:rsid w:val="00093585"/>
    <w:rsid w:val="000942AB"/>
    <w:rsid w:val="0009443B"/>
    <w:rsid w:val="00094D54"/>
    <w:rsid w:val="00095DFC"/>
    <w:rsid w:val="00096307"/>
    <w:rsid w:val="00096C91"/>
    <w:rsid w:val="00097544"/>
    <w:rsid w:val="000A0B4F"/>
    <w:rsid w:val="000A2733"/>
    <w:rsid w:val="000A28D3"/>
    <w:rsid w:val="000A36B4"/>
    <w:rsid w:val="000A3A59"/>
    <w:rsid w:val="000A3E83"/>
    <w:rsid w:val="000A42A8"/>
    <w:rsid w:val="000A5F45"/>
    <w:rsid w:val="000A6D76"/>
    <w:rsid w:val="000A736D"/>
    <w:rsid w:val="000A7720"/>
    <w:rsid w:val="000A7A65"/>
    <w:rsid w:val="000B0B9E"/>
    <w:rsid w:val="000B1032"/>
    <w:rsid w:val="000B25AE"/>
    <w:rsid w:val="000B2D77"/>
    <w:rsid w:val="000B3C17"/>
    <w:rsid w:val="000B3EE6"/>
    <w:rsid w:val="000B40AA"/>
    <w:rsid w:val="000B43BE"/>
    <w:rsid w:val="000B6D67"/>
    <w:rsid w:val="000B7111"/>
    <w:rsid w:val="000B78D7"/>
    <w:rsid w:val="000C0574"/>
    <w:rsid w:val="000C06FF"/>
    <w:rsid w:val="000C0820"/>
    <w:rsid w:val="000C0D36"/>
    <w:rsid w:val="000C0F1E"/>
    <w:rsid w:val="000C16A5"/>
    <w:rsid w:val="000C2867"/>
    <w:rsid w:val="000C3E84"/>
    <w:rsid w:val="000C4229"/>
    <w:rsid w:val="000C5351"/>
    <w:rsid w:val="000C591A"/>
    <w:rsid w:val="000C5E38"/>
    <w:rsid w:val="000C7B08"/>
    <w:rsid w:val="000D0A04"/>
    <w:rsid w:val="000D304A"/>
    <w:rsid w:val="000D3E31"/>
    <w:rsid w:val="000D4A3F"/>
    <w:rsid w:val="000D604E"/>
    <w:rsid w:val="000D6259"/>
    <w:rsid w:val="000D7CE1"/>
    <w:rsid w:val="000E065C"/>
    <w:rsid w:val="000E1526"/>
    <w:rsid w:val="000E196B"/>
    <w:rsid w:val="000E59C7"/>
    <w:rsid w:val="000E5CFD"/>
    <w:rsid w:val="000E6E1B"/>
    <w:rsid w:val="000E7B13"/>
    <w:rsid w:val="000E7FA0"/>
    <w:rsid w:val="000F125A"/>
    <w:rsid w:val="000F14CF"/>
    <w:rsid w:val="000F1CD9"/>
    <w:rsid w:val="000F1DB4"/>
    <w:rsid w:val="000F2E74"/>
    <w:rsid w:val="000F2ED3"/>
    <w:rsid w:val="000F408F"/>
    <w:rsid w:val="000F4713"/>
    <w:rsid w:val="000F5BD0"/>
    <w:rsid w:val="000F74E0"/>
    <w:rsid w:val="00100B1E"/>
    <w:rsid w:val="00100F65"/>
    <w:rsid w:val="00101687"/>
    <w:rsid w:val="0010219C"/>
    <w:rsid w:val="0010308C"/>
    <w:rsid w:val="00104722"/>
    <w:rsid w:val="001047CB"/>
    <w:rsid w:val="00105014"/>
    <w:rsid w:val="0010580A"/>
    <w:rsid w:val="001063DC"/>
    <w:rsid w:val="00107AD3"/>
    <w:rsid w:val="00110E84"/>
    <w:rsid w:val="00111439"/>
    <w:rsid w:val="00111906"/>
    <w:rsid w:val="001121BB"/>
    <w:rsid w:val="00112C75"/>
    <w:rsid w:val="001130F5"/>
    <w:rsid w:val="00114425"/>
    <w:rsid w:val="00114851"/>
    <w:rsid w:val="0011635E"/>
    <w:rsid w:val="001219E4"/>
    <w:rsid w:val="00121A00"/>
    <w:rsid w:val="00123257"/>
    <w:rsid w:val="00124F16"/>
    <w:rsid w:val="00124FBF"/>
    <w:rsid w:val="00125AA4"/>
    <w:rsid w:val="001262A4"/>
    <w:rsid w:val="0012663D"/>
    <w:rsid w:val="00126AE7"/>
    <w:rsid w:val="001277FE"/>
    <w:rsid w:val="00127AA4"/>
    <w:rsid w:val="00127CF7"/>
    <w:rsid w:val="00130023"/>
    <w:rsid w:val="00130688"/>
    <w:rsid w:val="00132E57"/>
    <w:rsid w:val="001333FB"/>
    <w:rsid w:val="001340A9"/>
    <w:rsid w:val="001340CF"/>
    <w:rsid w:val="00134499"/>
    <w:rsid w:val="001351E5"/>
    <w:rsid w:val="001353F6"/>
    <w:rsid w:val="0013553C"/>
    <w:rsid w:val="00136681"/>
    <w:rsid w:val="00136E78"/>
    <w:rsid w:val="001405C1"/>
    <w:rsid w:val="001407BA"/>
    <w:rsid w:val="00140CDB"/>
    <w:rsid w:val="001422E9"/>
    <w:rsid w:val="001435D0"/>
    <w:rsid w:val="00143F44"/>
    <w:rsid w:val="0014480E"/>
    <w:rsid w:val="00144C1B"/>
    <w:rsid w:val="00145CFF"/>
    <w:rsid w:val="001470C1"/>
    <w:rsid w:val="00150F58"/>
    <w:rsid w:val="001519DE"/>
    <w:rsid w:val="00152F73"/>
    <w:rsid w:val="00153795"/>
    <w:rsid w:val="001537EA"/>
    <w:rsid w:val="00153E50"/>
    <w:rsid w:val="0015411C"/>
    <w:rsid w:val="001543CF"/>
    <w:rsid w:val="00154C55"/>
    <w:rsid w:val="00155038"/>
    <w:rsid w:val="001572D2"/>
    <w:rsid w:val="00157962"/>
    <w:rsid w:val="00160437"/>
    <w:rsid w:val="00160B52"/>
    <w:rsid w:val="00161E36"/>
    <w:rsid w:val="00162017"/>
    <w:rsid w:val="0016225E"/>
    <w:rsid w:val="00162AB7"/>
    <w:rsid w:val="001639EA"/>
    <w:rsid w:val="001646B5"/>
    <w:rsid w:val="0016523E"/>
    <w:rsid w:val="00165464"/>
    <w:rsid w:val="0016568C"/>
    <w:rsid w:val="0016619C"/>
    <w:rsid w:val="00167069"/>
    <w:rsid w:val="00167777"/>
    <w:rsid w:val="00167957"/>
    <w:rsid w:val="00170B7D"/>
    <w:rsid w:val="00171338"/>
    <w:rsid w:val="0017144E"/>
    <w:rsid w:val="001718E6"/>
    <w:rsid w:val="00172752"/>
    <w:rsid w:val="00172DC4"/>
    <w:rsid w:val="00173845"/>
    <w:rsid w:val="00175073"/>
    <w:rsid w:val="0017516C"/>
    <w:rsid w:val="00175717"/>
    <w:rsid w:val="001763FD"/>
    <w:rsid w:val="00176623"/>
    <w:rsid w:val="00177D90"/>
    <w:rsid w:val="001808E8"/>
    <w:rsid w:val="00181621"/>
    <w:rsid w:val="001818D5"/>
    <w:rsid w:val="0018282D"/>
    <w:rsid w:val="001835FF"/>
    <w:rsid w:val="00183798"/>
    <w:rsid w:val="00184B8C"/>
    <w:rsid w:val="00184CA3"/>
    <w:rsid w:val="00184EF2"/>
    <w:rsid w:val="001866C9"/>
    <w:rsid w:val="001867EF"/>
    <w:rsid w:val="00187338"/>
    <w:rsid w:val="00190659"/>
    <w:rsid w:val="00190867"/>
    <w:rsid w:val="0019153C"/>
    <w:rsid w:val="00191D32"/>
    <w:rsid w:val="0019263E"/>
    <w:rsid w:val="00192E69"/>
    <w:rsid w:val="00193B6E"/>
    <w:rsid w:val="00193C61"/>
    <w:rsid w:val="00193DBB"/>
    <w:rsid w:val="00194766"/>
    <w:rsid w:val="00194FE1"/>
    <w:rsid w:val="00195282"/>
    <w:rsid w:val="0019541C"/>
    <w:rsid w:val="00196E83"/>
    <w:rsid w:val="00197300"/>
    <w:rsid w:val="00197BA6"/>
    <w:rsid w:val="001A0927"/>
    <w:rsid w:val="001A0F57"/>
    <w:rsid w:val="001A1619"/>
    <w:rsid w:val="001A4375"/>
    <w:rsid w:val="001A4D91"/>
    <w:rsid w:val="001A4F3B"/>
    <w:rsid w:val="001B073C"/>
    <w:rsid w:val="001B0972"/>
    <w:rsid w:val="001B0D9B"/>
    <w:rsid w:val="001B206E"/>
    <w:rsid w:val="001B2CAA"/>
    <w:rsid w:val="001B3C37"/>
    <w:rsid w:val="001B443F"/>
    <w:rsid w:val="001B4D5B"/>
    <w:rsid w:val="001B5C07"/>
    <w:rsid w:val="001C06C4"/>
    <w:rsid w:val="001C0B4E"/>
    <w:rsid w:val="001C15E9"/>
    <w:rsid w:val="001C1684"/>
    <w:rsid w:val="001C2E49"/>
    <w:rsid w:val="001C4832"/>
    <w:rsid w:val="001C6C0A"/>
    <w:rsid w:val="001C72BA"/>
    <w:rsid w:val="001C772C"/>
    <w:rsid w:val="001D0232"/>
    <w:rsid w:val="001D0235"/>
    <w:rsid w:val="001D058A"/>
    <w:rsid w:val="001D08B6"/>
    <w:rsid w:val="001D0945"/>
    <w:rsid w:val="001D1A39"/>
    <w:rsid w:val="001D2634"/>
    <w:rsid w:val="001D271D"/>
    <w:rsid w:val="001D2FF7"/>
    <w:rsid w:val="001D39F7"/>
    <w:rsid w:val="001D6434"/>
    <w:rsid w:val="001D7E8D"/>
    <w:rsid w:val="001E0AA2"/>
    <w:rsid w:val="001E2080"/>
    <w:rsid w:val="001E29D1"/>
    <w:rsid w:val="001E30C3"/>
    <w:rsid w:val="001E42D7"/>
    <w:rsid w:val="001E55C6"/>
    <w:rsid w:val="001E5EA1"/>
    <w:rsid w:val="001E6352"/>
    <w:rsid w:val="001E6871"/>
    <w:rsid w:val="001E7209"/>
    <w:rsid w:val="001F0C74"/>
    <w:rsid w:val="001F0D76"/>
    <w:rsid w:val="001F124D"/>
    <w:rsid w:val="001F12C6"/>
    <w:rsid w:val="001F1756"/>
    <w:rsid w:val="001F261F"/>
    <w:rsid w:val="001F2774"/>
    <w:rsid w:val="001F5653"/>
    <w:rsid w:val="001F5872"/>
    <w:rsid w:val="001F602E"/>
    <w:rsid w:val="001F7B12"/>
    <w:rsid w:val="001F7F43"/>
    <w:rsid w:val="002020E2"/>
    <w:rsid w:val="002025AB"/>
    <w:rsid w:val="00203B1B"/>
    <w:rsid w:val="00203BD7"/>
    <w:rsid w:val="002055BF"/>
    <w:rsid w:val="00206A73"/>
    <w:rsid w:val="00210644"/>
    <w:rsid w:val="00211386"/>
    <w:rsid w:val="0021299D"/>
    <w:rsid w:val="00213B70"/>
    <w:rsid w:val="00214E56"/>
    <w:rsid w:val="0021527C"/>
    <w:rsid w:val="002166AE"/>
    <w:rsid w:val="002208BB"/>
    <w:rsid w:val="00220E28"/>
    <w:rsid w:val="002224A4"/>
    <w:rsid w:val="00222595"/>
    <w:rsid w:val="00223245"/>
    <w:rsid w:val="0022436D"/>
    <w:rsid w:val="002244BB"/>
    <w:rsid w:val="002247DC"/>
    <w:rsid w:val="00225769"/>
    <w:rsid w:val="002257CF"/>
    <w:rsid w:val="002262FB"/>
    <w:rsid w:val="00226896"/>
    <w:rsid w:val="00226F5B"/>
    <w:rsid w:val="002277A1"/>
    <w:rsid w:val="0023090C"/>
    <w:rsid w:val="002319E8"/>
    <w:rsid w:val="00232A3A"/>
    <w:rsid w:val="00232A3B"/>
    <w:rsid w:val="0023318E"/>
    <w:rsid w:val="00234F65"/>
    <w:rsid w:val="00234FF6"/>
    <w:rsid w:val="00236B98"/>
    <w:rsid w:val="00236E8B"/>
    <w:rsid w:val="0023776F"/>
    <w:rsid w:val="002401F3"/>
    <w:rsid w:val="002402DF"/>
    <w:rsid w:val="002405CD"/>
    <w:rsid w:val="00240C5D"/>
    <w:rsid w:val="0024164B"/>
    <w:rsid w:val="00241657"/>
    <w:rsid w:val="00241DE6"/>
    <w:rsid w:val="00242ECD"/>
    <w:rsid w:val="0024326C"/>
    <w:rsid w:val="002440AD"/>
    <w:rsid w:val="002443A2"/>
    <w:rsid w:val="002459C9"/>
    <w:rsid w:val="00246194"/>
    <w:rsid w:val="00246A55"/>
    <w:rsid w:val="00246ADD"/>
    <w:rsid w:val="0025018A"/>
    <w:rsid w:val="00250F87"/>
    <w:rsid w:val="002513D7"/>
    <w:rsid w:val="002519B7"/>
    <w:rsid w:val="0025230F"/>
    <w:rsid w:val="00253ACB"/>
    <w:rsid w:val="00253D08"/>
    <w:rsid w:val="00254986"/>
    <w:rsid w:val="002550F5"/>
    <w:rsid w:val="0025527B"/>
    <w:rsid w:val="002554CF"/>
    <w:rsid w:val="00255C59"/>
    <w:rsid w:val="00255E65"/>
    <w:rsid w:val="002560D3"/>
    <w:rsid w:val="00256602"/>
    <w:rsid w:val="0026063D"/>
    <w:rsid w:val="002612FE"/>
    <w:rsid w:val="002618BB"/>
    <w:rsid w:val="0026254C"/>
    <w:rsid w:val="00262EC6"/>
    <w:rsid w:val="00263222"/>
    <w:rsid w:val="0026345A"/>
    <w:rsid w:val="00263A05"/>
    <w:rsid w:val="0027035B"/>
    <w:rsid w:val="002727C1"/>
    <w:rsid w:val="00272B57"/>
    <w:rsid w:val="00272DF8"/>
    <w:rsid w:val="00272E40"/>
    <w:rsid w:val="00273035"/>
    <w:rsid w:val="002744AE"/>
    <w:rsid w:val="00275AC5"/>
    <w:rsid w:val="00276659"/>
    <w:rsid w:val="00277D92"/>
    <w:rsid w:val="002805A4"/>
    <w:rsid w:val="00280CAE"/>
    <w:rsid w:val="00280E5C"/>
    <w:rsid w:val="00282273"/>
    <w:rsid w:val="00283094"/>
    <w:rsid w:val="00283231"/>
    <w:rsid w:val="002838E4"/>
    <w:rsid w:val="00283D77"/>
    <w:rsid w:val="0028476F"/>
    <w:rsid w:val="002847FB"/>
    <w:rsid w:val="002855A5"/>
    <w:rsid w:val="00285E41"/>
    <w:rsid w:val="00286A8A"/>
    <w:rsid w:val="00287186"/>
    <w:rsid w:val="002875F7"/>
    <w:rsid w:val="00290475"/>
    <w:rsid w:val="0029073A"/>
    <w:rsid w:val="00290D7E"/>
    <w:rsid w:val="002925A8"/>
    <w:rsid w:val="0029383B"/>
    <w:rsid w:val="002938A9"/>
    <w:rsid w:val="0029412D"/>
    <w:rsid w:val="002951E0"/>
    <w:rsid w:val="002955D0"/>
    <w:rsid w:val="002971D0"/>
    <w:rsid w:val="0029780C"/>
    <w:rsid w:val="00297855"/>
    <w:rsid w:val="00297D8B"/>
    <w:rsid w:val="002A005F"/>
    <w:rsid w:val="002A1615"/>
    <w:rsid w:val="002A317F"/>
    <w:rsid w:val="002A3E82"/>
    <w:rsid w:val="002A42C4"/>
    <w:rsid w:val="002A51DF"/>
    <w:rsid w:val="002A5AF0"/>
    <w:rsid w:val="002A5B93"/>
    <w:rsid w:val="002A5CC5"/>
    <w:rsid w:val="002A7DC8"/>
    <w:rsid w:val="002A7F52"/>
    <w:rsid w:val="002B0CB3"/>
    <w:rsid w:val="002B0EB0"/>
    <w:rsid w:val="002B11CE"/>
    <w:rsid w:val="002B126C"/>
    <w:rsid w:val="002B3692"/>
    <w:rsid w:val="002B4356"/>
    <w:rsid w:val="002B465F"/>
    <w:rsid w:val="002B56FD"/>
    <w:rsid w:val="002B5AB3"/>
    <w:rsid w:val="002B6940"/>
    <w:rsid w:val="002B7188"/>
    <w:rsid w:val="002C2127"/>
    <w:rsid w:val="002C3108"/>
    <w:rsid w:val="002C3BC5"/>
    <w:rsid w:val="002C43E8"/>
    <w:rsid w:val="002C4D21"/>
    <w:rsid w:val="002C535F"/>
    <w:rsid w:val="002C71D0"/>
    <w:rsid w:val="002C724E"/>
    <w:rsid w:val="002C7EEB"/>
    <w:rsid w:val="002D0104"/>
    <w:rsid w:val="002D04A7"/>
    <w:rsid w:val="002D1492"/>
    <w:rsid w:val="002D1E04"/>
    <w:rsid w:val="002D2591"/>
    <w:rsid w:val="002D4613"/>
    <w:rsid w:val="002D4A0A"/>
    <w:rsid w:val="002D62D0"/>
    <w:rsid w:val="002E05B6"/>
    <w:rsid w:val="002E0B5A"/>
    <w:rsid w:val="002E0E35"/>
    <w:rsid w:val="002E20ED"/>
    <w:rsid w:val="002E274F"/>
    <w:rsid w:val="002E47BD"/>
    <w:rsid w:val="002E4C66"/>
    <w:rsid w:val="002E503C"/>
    <w:rsid w:val="002E5ED7"/>
    <w:rsid w:val="002E68BA"/>
    <w:rsid w:val="002E7C01"/>
    <w:rsid w:val="002F044E"/>
    <w:rsid w:val="002F0FC5"/>
    <w:rsid w:val="002F177C"/>
    <w:rsid w:val="002F1E10"/>
    <w:rsid w:val="002F20F2"/>
    <w:rsid w:val="002F3314"/>
    <w:rsid w:val="002F3A0A"/>
    <w:rsid w:val="002F416B"/>
    <w:rsid w:val="002F561F"/>
    <w:rsid w:val="002F5F7C"/>
    <w:rsid w:val="003000E0"/>
    <w:rsid w:val="0030044A"/>
    <w:rsid w:val="003009F0"/>
    <w:rsid w:val="00300A9D"/>
    <w:rsid w:val="00300B43"/>
    <w:rsid w:val="00301709"/>
    <w:rsid w:val="00301714"/>
    <w:rsid w:val="00302063"/>
    <w:rsid w:val="00302DC0"/>
    <w:rsid w:val="0030353C"/>
    <w:rsid w:val="003043E1"/>
    <w:rsid w:val="00304B06"/>
    <w:rsid w:val="0030509E"/>
    <w:rsid w:val="003053C5"/>
    <w:rsid w:val="00305EF4"/>
    <w:rsid w:val="00305F07"/>
    <w:rsid w:val="0030678E"/>
    <w:rsid w:val="00306EBF"/>
    <w:rsid w:val="0030730C"/>
    <w:rsid w:val="00307A31"/>
    <w:rsid w:val="003104AB"/>
    <w:rsid w:val="003106A4"/>
    <w:rsid w:val="00311972"/>
    <w:rsid w:val="00311E3F"/>
    <w:rsid w:val="003123FF"/>
    <w:rsid w:val="003130E4"/>
    <w:rsid w:val="00313CDA"/>
    <w:rsid w:val="0031506F"/>
    <w:rsid w:val="003151DA"/>
    <w:rsid w:val="00316836"/>
    <w:rsid w:val="00316B85"/>
    <w:rsid w:val="003217E7"/>
    <w:rsid w:val="00321CE6"/>
    <w:rsid w:val="00321E80"/>
    <w:rsid w:val="00321FCA"/>
    <w:rsid w:val="00323387"/>
    <w:rsid w:val="003234B3"/>
    <w:rsid w:val="0032376E"/>
    <w:rsid w:val="00323D50"/>
    <w:rsid w:val="0032447F"/>
    <w:rsid w:val="00324E26"/>
    <w:rsid w:val="00324FA6"/>
    <w:rsid w:val="00325385"/>
    <w:rsid w:val="00326294"/>
    <w:rsid w:val="00326CC2"/>
    <w:rsid w:val="0032726D"/>
    <w:rsid w:val="00327473"/>
    <w:rsid w:val="003276E9"/>
    <w:rsid w:val="003277D0"/>
    <w:rsid w:val="00327E7D"/>
    <w:rsid w:val="00327EEA"/>
    <w:rsid w:val="00330A1A"/>
    <w:rsid w:val="00330AA5"/>
    <w:rsid w:val="00330F9A"/>
    <w:rsid w:val="00331D08"/>
    <w:rsid w:val="00335B89"/>
    <w:rsid w:val="00337D01"/>
    <w:rsid w:val="00340263"/>
    <w:rsid w:val="00341F72"/>
    <w:rsid w:val="00342010"/>
    <w:rsid w:val="00343275"/>
    <w:rsid w:val="00345150"/>
    <w:rsid w:val="00345151"/>
    <w:rsid w:val="00346D01"/>
    <w:rsid w:val="00351ECE"/>
    <w:rsid w:val="003525E7"/>
    <w:rsid w:val="003535F5"/>
    <w:rsid w:val="003542F1"/>
    <w:rsid w:val="0035443B"/>
    <w:rsid w:val="00354687"/>
    <w:rsid w:val="00354946"/>
    <w:rsid w:val="0035585B"/>
    <w:rsid w:val="00356A20"/>
    <w:rsid w:val="00357C5E"/>
    <w:rsid w:val="00361631"/>
    <w:rsid w:val="00361AD1"/>
    <w:rsid w:val="0036298D"/>
    <w:rsid w:val="00362A7A"/>
    <w:rsid w:val="00364AE5"/>
    <w:rsid w:val="0036586D"/>
    <w:rsid w:val="00366795"/>
    <w:rsid w:val="003676F9"/>
    <w:rsid w:val="00367871"/>
    <w:rsid w:val="00367CE6"/>
    <w:rsid w:val="0037170E"/>
    <w:rsid w:val="00372F33"/>
    <w:rsid w:val="00373189"/>
    <w:rsid w:val="00373CB8"/>
    <w:rsid w:val="00374654"/>
    <w:rsid w:val="00374747"/>
    <w:rsid w:val="003758AD"/>
    <w:rsid w:val="0037728E"/>
    <w:rsid w:val="003779F9"/>
    <w:rsid w:val="00380029"/>
    <w:rsid w:val="00380C7D"/>
    <w:rsid w:val="0038104C"/>
    <w:rsid w:val="00381A24"/>
    <w:rsid w:val="00384617"/>
    <w:rsid w:val="00385A35"/>
    <w:rsid w:val="00385A3F"/>
    <w:rsid w:val="00385DAD"/>
    <w:rsid w:val="00385DCD"/>
    <w:rsid w:val="00386B50"/>
    <w:rsid w:val="003906F8"/>
    <w:rsid w:val="00390864"/>
    <w:rsid w:val="0039097E"/>
    <w:rsid w:val="00390D3B"/>
    <w:rsid w:val="00390DCE"/>
    <w:rsid w:val="00390E07"/>
    <w:rsid w:val="00390F16"/>
    <w:rsid w:val="00391765"/>
    <w:rsid w:val="0039206A"/>
    <w:rsid w:val="00392472"/>
    <w:rsid w:val="00392B42"/>
    <w:rsid w:val="00392D49"/>
    <w:rsid w:val="00393821"/>
    <w:rsid w:val="00393C8A"/>
    <w:rsid w:val="003954CC"/>
    <w:rsid w:val="0039573E"/>
    <w:rsid w:val="00395E26"/>
    <w:rsid w:val="003968E5"/>
    <w:rsid w:val="00396A80"/>
    <w:rsid w:val="00397489"/>
    <w:rsid w:val="003977A0"/>
    <w:rsid w:val="00397C26"/>
    <w:rsid w:val="003A2F95"/>
    <w:rsid w:val="003A35F1"/>
    <w:rsid w:val="003A43E6"/>
    <w:rsid w:val="003A453C"/>
    <w:rsid w:val="003A681F"/>
    <w:rsid w:val="003A6E6E"/>
    <w:rsid w:val="003A717D"/>
    <w:rsid w:val="003A75C7"/>
    <w:rsid w:val="003B0012"/>
    <w:rsid w:val="003B03B4"/>
    <w:rsid w:val="003B0823"/>
    <w:rsid w:val="003B0A00"/>
    <w:rsid w:val="003B12FE"/>
    <w:rsid w:val="003B1333"/>
    <w:rsid w:val="003B20D0"/>
    <w:rsid w:val="003B22EC"/>
    <w:rsid w:val="003B31B8"/>
    <w:rsid w:val="003B3B2E"/>
    <w:rsid w:val="003B3E9F"/>
    <w:rsid w:val="003B4094"/>
    <w:rsid w:val="003B5BCF"/>
    <w:rsid w:val="003B5FB1"/>
    <w:rsid w:val="003B6B6C"/>
    <w:rsid w:val="003B6C7C"/>
    <w:rsid w:val="003B766E"/>
    <w:rsid w:val="003C20EA"/>
    <w:rsid w:val="003C25B2"/>
    <w:rsid w:val="003C2944"/>
    <w:rsid w:val="003C5562"/>
    <w:rsid w:val="003C76B9"/>
    <w:rsid w:val="003D0376"/>
    <w:rsid w:val="003D2E49"/>
    <w:rsid w:val="003D44F7"/>
    <w:rsid w:val="003D539F"/>
    <w:rsid w:val="003D53C1"/>
    <w:rsid w:val="003D6138"/>
    <w:rsid w:val="003D68A6"/>
    <w:rsid w:val="003D6C7C"/>
    <w:rsid w:val="003D7627"/>
    <w:rsid w:val="003D7AC0"/>
    <w:rsid w:val="003E068C"/>
    <w:rsid w:val="003E0D8A"/>
    <w:rsid w:val="003E3787"/>
    <w:rsid w:val="003E3C6E"/>
    <w:rsid w:val="003E3CAD"/>
    <w:rsid w:val="003E3DB6"/>
    <w:rsid w:val="003E4263"/>
    <w:rsid w:val="003E4387"/>
    <w:rsid w:val="003E4DB0"/>
    <w:rsid w:val="003E5621"/>
    <w:rsid w:val="003E5DE7"/>
    <w:rsid w:val="003E71FF"/>
    <w:rsid w:val="003E789B"/>
    <w:rsid w:val="003F02E1"/>
    <w:rsid w:val="003F0A7E"/>
    <w:rsid w:val="003F1B4C"/>
    <w:rsid w:val="003F1D55"/>
    <w:rsid w:val="003F283A"/>
    <w:rsid w:val="003F3C81"/>
    <w:rsid w:val="003F41E3"/>
    <w:rsid w:val="003F5A48"/>
    <w:rsid w:val="003F5D0B"/>
    <w:rsid w:val="003F608E"/>
    <w:rsid w:val="003F6092"/>
    <w:rsid w:val="003F64EE"/>
    <w:rsid w:val="003F6587"/>
    <w:rsid w:val="003F718F"/>
    <w:rsid w:val="003F7BF7"/>
    <w:rsid w:val="003F7F88"/>
    <w:rsid w:val="00400A53"/>
    <w:rsid w:val="004017F0"/>
    <w:rsid w:val="00401FDE"/>
    <w:rsid w:val="004025BB"/>
    <w:rsid w:val="00403B58"/>
    <w:rsid w:val="00403C0A"/>
    <w:rsid w:val="004051D1"/>
    <w:rsid w:val="00405966"/>
    <w:rsid w:val="0040684A"/>
    <w:rsid w:val="00406C6F"/>
    <w:rsid w:val="0040706D"/>
    <w:rsid w:val="004071FA"/>
    <w:rsid w:val="00410A8C"/>
    <w:rsid w:val="004112ED"/>
    <w:rsid w:val="0041148D"/>
    <w:rsid w:val="00411733"/>
    <w:rsid w:val="004133BD"/>
    <w:rsid w:val="00413C02"/>
    <w:rsid w:val="004152AC"/>
    <w:rsid w:val="00415AD8"/>
    <w:rsid w:val="00415EAA"/>
    <w:rsid w:val="004160C7"/>
    <w:rsid w:val="00417645"/>
    <w:rsid w:val="00420718"/>
    <w:rsid w:val="00420A1A"/>
    <w:rsid w:val="00421241"/>
    <w:rsid w:val="00421782"/>
    <w:rsid w:val="00421F35"/>
    <w:rsid w:val="00422EB3"/>
    <w:rsid w:val="004240DD"/>
    <w:rsid w:val="004245C2"/>
    <w:rsid w:val="004246E3"/>
    <w:rsid w:val="00425A97"/>
    <w:rsid w:val="00425D6D"/>
    <w:rsid w:val="00425EDE"/>
    <w:rsid w:val="0042698D"/>
    <w:rsid w:val="00426C10"/>
    <w:rsid w:val="0043155B"/>
    <w:rsid w:val="00433B2C"/>
    <w:rsid w:val="00433C70"/>
    <w:rsid w:val="00434C5F"/>
    <w:rsid w:val="004358D4"/>
    <w:rsid w:val="00436466"/>
    <w:rsid w:val="004425A9"/>
    <w:rsid w:val="0044348F"/>
    <w:rsid w:val="00443F07"/>
    <w:rsid w:val="00444404"/>
    <w:rsid w:val="00444C47"/>
    <w:rsid w:val="004450F6"/>
    <w:rsid w:val="00445EA1"/>
    <w:rsid w:val="0044722C"/>
    <w:rsid w:val="004473DE"/>
    <w:rsid w:val="0044760D"/>
    <w:rsid w:val="0044771C"/>
    <w:rsid w:val="004503BF"/>
    <w:rsid w:val="004516A0"/>
    <w:rsid w:val="00452810"/>
    <w:rsid w:val="004528B5"/>
    <w:rsid w:val="004530BF"/>
    <w:rsid w:val="00454041"/>
    <w:rsid w:val="00454059"/>
    <w:rsid w:val="00454FAD"/>
    <w:rsid w:val="0045519C"/>
    <w:rsid w:val="00455281"/>
    <w:rsid w:val="00456B00"/>
    <w:rsid w:val="004573E5"/>
    <w:rsid w:val="004609BA"/>
    <w:rsid w:val="004617A8"/>
    <w:rsid w:val="00463FFA"/>
    <w:rsid w:val="004641D0"/>
    <w:rsid w:val="00466861"/>
    <w:rsid w:val="00472375"/>
    <w:rsid w:val="00472B69"/>
    <w:rsid w:val="00473373"/>
    <w:rsid w:val="00473438"/>
    <w:rsid w:val="00473BCC"/>
    <w:rsid w:val="00473BD0"/>
    <w:rsid w:val="0047571A"/>
    <w:rsid w:val="00476929"/>
    <w:rsid w:val="00476AD9"/>
    <w:rsid w:val="0048130B"/>
    <w:rsid w:val="004819A1"/>
    <w:rsid w:val="00482950"/>
    <w:rsid w:val="004843E2"/>
    <w:rsid w:val="004850DF"/>
    <w:rsid w:val="004860ED"/>
    <w:rsid w:val="0048721A"/>
    <w:rsid w:val="00487745"/>
    <w:rsid w:val="00487A85"/>
    <w:rsid w:val="00487CE1"/>
    <w:rsid w:val="0049096E"/>
    <w:rsid w:val="004916D0"/>
    <w:rsid w:val="0049400A"/>
    <w:rsid w:val="0049427A"/>
    <w:rsid w:val="00494295"/>
    <w:rsid w:val="004945DF"/>
    <w:rsid w:val="004954C4"/>
    <w:rsid w:val="0049603F"/>
    <w:rsid w:val="00496351"/>
    <w:rsid w:val="004964BD"/>
    <w:rsid w:val="00496679"/>
    <w:rsid w:val="0049722C"/>
    <w:rsid w:val="004A0588"/>
    <w:rsid w:val="004A0846"/>
    <w:rsid w:val="004A1478"/>
    <w:rsid w:val="004A19D9"/>
    <w:rsid w:val="004A312A"/>
    <w:rsid w:val="004A33C9"/>
    <w:rsid w:val="004A399A"/>
    <w:rsid w:val="004A3A89"/>
    <w:rsid w:val="004A405F"/>
    <w:rsid w:val="004A56EE"/>
    <w:rsid w:val="004A6486"/>
    <w:rsid w:val="004A6487"/>
    <w:rsid w:val="004B045D"/>
    <w:rsid w:val="004B25B3"/>
    <w:rsid w:val="004B3022"/>
    <w:rsid w:val="004B343B"/>
    <w:rsid w:val="004B39E5"/>
    <w:rsid w:val="004B3BD3"/>
    <w:rsid w:val="004B4E0A"/>
    <w:rsid w:val="004B5970"/>
    <w:rsid w:val="004C1A0A"/>
    <w:rsid w:val="004C27AA"/>
    <w:rsid w:val="004C2D57"/>
    <w:rsid w:val="004C3A71"/>
    <w:rsid w:val="004C3CFA"/>
    <w:rsid w:val="004C45AC"/>
    <w:rsid w:val="004C5BBE"/>
    <w:rsid w:val="004C5DC8"/>
    <w:rsid w:val="004C6411"/>
    <w:rsid w:val="004C77E0"/>
    <w:rsid w:val="004D02F0"/>
    <w:rsid w:val="004D112D"/>
    <w:rsid w:val="004D168E"/>
    <w:rsid w:val="004D2F00"/>
    <w:rsid w:val="004D4297"/>
    <w:rsid w:val="004D4CFA"/>
    <w:rsid w:val="004E1DB8"/>
    <w:rsid w:val="004E2D09"/>
    <w:rsid w:val="004E2D31"/>
    <w:rsid w:val="004E3165"/>
    <w:rsid w:val="004E3189"/>
    <w:rsid w:val="004E42C9"/>
    <w:rsid w:val="004E54B5"/>
    <w:rsid w:val="004E6771"/>
    <w:rsid w:val="004E73C8"/>
    <w:rsid w:val="004E76CC"/>
    <w:rsid w:val="004E7CFE"/>
    <w:rsid w:val="004E7E05"/>
    <w:rsid w:val="004F03AF"/>
    <w:rsid w:val="004F0FB9"/>
    <w:rsid w:val="004F20F7"/>
    <w:rsid w:val="004F2C28"/>
    <w:rsid w:val="004F3064"/>
    <w:rsid w:val="004F3134"/>
    <w:rsid w:val="004F3839"/>
    <w:rsid w:val="004F3902"/>
    <w:rsid w:val="004F3A20"/>
    <w:rsid w:val="004F3CF9"/>
    <w:rsid w:val="004F4EEF"/>
    <w:rsid w:val="004F4F1A"/>
    <w:rsid w:val="004F5574"/>
    <w:rsid w:val="004F5BDC"/>
    <w:rsid w:val="004F6241"/>
    <w:rsid w:val="004F690F"/>
    <w:rsid w:val="004F720D"/>
    <w:rsid w:val="004F72E4"/>
    <w:rsid w:val="004F7344"/>
    <w:rsid w:val="0050041D"/>
    <w:rsid w:val="005006D8"/>
    <w:rsid w:val="005007C7"/>
    <w:rsid w:val="00501CB4"/>
    <w:rsid w:val="005036B8"/>
    <w:rsid w:val="0050667A"/>
    <w:rsid w:val="00506D5A"/>
    <w:rsid w:val="0050727A"/>
    <w:rsid w:val="00507433"/>
    <w:rsid w:val="00507B49"/>
    <w:rsid w:val="0051019C"/>
    <w:rsid w:val="0051019E"/>
    <w:rsid w:val="005109EA"/>
    <w:rsid w:val="00510FBA"/>
    <w:rsid w:val="00511DFD"/>
    <w:rsid w:val="00513CBE"/>
    <w:rsid w:val="0051427E"/>
    <w:rsid w:val="0051626A"/>
    <w:rsid w:val="005168E8"/>
    <w:rsid w:val="00516B03"/>
    <w:rsid w:val="00516F43"/>
    <w:rsid w:val="00517027"/>
    <w:rsid w:val="00517094"/>
    <w:rsid w:val="00517902"/>
    <w:rsid w:val="00517FA2"/>
    <w:rsid w:val="005202CE"/>
    <w:rsid w:val="00522309"/>
    <w:rsid w:val="00523E12"/>
    <w:rsid w:val="005251F0"/>
    <w:rsid w:val="005257D3"/>
    <w:rsid w:val="00527183"/>
    <w:rsid w:val="00530AC8"/>
    <w:rsid w:val="00530C0E"/>
    <w:rsid w:val="00530EC7"/>
    <w:rsid w:val="005319D4"/>
    <w:rsid w:val="00532C44"/>
    <w:rsid w:val="00535B21"/>
    <w:rsid w:val="005364D9"/>
    <w:rsid w:val="00536E29"/>
    <w:rsid w:val="00537180"/>
    <w:rsid w:val="00537364"/>
    <w:rsid w:val="0053782E"/>
    <w:rsid w:val="00537E99"/>
    <w:rsid w:val="005400FA"/>
    <w:rsid w:val="005401E7"/>
    <w:rsid w:val="0054066C"/>
    <w:rsid w:val="005409EE"/>
    <w:rsid w:val="005413E0"/>
    <w:rsid w:val="00541807"/>
    <w:rsid w:val="00541A7B"/>
    <w:rsid w:val="0054202C"/>
    <w:rsid w:val="0054258A"/>
    <w:rsid w:val="005425FA"/>
    <w:rsid w:val="00542D38"/>
    <w:rsid w:val="00543DEC"/>
    <w:rsid w:val="005442C0"/>
    <w:rsid w:val="005443AC"/>
    <w:rsid w:val="005443B8"/>
    <w:rsid w:val="00544594"/>
    <w:rsid w:val="00544CE9"/>
    <w:rsid w:val="00544E81"/>
    <w:rsid w:val="00545B79"/>
    <w:rsid w:val="0054672C"/>
    <w:rsid w:val="00546767"/>
    <w:rsid w:val="00546A43"/>
    <w:rsid w:val="00546E88"/>
    <w:rsid w:val="00547439"/>
    <w:rsid w:val="005475E7"/>
    <w:rsid w:val="00547F4D"/>
    <w:rsid w:val="00551386"/>
    <w:rsid w:val="0055164C"/>
    <w:rsid w:val="00551711"/>
    <w:rsid w:val="005517EA"/>
    <w:rsid w:val="00551ADD"/>
    <w:rsid w:val="00552F2B"/>
    <w:rsid w:val="00553453"/>
    <w:rsid w:val="00553A40"/>
    <w:rsid w:val="00554267"/>
    <w:rsid w:val="00554908"/>
    <w:rsid w:val="00555387"/>
    <w:rsid w:val="00555736"/>
    <w:rsid w:val="00555A22"/>
    <w:rsid w:val="00556864"/>
    <w:rsid w:val="0055705E"/>
    <w:rsid w:val="005634C5"/>
    <w:rsid w:val="00564CCB"/>
    <w:rsid w:val="00566070"/>
    <w:rsid w:val="0056729D"/>
    <w:rsid w:val="005672F7"/>
    <w:rsid w:val="0057003F"/>
    <w:rsid w:val="00570538"/>
    <w:rsid w:val="005712AE"/>
    <w:rsid w:val="00571E69"/>
    <w:rsid w:val="005722E7"/>
    <w:rsid w:val="00573163"/>
    <w:rsid w:val="005732E2"/>
    <w:rsid w:val="0057335E"/>
    <w:rsid w:val="005741E4"/>
    <w:rsid w:val="00574257"/>
    <w:rsid w:val="00575515"/>
    <w:rsid w:val="00576BCE"/>
    <w:rsid w:val="00576F56"/>
    <w:rsid w:val="00576F90"/>
    <w:rsid w:val="00577BC9"/>
    <w:rsid w:val="0058004D"/>
    <w:rsid w:val="00581022"/>
    <w:rsid w:val="00581111"/>
    <w:rsid w:val="005811CE"/>
    <w:rsid w:val="00582579"/>
    <w:rsid w:val="00582767"/>
    <w:rsid w:val="00583173"/>
    <w:rsid w:val="00583889"/>
    <w:rsid w:val="00584D68"/>
    <w:rsid w:val="00585127"/>
    <w:rsid w:val="005852DB"/>
    <w:rsid w:val="00585B35"/>
    <w:rsid w:val="00586F7B"/>
    <w:rsid w:val="0058705A"/>
    <w:rsid w:val="005871B9"/>
    <w:rsid w:val="00587EDD"/>
    <w:rsid w:val="00591458"/>
    <w:rsid w:val="0059152F"/>
    <w:rsid w:val="005916B6"/>
    <w:rsid w:val="0059274D"/>
    <w:rsid w:val="00595976"/>
    <w:rsid w:val="00596F99"/>
    <w:rsid w:val="0059717B"/>
    <w:rsid w:val="005975E8"/>
    <w:rsid w:val="00597652"/>
    <w:rsid w:val="00597E7A"/>
    <w:rsid w:val="005A04B4"/>
    <w:rsid w:val="005A0600"/>
    <w:rsid w:val="005A174D"/>
    <w:rsid w:val="005A1C20"/>
    <w:rsid w:val="005A353F"/>
    <w:rsid w:val="005A4688"/>
    <w:rsid w:val="005A4EE4"/>
    <w:rsid w:val="005A5352"/>
    <w:rsid w:val="005A53AE"/>
    <w:rsid w:val="005A59B2"/>
    <w:rsid w:val="005A5A3E"/>
    <w:rsid w:val="005A6B70"/>
    <w:rsid w:val="005A6E18"/>
    <w:rsid w:val="005A7524"/>
    <w:rsid w:val="005B2073"/>
    <w:rsid w:val="005B275C"/>
    <w:rsid w:val="005B2DFC"/>
    <w:rsid w:val="005B348E"/>
    <w:rsid w:val="005B3696"/>
    <w:rsid w:val="005B4793"/>
    <w:rsid w:val="005B4852"/>
    <w:rsid w:val="005B5715"/>
    <w:rsid w:val="005B63B4"/>
    <w:rsid w:val="005B7C8E"/>
    <w:rsid w:val="005C0CD2"/>
    <w:rsid w:val="005C233D"/>
    <w:rsid w:val="005C3FE1"/>
    <w:rsid w:val="005C597B"/>
    <w:rsid w:val="005C60F7"/>
    <w:rsid w:val="005C676B"/>
    <w:rsid w:val="005C682A"/>
    <w:rsid w:val="005C6BD9"/>
    <w:rsid w:val="005C732F"/>
    <w:rsid w:val="005C7966"/>
    <w:rsid w:val="005D2F7C"/>
    <w:rsid w:val="005D418E"/>
    <w:rsid w:val="005D42BB"/>
    <w:rsid w:val="005D520A"/>
    <w:rsid w:val="005E005A"/>
    <w:rsid w:val="005E0855"/>
    <w:rsid w:val="005E13D3"/>
    <w:rsid w:val="005E19E5"/>
    <w:rsid w:val="005E2615"/>
    <w:rsid w:val="005E2C86"/>
    <w:rsid w:val="005E2CC2"/>
    <w:rsid w:val="005E2D3F"/>
    <w:rsid w:val="005E3339"/>
    <w:rsid w:val="005E3947"/>
    <w:rsid w:val="005E3C7C"/>
    <w:rsid w:val="005E3D70"/>
    <w:rsid w:val="005E5E4B"/>
    <w:rsid w:val="005E60F3"/>
    <w:rsid w:val="005E63B4"/>
    <w:rsid w:val="005E67E2"/>
    <w:rsid w:val="005F0793"/>
    <w:rsid w:val="005F086F"/>
    <w:rsid w:val="005F1304"/>
    <w:rsid w:val="005F1689"/>
    <w:rsid w:val="005F20D1"/>
    <w:rsid w:val="005F21DD"/>
    <w:rsid w:val="005F28E5"/>
    <w:rsid w:val="005F3446"/>
    <w:rsid w:val="005F3607"/>
    <w:rsid w:val="005F4068"/>
    <w:rsid w:val="005F450F"/>
    <w:rsid w:val="005F4DC6"/>
    <w:rsid w:val="005F57D3"/>
    <w:rsid w:val="005F5A55"/>
    <w:rsid w:val="005F5C7E"/>
    <w:rsid w:val="005F6CA5"/>
    <w:rsid w:val="005F767E"/>
    <w:rsid w:val="005F7B1C"/>
    <w:rsid w:val="005F7B7B"/>
    <w:rsid w:val="00600074"/>
    <w:rsid w:val="00600B04"/>
    <w:rsid w:val="006011CB"/>
    <w:rsid w:val="00601B3B"/>
    <w:rsid w:val="006021FA"/>
    <w:rsid w:val="00602224"/>
    <w:rsid w:val="0060309D"/>
    <w:rsid w:val="006040AA"/>
    <w:rsid w:val="006048C0"/>
    <w:rsid w:val="006064FE"/>
    <w:rsid w:val="00606EB6"/>
    <w:rsid w:val="00607268"/>
    <w:rsid w:val="006079E2"/>
    <w:rsid w:val="00607C62"/>
    <w:rsid w:val="00607C66"/>
    <w:rsid w:val="00610430"/>
    <w:rsid w:val="006104F3"/>
    <w:rsid w:val="006115CD"/>
    <w:rsid w:val="00612A42"/>
    <w:rsid w:val="00614C3E"/>
    <w:rsid w:val="00615F1F"/>
    <w:rsid w:val="00616344"/>
    <w:rsid w:val="006176C1"/>
    <w:rsid w:val="006176DF"/>
    <w:rsid w:val="00621332"/>
    <w:rsid w:val="0062390D"/>
    <w:rsid w:val="0062588F"/>
    <w:rsid w:val="0062600A"/>
    <w:rsid w:val="00626B7C"/>
    <w:rsid w:val="00630350"/>
    <w:rsid w:val="00630837"/>
    <w:rsid w:val="00631CFA"/>
    <w:rsid w:val="00636CFB"/>
    <w:rsid w:val="0064054B"/>
    <w:rsid w:val="00640B56"/>
    <w:rsid w:val="00642B19"/>
    <w:rsid w:val="00642FB5"/>
    <w:rsid w:val="00645A1F"/>
    <w:rsid w:val="006465DC"/>
    <w:rsid w:val="00646DC7"/>
    <w:rsid w:val="00646E64"/>
    <w:rsid w:val="00647BC4"/>
    <w:rsid w:val="0065023D"/>
    <w:rsid w:val="00650EB5"/>
    <w:rsid w:val="0065106D"/>
    <w:rsid w:val="00652AA8"/>
    <w:rsid w:val="00652F3C"/>
    <w:rsid w:val="00653C97"/>
    <w:rsid w:val="00655156"/>
    <w:rsid w:val="0065535A"/>
    <w:rsid w:val="00655A25"/>
    <w:rsid w:val="00656017"/>
    <w:rsid w:val="006561B7"/>
    <w:rsid w:val="00656DC8"/>
    <w:rsid w:val="006607FB"/>
    <w:rsid w:val="00661722"/>
    <w:rsid w:val="0066216A"/>
    <w:rsid w:val="00662CE6"/>
    <w:rsid w:val="006634CA"/>
    <w:rsid w:val="006639EE"/>
    <w:rsid w:val="006662AC"/>
    <w:rsid w:val="006670E3"/>
    <w:rsid w:val="00667246"/>
    <w:rsid w:val="00667A55"/>
    <w:rsid w:val="006702CE"/>
    <w:rsid w:val="00670E73"/>
    <w:rsid w:val="00670F85"/>
    <w:rsid w:val="00671030"/>
    <w:rsid w:val="00671FC7"/>
    <w:rsid w:val="00672000"/>
    <w:rsid w:val="0067231B"/>
    <w:rsid w:val="006730A6"/>
    <w:rsid w:val="00673FEC"/>
    <w:rsid w:val="00674F2F"/>
    <w:rsid w:val="00675A9E"/>
    <w:rsid w:val="00675EA7"/>
    <w:rsid w:val="00676293"/>
    <w:rsid w:val="0067708D"/>
    <w:rsid w:val="0067753A"/>
    <w:rsid w:val="00680F06"/>
    <w:rsid w:val="006810A1"/>
    <w:rsid w:val="00681ABA"/>
    <w:rsid w:val="00681F1D"/>
    <w:rsid w:val="0068221C"/>
    <w:rsid w:val="00682785"/>
    <w:rsid w:val="00682943"/>
    <w:rsid w:val="006839EA"/>
    <w:rsid w:val="006855F2"/>
    <w:rsid w:val="00685820"/>
    <w:rsid w:val="00685E43"/>
    <w:rsid w:val="00686377"/>
    <w:rsid w:val="0068653F"/>
    <w:rsid w:val="00686B0A"/>
    <w:rsid w:val="00686F0B"/>
    <w:rsid w:val="0068710D"/>
    <w:rsid w:val="0068785B"/>
    <w:rsid w:val="00690032"/>
    <w:rsid w:val="006900BE"/>
    <w:rsid w:val="00690268"/>
    <w:rsid w:val="006903C0"/>
    <w:rsid w:val="00690AEA"/>
    <w:rsid w:val="0069125E"/>
    <w:rsid w:val="00691644"/>
    <w:rsid w:val="0069192F"/>
    <w:rsid w:val="00691A7A"/>
    <w:rsid w:val="006937A9"/>
    <w:rsid w:val="00694A87"/>
    <w:rsid w:val="006952D2"/>
    <w:rsid w:val="006960DF"/>
    <w:rsid w:val="00696B82"/>
    <w:rsid w:val="00696FA0"/>
    <w:rsid w:val="006A0600"/>
    <w:rsid w:val="006A1CBE"/>
    <w:rsid w:val="006A429A"/>
    <w:rsid w:val="006A453F"/>
    <w:rsid w:val="006A48B5"/>
    <w:rsid w:val="006A4A78"/>
    <w:rsid w:val="006A532E"/>
    <w:rsid w:val="006A571B"/>
    <w:rsid w:val="006A5811"/>
    <w:rsid w:val="006A6E5A"/>
    <w:rsid w:val="006A6F62"/>
    <w:rsid w:val="006B064C"/>
    <w:rsid w:val="006B0FA1"/>
    <w:rsid w:val="006B152D"/>
    <w:rsid w:val="006B1715"/>
    <w:rsid w:val="006B2058"/>
    <w:rsid w:val="006B2105"/>
    <w:rsid w:val="006B3455"/>
    <w:rsid w:val="006B3846"/>
    <w:rsid w:val="006B3EFF"/>
    <w:rsid w:val="006B4BF8"/>
    <w:rsid w:val="006B5071"/>
    <w:rsid w:val="006B5FBD"/>
    <w:rsid w:val="006B6297"/>
    <w:rsid w:val="006B6BB1"/>
    <w:rsid w:val="006B7B33"/>
    <w:rsid w:val="006C04D7"/>
    <w:rsid w:val="006C1718"/>
    <w:rsid w:val="006C22F3"/>
    <w:rsid w:val="006C297B"/>
    <w:rsid w:val="006C35CE"/>
    <w:rsid w:val="006C38B7"/>
    <w:rsid w:val="006C3A3A"/>
    <w:rsid w:val="006C40F7"/>
    <w:rsid w:val="006D2C69"/>
    <w:rsid w:val="006D554D"/>
    <w:rsid w:val="006D6AA5"/>
    <w:rsid w:val="006D7F0B"/>
    <w:rsid w:val="006E04F7"/>
    <w:rsid w:val="006E2844"/>
    <w:rsid w:val="006E2F92"/>
    <w:rsid w:val="006E3842"/>
    <w:rsid w:val="006E3F46"/>
    <w:rsid w:val="006E4DC6"/>
    <w:rsid w:val="006E6F5C"/>
    <w:rsid w:val="006F2DB4"/>
    <w:rsid w:val="006F4D20"/>
    <w:rsid w:val="006F51BD"/>
    <w:rsid w:val="006F567F"/>
    <w:rsid w:val="006F67F0"/>
    <w:rsid w:val="006F6986"/>
    <w:rsid w:val="006F778D"/>
    <w:rsid w:val="006F78EE"/>
    <w:rsid w:val="006F7C2B"/>
    <w:rsid w:val="00700206"/>
    <w:rsid w:val="0070185C"/>
    <w:rsid w:val="00702347"/>
    <w:rsid w:val="007030D1"/>
    <w:rsid w:val="007037F3"/>
    <w:rsid w:val="00703BD0"/>
    <w:rsid w:val="007063B8"/>
    <w:rsid w:val="00706F63"/>
    <w:rsid w:val="0070748E"/>
    <w:rsid w:val="007105B3"/>
    <w:rsid w:val="00711A9B"/>
    <w:rsid w:val="00712221"/>
    <w:rsid w:val="007129CE"/>
    <w:rsid w:val="007137D6"/>
    <w:rsid w:val="00713C76"/>
    <w:rsid w:val="007167E6"/>
    <w:rsid w:val="00716D2B"/>
    <w:rsid w:val="007207D4"/>
    <w:rsid w:val="00720BC4"/>
    <w:rsid w:val="00722A83"/>
    <w:rsid w:val="00722F21"/>
    <w:rsid w:val="00724A34"/>
    <w:rsid w:val="007259A3"/>
    <w:rsid w:val="0072655A"/>
    <w:rsid w:val="00726768"/>
    <w:rsid w:val="00726B75"/>
    <w:rsid w:val="00726D86"/>
    <w:rsid w:val="007332A6"/>
    <w:rsid w:val="00733F41"/>
    <w:rsid w:val="007351C1"/>
    <w:rsid w:val="0073605C"/>
    <w:rsid w:val="00736067"/>
    <w:rsid w:val="00741419"/>
    <w:rsid w:val="007414C8"/>
    <w:rsid w:val="007416EB"/>
    <w:rsid w:val="00741C0E"/>
    <w:rsid w:val="00741DA0"/>
    <w:rsid w:val="0074223A"/>
    <w:rsid w:val="0074234E"/>
    <w:rsid w:val="00742537"/>
    <w:rsid w:val="007434DB"/>
    <w:rsid w:val="007435EA"/>
    <w:rsid w:val="007446CE"/>
    <w:rsid w:val="00744F36"/>
    <w:rsid w:val="007451AE"/>
    <w:rsid w:val="0074732A"/>
    <w:rsid w:val="007503DD"/>
    <w:rsid w:val="007508EE"/>
    <w:rsid w:val="00750930"/>
    <w:rsid w:val="00751D97"/>
    <w:rsid w:val="00752839"/>
    <w:rsid w:val="0075482F"/>
    <w:rsid w:val="007560E9"/>
    <w:rsid w:val="007563C8"/>
    <w:rsid w:val="007564B9"/>
    <w:rsid w:val="007577D6"/>
    <w:rsid w:val="00757BE9"/>
    <w:rsid w:val="00760656"/>
    <w:rsid w:val="00760D77"/>
    <w:rsid w:val="00764189"/>
    <w:rsid w:val="00764FFA"/>
    <w:rsid w:val="0076523C"/>
    <w:rsid w:val="00765377"/>
    <w:rsid w:val="0076591B"/>
    <w:rsid w:val="00767D0A"/>
    <w:rsid w:val="007701C1"/>
    <w:rsid w:val="00771559"/>
    <w:rsid w:val="0077404C"/>
    <w:rsid w:val="00775016"/>
    <w:rsid w:val="00775DE1"/>
    <w:rsid w:val="00775E5C"/>
    <w:rsid w:val="00776508"/>
    <w:rsid w:val="00776C18"/>
    <w:rsid w:val="00776C62"/>
    <w:rsid w:val="0078004D"/>
    <w:rsid w:val="00780E64"/>
    <w:rsid w:val="007827A2"/>
    <w:rsid w:val="00783383"/>
    <w:rsid w:val="007836D7"/>
    <w:rsid w:val="00784D7A"/>
    <w:rsid w:val="007853AA"/>
    <w:rsid w:val="0078615C"/>
    <w:rsid w:val="0078762F"/>
    <w:rsid w:val="007877C5"/>
    <w:rsid w:val="007906D6"/>
    <w:rsid w:val="00790BB3"/>
    <w:rsid w:val="00791936"/>
    <w:rsid w:val="0079211A"/>
    <w:rsid w:val="007929B6"/>
    <w:rsid w:val="00793020"/>
    <w:rsid w:val="007938B1"/>
    <w:rsid w:val="007940A1"/>
    <w:rsid w:val="007941A1"/>
    <w:rsid w:val="0079453F"/>
    <w:rsid w:val="00794FF9"/>
    <w:rsid w:val="00796029"/>
    <w:rsid w:val="0079700E"/>
    <w:rsid w:val="00797628"/>
    <w:rsid w:val="007A0229"/>
    <w:rsid w:val="007A082F"/>
    <w:rsid w:val="007A1008"/>
    <w:rsid w:val="007A139A"/>
    <w:rsid w:val="007A2C1F"/>
    <w:rsid w:val="007A47F3"/>
    <w:rsid w:val="007A4C79"/>
    <w:rsid w:val="007A59CC"/>
    <w:rsid w:val="007A72BA"/>
    <w:rsid w:val="007B0636"/>
    <w:rsid w:val="007B241A"/>
    <w:rsid w:val="007B2463"/>
    <w:rsid w:val="007B24D0"/>
    <w:rsid w:val="007B2FF9"/>
    <w:rsid w:val="007B37B6"/>
    <w:rsid w:val="007B462A"/>
    <w:rsid w:val="007B525E"/>
    <w:rsid w:val="007B56E5"/>
    <w:rsid w:val="007B582E"/>
    <w:rsid w:val="007B6A59"/>
    <w:rsid w:val="007B786E"/>
    <w:rsid w:val="007B7BE0"/>
    <w:rsid w:val="007C04E9"/>
    <w:rsid w:val="007C05FD"/>
    <w:rsid w:val="007C0AF1"/>
    <w:rsid w:val="007C1824"/>
    <w:rsid w:val="007C1A60"/>
    <w:rsid w:val="007C3398"/>
    <w:rsid w:val="007C561C"/>
    <w:rsid w:val="007C56AF"/>
    <w:rsid w:val="007C7105"/>
    <w:rsid w:val="007C7265"/>
    <w:rsid w:val="007D00B0"/>
    <w:rsid w:val="007D0BD6"/>
    <w:rsid w:val="007D2EE7"/>
    <w:rsid w:val="007D6326"/>
    <w:rsid w:val="007D752A"/>
    <w:rsid w:val="007E0366"/>
    <w:rsid w:val="007E10B1"/>
    <w:rsid w:val="007E31B4"/>
    <w:rsid w:val="007E4F21"/>
    <w:rsid w:val="007E51E1"/>
    <w:rsid w:val="007E75FF"/>
    <w:rsid w:val="007E77C4"/>
    <w:rsid w:val="007F0B9A"/>
    <w:rsid w:val="007F17BD"/>
    <w:rsid w:val="007F190A"/>
    <w:rsid w:val="007F23CC"/>
    <w:rsid w:val="007F3A52"/>
    <w:rsid w:val="007F3B6F"/>
    <w:rsid w:val="007F494A"/>
    <w:rsid w:val="007F4ABA"/>
    <w:rsid w:val="007F58FD"/>
    <w:rsid w:val="007F665D"/>
    <w:rsid w:val="007F7948"/>
    <w:rsid w:val="007F7EFE"/>
    <w:rsid w:val="008002EA"/>
    <w:rsid w:val="00800325"/>
    <w:rsid w:val="00800DE3"/>
    <w:rsid w:val="00801C7C"/>
    <w:rsid w:val="00803485"/>
    <w:rsid w:val="00803F88"/>
    <w:rsid w:val="008046A5"/>
    <w:rsid w:val="00805B34"/>
    <w:rsid w:val="00806730"/>
    <w:rsid w:val="0080682D"/>
    <w:rsid w:val="00806A2E"/>
    <w:rsid w:val="00806B3F"/>
    <w:rsid w:val="00807417"/>
    <w:rsid w:val="00807B7E"/>
    <w:rsid w:val="00807F98"/>
    <w:rsid w:val="00811536"/>
    <w:rsid w:val="008115FF"/>
    <w:rsid w:val="00811D76"/>
    <w:rsid w:val="00811DC8"/>
    <w:rsid w:val="00812043"/>
    <w:rsid w:val="00812C95"/>
    <w:rsid w:val="00812E39"/>
    <w:rsid w:val="00812FB7"/>
    <w:rsid w:val="008135D4"/>
    <w:rsid w:val="0081426A"/>
    <w:rsid w:val="00814A85"/>
    <w:rsid w:val="00814E65"/>
    <w:rsid w:val="00814FC2"/>
    <w:rsid w:val="00815104"/>
    <w:rsid w:val="008166DA"/>
    <w:rsid w:val="00817E3A"/>
    <w:rsid w:val="008208E7"/>
    <w:rsid w:val="0082478A"/>
    <w:rsid w:val="00824945"/>
    <w:rsid w:val="00824CF5"/>
    <w:rsid w:val="00825305"/>
    <w:rsid w:val="00827CBA"/>
    <w:rsid w:val="008308D5"/>
    <w:rsid w:val="00833524"/>
    <w:rsid w:val="00833A73"/>
    <w:rsid w:val="00837D5C"/>
    <w:rsid w:val="0084077C"/>
    <w:rsid w:val="00841240"/>
    <w:rsid w:val="008413D4"/>
    <w:rsid w:val="00841432"/>
    <w:rsid w:val="008418B3"/>
    <w:rsid w:val="008420DD"/>
    <w:rsid w:val="00843C27"/>
    <w:rsid w:val="00844010"/>
    <w:rsid w:val="0084520B"/>
    <w:rsid w:val="0084573E"/>
    <w:rsid w:val="00845A48"/>
    <w:rsid w:val="00845B3D"/>
    <w:rsid w:val="00846BF0"/>
    <w:rsid w:val="00846F8D"/>
    <w:rsid w:val="0084738C"/>
    <w:rsid w:val="00847422"/>
    <w:rsid w:val="00847AD5"/>
    <w:rsid w:val="00850F98"/>
    <w:rsid w:val="00852346"/>
    <w:rsid w:val="00852EEC"/>
    <w:rsid w:val="00852F51"/>
    <w:rsid w:val="0085359C"/>
    <w:rsid w:val="00853F0C"/>
    <w:rsid w:val="008540E5"/>
    <w:rsid w:val="008546F3"/>
    <w:rsid w:val="00856653"/>
    <w:rsid w:val="00857204"/>
    <w:rsid w:val="00861772"/>
    <w:rsid w:val="00862798"/>
    <w:rsid w:val="00864752"/>
    <w:rsid w:val="00867696"/>
    <w:rsid w:val="00867E42"/>
    <w:rsid w:val="00870505"/>
    <w:rsid w:val="00870C99"/>
    <w:rsid w:val="008711B0"/>
    <w:rsid w:val="0087167F"/>
    <w:rsid w:val="00871E4B"/>
    <w:rsid w:val="008728A4"/>
    <w:rsid w:val="00872D6D"/>
    <w:rsid w:val="008747DC"/>
    <w:rsid w:val="0087669A"/>
    <w:rsid w:val="00876FEC"/>
    <w:rsid w:val="008773BE"/>
    <w:rsid w:val="0088036C"/>
    <w:rsid w:val="008818CD"/>
    <w:rsid w:val="008818E5"/>
    <w:rsid w:val="00882237"/>
    <w:rsid w:val="00882A3C"/>
    <w:rsid w:val="008837BE"/>
    <w:rsid w:val="008839ED"/>
    <w:rsid w:val="00883FCE"/>
    <w:rsid w:val="0088415E"/>
    <w:rsid w:val="00884AFE"/>
    <w:rsid w:val="008851E4"/>
    <w:rsid w:val="00885BDF"/>
    <w:rsid w:val="00885D2C"/>
    <w:rsid w:val="008875E3"/>
    <w:rsid w:val="00887C22"/>
    <w:rsid w:val="00891425"/>
    <w:rsid w:val="00891A42"/>
    <w:rsid w:val="00892CEF"/>
    <w:rsid w:val="0089319F"/>
    <w:rsid w:val="00893489"/>
    <w:rsid w:val="00893F00"/>
    <w:rsid w:val="008967F0"/>
    <w:rsid w:val="00896E97"/>
    <w:rsid w:val="00897567"/>
    <w:rsid w:val="008A1556"/>
    <w:rsid w:val="008A4809"/>
    <w:rsid w:val="008A4815"/>
    <w:rsid w:val="008A4B27"/>
    <w:rsid w:val="008A516D"/>
    <w:rsid w:val="008A52D9"/>
    <w:rsid w:val="008A5AB7"/>
    <w:rsid w:val="008A60AC"/>
    <w:rsid w:val="008A6C9F"/>
    <w:rsid w:val="008A76D2"/>
    <w:rsid w:val="008A7766"/>
    <w:rsid w:val="008A77BA"/>
    <w:rsid w:val="008B12D0"/>
    <w:rsid w:val="008B1BFB"/>
    <w:rsid w:val="008B359C"/>
    <w:rsid w:val="008B379E"/>
    <w:rsid w:val="008B458E"/>
    <w:rsid w:val="008B5184"/>
    <w:rsid w:val="008B57F2"/>
    <w:rsid w:val="008B71E3"/>
    <w:rsid w:val="008B7B95"/>
    <w:rsid w:val="008B7E64"/>
    <w:rsid w:val="008C1154"/>
    <w:rsid w:val="008C1946"/>
    <w:rsid w:val="008C206B"/>
    <w:rsid w:val="008C22E9"/>
    <w:rsid w:val="008C5AD0"/>
    <w:rsid w:val="008C615C"/>
    <w:rsid w:val="008C6452"/>
    <w:rsid w:val="008C68B9"/>
    <w:rsid w:val="008C6D44"/>
    <w:rsid w:val="008C7FD8"/>
    <w:rsid w:val="008D0699"/>
    <w:rsid w:val="008D08ED"/>
    <w:rsid w:val="008D193D"/>
    <w:rsid w:val="008D21D3"/>
    <w:rsid w:val="008D3970"/>
    <w:rsid w:val="008D4715"/>
    <w:rsid w:val="008D494E"/>
    <w:rsid w:val="008D4AF0"/>
    <w:rsid w:val="008D4C57"/>
    <w:rsid w:val="008D4F56"/>
    <w:rsid w:val="008D64E7"/>
    <w:rsid w:val="008D6F64"/>
    <w:rsid w:val="008D7584"/>
    <w:rsid w:val="008D768C"/>
    <w:rsid w:val="008D7B4F"/>
    <w:rsid w:val="008E0CB7"/>
    <w:rsid w:val="008E17DE"/>
    <w:rsid w:val="008E2405"/>
    <w:rsid w:val="008E2553"/>
    <w:rsid w:val="008E275D"/>
    <w:rsid w:val="008E2DF6"/>
    <w:rsid w:val="008E31A5"/>
    <w:rsid w:val="008E3E5C"/>
    <w:rsid w:val="008E42DF"/>
    <w:rsid w:val="008E51E3"/>
    <w:rsid w:val="008E5AE0"/>
    <w:rsid w:val="008E5E82"/>
    <w:rsid w:val="008E7B38"/>
    <w:rsid w:val="008F07B4"/>
    <w:rsid w:val="008F0853"/>
    <w:rsid w:val="008F110A"/>
    <w:rsid w:val="008F17AD"/>
    <w:rsid w:val="008F1D3A"/>
    <w:rsid w:val="008F2927"/>
    <w:rsid w:val="008F3A95"/>
    <w:rsid w:val="008F3ADF"/>
    <w:rsid w:val="008F437E"/>
    <w:rsid w:val="008F4864"/>
    <w:rsid w:val="008F5647"/>
    <w:rsid w:val="008F56D4"/>
    <w:rsid w:val="008F5AFF"/>
    <w:rsid w:val="008F6CAC"/>
    <w:rsid w:val="008F760E"/>
    <w:rsid w:val="00900189"/>
    <w:rsid w:val="00900472"/>
    <w:rsid w:val="009024A4"/>
    <w:rsid w:val="009025D1"/>
    <w:rsid w:val="00902B19"/>
    <w:rsid w:val="00902D42"/>
    <w:rsid w:val="0090365C"/>
    <w:rsid w:val="009038AB"/>
    <w:rsid w:val="009049AA"/>
    <w:rsid w:val="00904C29"/>
    <w:rsid w:val="00904D5D"/>
    <w:rsid w:val="009056B0"/>
    <w:rsid w:val="009063E2"/>
    <w:rsid w:val="0090679C"/>
    <w:rsid w:val="00906AAC"/>
    <w:rsid w:val="009070F0"/>
    <w:rsid w:val="00910BBD"/>
    <w:rsid w:val="00911325"/>
    <w:rsid w:val="00911CC4"/>
    <w:rsid w:val="00911FFD"/>
    <w:rsid w:val="00912786"/>
    <w:rsid w:val="0091286C"/>
    <w:rsid w:val="00912EAB"/>
    <w:rsid w:val="00913823"/>
    <w:rsid w:val="0091467B"/>
    <w:rsid w:val="00914ACE"/>
    <w:rsid w:val="00920A42"/>
    <w:rsid w:val="00921551"/>
    <w:rsid w:val="009217AE"/>
    <w:rsid w:val="00921DA3"/>
    <w:rsid w:val="0092285D"/>
    <w:rsid w:val="0092331B"/>
    <w:rsid w:val="00924B5D"/>
    <w:rsid w:val="00925566"/>
    <w:rsid w:val="00926117"/>
    <w:rsid w:val="00926C38"/>
    <w:rsid w:val="00926D97"/>
    <w:rsid w:val="00927B28"/>
    <w:rsid w:val="009308B5"/>
    <w:rsid w:val="00930E36"/>
    <w:rsid w:val="00931E5C"/>
    <w:rsid w:val="00932D46"/>
    <w:rsid w:val="00933DF3"/>
    <w:rsid w:val="00934EA4"/>
    <w:rsid w:val="00935A74"/>
    <w:rsid w:val="00936063"/>
    <w:rsid w:val="009372D7"/>
    <w:rsid w:val="00937559"/>
    <w:rsid w:val="0093766E"/>
    <w:rsid w:val="009404D4"/>
    <w:rsid w:val="00940FB2"/>
    <w:rsid w:val="0094157C"/>
    <w:rsid w:val="009417E1"/>
    <w:rsid w:val="009417E2"/>
    <w:rsid w:val="00942231"/>
    <w:rsid w:val="009426E0"/>
    <w:rsid w:val="0094285F"/>
    <w:rsid w:val="0094403E"/>
    <w:rsid w:val="00944694"/>
    <w:rsid w:val="00946E2B"/>
    <w:rsid w:val="00947D39"/>
    <w:rsid w:val="009502A5"/>
    <w:rsid w:val="00950477"/>
    <w:rsid w:val="0095050E"/>
    <w:rsid w:val="00953726"/>
    <w:rsid w:val="00955985"/>
    <w:rsid w:val="009575A8"/>
    <w:rsid w:val="00957E6F"/>
    <w:rsid w:val="00957ECC"/>
    <w:rsid w:val="00960D5C"/>
    <w:rsid w:val="0096187A"/>
    <w:rsid w:val="00961A02"/>
    <w:rsid w:val="00961B1F"/>
    <w:rsid w:val="009620E0"/>
    <w:rsid w:val="009621DA"/>
    <w:rsid w:val="009623A2"/>
    <w:rsid w:val="00962571"/>
    <w:rsid w:val="0096331F"/>
    <w:rsid w:val="00966085"/>
    <w:rsid w:val="00967527"/>
    <w:rsid w:val="00967A23"/>
    <w:rsid w:val="00970890"/>
    <w:rsid w:val="00970AA2"/>
    <w:rsid w:val="00970C7D"/>
    <w:rsid w:val="009718C6"/>
    <w:rsid w:val="00971CC1"/>
    <w:rsid w:val="00972349"/>
    <w:rsid w:val="00972640"/>
    <w:rsid w:val="0097272A"/>
    <w:rsid w:val="00972753"/>
    <w:rsid w:val="0097310C"/>
    <w:rsid w:val="0097377B"/>
    <w:rsid w:val="00973F37"/>
    <w:rsid w:val="009740AA"/>
    <w:rsid w:val="00974AFB"/>
    <w:rsid w:val="009767DA"/>
    <w:rsid w:val="00980022"/>
    <w:rsid w:val="009804FD"/>
    <w:rsid w:val="009820BA"/>
    <w:rsid w:val="00982E17"/>
    <w:rsid w:val="00985B77"/>
    <w:rsid w:val="00986ADB"/>
    <w:rsid w:val="00987B01"/>
    <w:rsid w:val="0099081F"/>
    <w:rsid w:val="00991742"/>
    <w:rsid w:val="00991DA5"/>
    <w:rsid w:val="009939BF"/>
    <w:rsid w:val="00995039"/>
    <w:rsid w:val="0099655F"/>
    <w:rsid w:val="00996AD9"/>
    <w:rsid w:val="00997E0B"/>
    <w:rsid w:val="009A05E8"/>
    <w:rsid w:val="009A1940"/>
    <w:rsid w:val="009A1A2C"/>
    <w:rsid w:val="009A3796"/>
    <w:rsid w:val="009A37FC"/>
    <w:rsid w:val="009A3CA4"/>
    <w:rsid w:val="009A3F83"/>
    <w:rsid w:val="009A428B"/>
    <w:rsid w:val="009A4586"/>
    <w:rsid w:val="009A4AB0"/>
    <w:rsid w:val="009A68CC"/>
    <w:rsid w:val="009A6E98"/>
    <w:rsid w:val="009B0406"/>
    <w:rsid w:val="009B058F"/>
    <w:rsid w:val="009B0793"/>
    <w:rsid w:val="009B0932"/>
    <w:rsid w:val="009B0BA9"/>
    <w:rsid w:val="009B0EEC"/>
    <w:rsid w:val="009B0FAC"/>
    <w:rsid w:val="009B20B4"/>
    <w:rsid w:val="009B224E"/>
    <w:rsid w:val="009B244F"/>
    <w:rsid w:val="009B301D"/>
    <w:rsid w:val="009B3684"/>
    <w:rsid w:val="009B3791"/>
    <w:rsid w:val="009B422A"/>
    <w:rsid w:val="009B54C7"/>
    <w:rsid w:val="009B5E9D"/>
    <w:rsid w:val="009B69AD"/>
    <w:rsid w:val="009B7406"/>
    <w:rsid w:val="009B7BFE"/>
    <w:rsid w:val="009C0C7F"/>
    <w:rsid w:val="009C1578"/>
    <w:rsid w:val="009C292C"/>
    <w:rsid w:val="009C2B99"/>
    <w:rsid w:val="009C2B9A"/>
    <w:rsid w:val="009C34D7"/>
    <w:rsid w:val="009C3F9E"/>
    <w:rsid w:val="009C540D"/>
    <w:rsid w:val="009C5A98"/>
    <w:rsid w:val="009C5AB4"/>
    <w:rsid w:val="009C5D79"/>
    <w:rsid w:val="009C6986"/>
    <w:rsid w:val="009C6D1C"/>
    <w:rsid w:val="009C7190"/>
    <w:rsid w:val="009C76F9"/>
    <w:rsid w:val="009C7E88"/>
    <w:rsid w:val="009D0712"/>
    <w:rsid w:val="009D0835"/>
    <w:rsid w:val="009D1FFB"/>
    <w:rsid w:val="009D450C"/>
    <w:rsid w:val="009D552F"/>
    <w:rsid w:val="009D6029"/>
    <w:rsid w:val="009D7164"/>
    <w:rsid w:val="009D724B"/>
    <w:rsid w:val="009D76E7"/>
    <w:rsid w:val="009D7DCA"/>
    <w:rsid w:val="009E0D17"/>
    <w:rsid w:val="009E1C53"/>
    <w:rsid w:val="009E2182"/>
    <w:rsid w:val="009E266C"/>
    <w:rsid w:val="009E27F8"/>
    <w:rsid w:val="009E2959"/>
    <w:rsid w:val="009E331F"/>
    <w:rsid w:val="009E3E90"/>
    <w:rsid w:val="009E4DB5"/>
    <w:rsid w:val="009F0DEB"/>
    <w:rsid w:val="009F1D11"/>
    <w:rsid w:val="009F25E6"/>
    <w:rsid w:val="009F2CE7"/>
    <w:rsid w:val="009F2EB0"/>
    <w:rsid w:val="009F3418"/>
    <w:rsid w:val="009F36F9"/>
    <w:rsid w:val="009F3A23"/>
    <w:rsid w:val="009F3D45"/>
    <w:rsid w:val="009F412F"/>
    <w:rsid w:val="009F4671"/>
    <w:rsid w:val="009F5B20"/>
    <w:rsid w:val="009F5F8C"/>
    <w:rsid w:val="009F6163"/>
    <w:rsid w:val="00A00DF3"/>
    <w:rsid w:val="00A01611"/>
    <w:rsid w:val="00A01C56"/>
    <w:rsid w:val="00A0522D"/>
    <w:rsid w:val="00A0747D"/>
    <w:rsid w:val="00A1061B"/>
    <w:rsid w:val="00A109E3"/>
    <w:rsid w:val="00A111F3"/>
    <w:rsid w:val="00A1176E"/>
    <w:rsid w:val="00A11D6E"/>
    <w:rsid w:val="00A11EF6"/>
    <w:rsid w:val="00A13264"/>
    <w:rsid w:val="00A1342A"/>
    <w:rsid w:val="00A147B4"/>
    <w:rsid w:val="00A15B80"/>
    <w:rsid w:val="00A15F09"/>
    <w:rsid w:val="00A1629A"/>
    <w:rsid w:val="00A1794E"/>
    <w:rsid w:val="00A214E0"/>
    <w:rsid w:val="00A22522"/>
    <w:rsid w:val="00A23509"/>
    <w:rsid w:val="00A242D9"/>
    <w:rsid w:val="00A24333"/>
    <w:rsid w:val="00A24396"/>
    <w:rsid w:val="00A249FB"/>
    <w:rsid w:val="00A24B9A"/>
    <w:rsid w:val="00A258AA"/>
    <w:rsid w:val="00A25C0D"/>
    <w:rsid w:val="00A25D7A"/>
    <w:rsid w:val="00A27629"/>
    <w:rsid w:val="00A309DF"/>
    <w:rsid w:val="00A30DDD"/>
    <w:rsid w:val="00A313C8"/>
    <w:rsid w:val="00A320AD"/>
    <w:rsid w:val="00A32470"/>
    <w:rsid w:val="00A32F31"/>
    <w:rsid w:val="00A3529E"/>
    <w:rsid w:val="00A35BAB"/>
    <w:rsid w:val="00A37DA4"/>
    <w:rsid w:val="00A405E6"/>
    <w:rsid w:val="00A40CBE"/>
    <w:rsid w:val="00A40CCD"/>
    <w:rsid w:val="00A420CA"/>
    <w:rsid w:val="00A42DEC"/>
    <w:rsid w:val="00A43229"/>
    <w:rsid w:val="00A434BB"/>
    <w:rsid w:val="00A4372E"/>
    <w:rsid w:val="00A4447D"/>
    <w:rsid w:val="00A44748"/>
    <w:rsid w:val="00A44A55"/>
    <w:rsid w:val="00A44FDD"/>
    <w:rsid w:val="00A453EF"/>
    <w:rsid w:val="00A45512"/>
    <w:rsid w:val="00A45F32"/>
    <w:rsid w:val="00A468AA"/>
    <w:rsid w:val="00A47544"/>
    <w:rsid w:val="00A47EBB"/>
    <w:rsid w:val="00A507FA"/>
    <w:rsid w:val="00A51526"/>
    <w:rsid w:val="00A5174D"/>
    <w:rsid w:val="00A524C3"/>
    <w:rsid w:val="00A54008"/>
    <w:rsid w:val="00A568B0"/>
    <w:rsid w:val="00A57247"/>
    <w:rsid w:val="00A572C5"/>
    <w:rsid w:val="00A60342"/>
    <w:rsid w:val="00A611D0"/>
    <w:rsid w:val="00A61546"/>
    <w:rsid w:val="00A6226C"/>
    <w:rsid w:val="00A62CC1"/>
    <w:rsid w:val="00A632D0"/>
    <w:rsid w:val="00A64AA2"/>
    <w:rsid w:val="00A65703"/>
    <w:rsid w:val="00A659CC"/>
    <w:rsid w:val="00A67DCA"/>
    <w:rsid w:val="00A739F1"/>
    <w:rsid w:val="00A73A83"/>
    <w:rsid w:val="00A74C40"/>
    <w:rsid w:val="00A766A7"/>
    <w:rsid w:val="00A77959"/>
    <w:rsid w:val="00A8124C"/>
    <w:rsid w:val="00A8236E"/>
    <w:rsid w:val="00A836AB"/>
    <w:rsid w:val="00A83DF9"/>
    <w:rsid w:val="00A845B7"/>
    <w:rsid w:val="00A84EE3"/>
    <w:rsid w:val="00A8561F"/>
    <w:rsid w:val="00A85D65"/>
    <w:rsid w:val="00A86F5E"/>
    <w:rsid w:val="00A87610"/>
    <w:rsid w:val="00A90356"/>
    <w:rsid w:val="00A90AE6"/>
    <w:rsid w:val="00A90E22"/>
    <w:rsid w:val="00A91279"/>
    <w:rsid w:val="00A91799"/>
    <w:rsid w:val="00A92242"/>
    <w:rsid w:val="00A936B0"/>
    <w:rsid w:val="00A93FEA"/>
    <w:rsid w:val="00A95330"/>
    <w:rsid w:val="00A96427"/>
    <w:rsid w:val="00A964FD"/>
    <w:rsid w:val="00A96A55"/>
    <w:rsid w:val="00A96FFA"/>
    <w:rsid w:val="00A9726C"/>
    <w:rsid w:val="00A9740F"/>
    <w:rsid w:val="00AA0115"/>
    <w:rsid w:val="00AA029F"/>
    <w:rsid w:val="00AA0593"/>
    <w:rsid w:val="00AA0661"/>
    <w:rsid w:val="00AA089C"/>
    <w:rsid w:val="00AA3580"/>
    <w:rsid w:val="00AA35EC"/>
    <w:rsid w:val="00AA3CA4"/>
    <w:rsid w:val="00AA3DE9"/>
    <w:rsid w:val="00AA5E7D"/>
    <w:rsid w:val="00AA64BF"/>
    <w:rsid w:val="00AA6917"/>
    <w:rsid w:val="00AA6F73"/>
    <w:rsid w:val="00AA7EF5"/>
    <w:rsid w:val="00AB023D"/>
    <w:rsid w:val="00AB08B7"/>
    <w:rsid w:val="00AB2062"/>
    <w:rsid w:val="00AB2A26"/>
    <w:rsid w:val="00AB2DDD"/>
    <w:rsid w:val="00AB2DE3"/>
    <w:rsid w:val="00AB374E"/>
    <w:rsid w:val="00AB3B81"/>
    <w:rsid w:val="00AB3F10"/>
    <w:rsid w:val="00AB424B"/>
    <w:rsid w:val="00AB466D"/>
    <w:rsid w:val="00AB5557"/>
    <w:rsid w:val="00AB65B7"/>
    <w:rsid w:val="00AB69D3"/>
    <w:rsid w:val="00AB7366"/>
    <w:rsid w:val="00AB740F"/>
    <w:rsid w:val="00AC214F"/>
    <w:rsid w:val="00AC2F80"/>
    <w:rsid w:val="00AC325D"/>
    <w:rsid w:val="00AC4C4D"/>
    <w:rsid w:val="00AC4CF4"/>
    <w:rsid w:val="00AC55D3"/>
    <w:rsid w:val="00AC57F2"/>
    <w:rsid w:val="00AC5865"/>
    <w:rsid w:val="00AC6622"/>
    <w:rsid w:val="00AC796C"/>
    <w:rsid w:val="00AD00F6"/>
    <w:rsid w:val="00AD03BC"/>
    <w:rsid w:val="00AD0D8C"/>
    <w:rsid w:val="00AD3261"/>
    <w:rsid w:val="00AD4D5F"/>
    <w:rsid w:val="00AD4EC2"/>
    <w:rsid w:val="00AD4F5B"/>
    <w:rsid w:val="00AD713B"/>
    <w:rsid w:val="00AE1B1B"/>
    <w:rsid w:val="00AE244B"/>
    <w:rsid w:val="00AE261F"/>
    <w:rsid w:val="00AE433A"/>
    <w:rsid w:val="00AE53B3"/>
    <w:rsid w:val="00AE5BE1"/>
    <w:rsid w:val="00AE68F2"/>
    <w:rsid w:val="00AE68F4"/>
    <w:rsid w:val="00AE7961"/>
    <w:rsid w:val="00AE7C87"/>
    <w:rsid w:val="00AF1206"/>
    <w:rsid w:val="00AF172F"/>
    <w:rsid w:val="00AF1AD2"/>
    <w:rsid w:val="00AF20D8"/>
    <w:rsid w:val="00AF29E7"/>
    <w:rsid w:val="00AF3417"/>
    <w:rsid w:val="00AF43AF"/>
    <w:rsid w:val="00AF48B2"/>
    <w:rsid w:val="00AF66CE"/>
    <w:rsid w:val="00AF67F7"/>
    <w:rsid w:val="00AF6BB1"/>
    <w:rsid w:val="00AF6C42"/>
    <w:rsid w:val="00AF7A2C"/>
    <w:rsid w:val="00B01406"/>
    <w:rsid w:val="00B02E59"/>
    <w:rsid w:val="00B040E5"/>
    <w:rsid w:val="00B07FA6"/>
    <w:rsid w:val="00B103D9"/>
    <w:rsid w:val="00B10CBD"/>
    <w:rsid w:val="00B1141D"/>
    <w:rsid w:val="00B12B72"/>
    <w:rsid w:val="00B131FF"/>
    <w:rsid w:val="00B13AFE"/>
    <w:rsid w:val="00B13CB6"/>
    <w:rsid w:val="00B15C7C"/>
    <w:rsid w:val="00B15FBB"/>
    <w:rsid w:val="00B161B6"/>
    <w:rsid w:val="00B165E0"/>
    <w:rsid w:val="00B17ADA"/>
    <w:rsid w:val="00B17CEE"/>
    <w:rsid w:val="00B2002B"/>
    <w:rsid w:val="00B205DA"/>
    <w:rsid w:val="00B20949"/>
    <w:rsid w:val="00B21282"/>
    <w:rsid w:val="00B238BE"/>
    <w:rsid w:val="00B246B7"/>
    <w:rsid w:val="00B248A1"/>
    <w:rsid w:val="00B24A2C"/>
    <w:rsid w:val="00B24EED"/>
    <w:rsid w:val="00B25094"/>
    <w:rsid w:val="00B27726"/>
    <w:rsid w:val="00B30127"/>
    <w:rsid w:val="00B30C8E"/>
    <w:rsid w:val="00B315AD"/>
    <w:rsid w:val="00B31609"/>
    <w:rsid w:val="00B3182D"/>
    <w:rsid w:val="00B31DD6"/>
    <w:rsid w:val="00B31EB3"/>
    <w:rsid w:val="00B31F44"/>
    <w:rsid w:val="00B33452"/>
    <w:rsid w:val="00B336B5"/>
    <w:rsid w:val="00B35558"/>
    <w:rsid w:val="00B35D66"/>
    <w:rsid w:val="00B37558"/>
    <w:rsid w:val="00B37964"/>
    <w:rsid w:val="00B4116C"/>
    <w:rsid w:val="00B42410"/>
    <w:rsid w:val="00B426A2"/>
    <w:rsid w:val="00B426AF"/>
    <w:rsid w:val="00B449C4"/>
    <w:rsid w:val="00B45AAE"/>
    <w:rsid w:val="00B45BBA"/>
    <w:rsid w:val="00B46107"/>
    <w:rsid w:val="00B46934"/>
    <w:rsid w:val="00B46B6C"/>
    <w:rsid w:val="00B50282"/>
    <w:rsid w:val="00B50BE4"/>
    <w:rsid w:val="00B50EB7"/>
    <w:rsid w:val="00B52911"/>
    <w:rsid w:val="00B53454"/>
    <w:rsid w:val="00B5385F"/>
    <w:rsid w:val="00B5514A"/>
    <w:rsid w:val="00B55399"/>
    <w:rsid w:val="00B55739"/>
    <w:rsid w:val="00B55B38"/>
    <w:rsid w:val="00B56F51"/>
    <w:rsid w:val="00B61863"/>
    <w:rsid w:val="00B61F2B"/>
    <w:rsid w:val="00B624CF"/>
    <w:rsid w:val="00B62A98"/>
    <w:rsid w:val="00B6402B"/>
    <w:rsid w:val="00B641F0"/>
    <w:rsid w:val="00B64B50"/>
    <w:rsid w:val="00B65084"/>
    <w:rsid w:val="00B655F6"/>
    <w:rsid w:val="00B66E8D"/>
    <w:rsid w:val="00B673AB"/>
    <w:rsid w:val="00B70098"/>
    <w:rsid w:val="00B709D9"/>
    <w:rsid w:val="00B71338"/>
    <w:rsid w:val="00B71BDB"/>
    <w:rsid w:val="00B71C18"/>
    <w:rsid w:val="00B72316"/>
    <w:rsid w:val="00B742B0"/>
    <w:rsid w:val="00B747C7"/>
    <w:rsid w:val="00B75830"/>
    <w:rsid w:val="00B75840"/>
    <w:rsid w:val="00B769CE"/>
    <w:rsid w:val="00B80FC9"/>
    <w:rsid w:val="00B8164E"/>
    <w:rsid w:val="00B850D2"/>
    <w:rsid w:val="00B8566F"/>
    <w:rsid w:val="00B85B31"/>
    <w:rsid w:val="00B86931"/>
    <w:rsid w:val="00B869C7"/>
    <w:rsid w:val="00B877F6"/>
    <w:rsid w:val="00B87995"/>
    <w:rsid w:val="00B900FB"/>
    <w:rsid w:val="00B9068C"/>
    <w:rsid w:val="00B92893"/>
    <w:rsid w:val="00B92D84"/>
    <w:rsid w:val="00B92E14"/>
    <w:rsid w:val="00B93FC3"/>
    <w:rsid w:val="00B96642"/>
    <w:rsid w:val="00B96D9C"/>
    <w:rsid w:val="00B96FA6"/>
    <w:rsid w:val="00BA00E2"/>
    <w:rsid w:val="00BA1CF4"/>
    <w:rsid w:val="00BA261E"/>
    <w:rsid w:val="00BA267F"/>
    <w:rsid w:val="00BA29A6"/>
    <w:rsid w:val="00BA4ABB"/>
    <w:rsid w:val="00BA4C6C"/>
    <w:rsid w:val="00BA4D23"/>
    <w:rsid w:val="00BA4FFF"/>
    <w:rsid w:val="00BA5249"/>
    <w:rsid w:val="00BA67E7"/>
    <w:rsid w:val="00BA6E68"/>
    <w:rsid w:val="00BB0D05"/>
    <w:rsid w:val="00BB0F88"/>
    <w:rsid w:val="00BB1F70"/>
    <w:rsid w:val="00BB2335"/>
    <w:rsid w:val="00BB4DD3"/>
    <w:rsid w:val="00BB593F"/>
    <w:rsid w:val="00BB64D6"/>
    <w:rsid w:val="00BB6BCA"/>
    <w:rsid w:val="00BB6FE1"/>
    <w:rsid w:val="00BB714E"/>
    <w:rsid w:val="00BB7579"/>
    <w:rsid w:val="00BB7D49"/>
    <w:rsid w:val="00BC0E6D"/>
    <w:rsid w:val="00BC1F33"/>
    <w:rsid w:val="00BC233F"/>
    <w:rsid w:val="00BC427A"/>
    <w:rsid w:val="00BC6550"/>
    <w:rsid w:val="00BC78BF"/>
    <w:rsid w:val="00BD16EB"/>
    <w:rsid w:val="00BD2165"/>
    <w:rsid w:val="00BD2F04"/>
    <w:rsid w:val="00BD4623"/>
    <w:rsid w:val="00BD471A"/>
    <w:rsid w:val="00BD4D9C"/>
    <w:rsid w:val="00BD59DA"/>
    <w:rsid w:val="00BD5C1E"/>
    <w:rsid w:val="00BD7353"/>
    <w:rsid w:val="00BE07E2"/>
    <w:rsid w:val="00BE14C8"/>
    <w:rsid w:val="00BE162B"/>
    <w:rsid w:val="00BE2180"/>
    <w:rsid w:val="00BE252D"/>
    <w:rsid w:val="00BE342D"/>
    <w:rsid w:val="00BE36C3"/>
    <w:rsid w:val="00BE3BEC"/>
    <w:rsid w:val="00BE3D4F"/>
    <w:rsid w:val="00BE3E54"/>
    <w:rsid w:val="00BE4808"/>
    <w:rsid w:val="00BE4BE6"/>
    <w:rsid w:val="00BE4E07"/>
    <w:rsid w:val="00BE58B3"/>
    <w:rsid w:val="00BE6432"/>
    <w:rsid w:val="00BE68B9"/>
    <w:rsid w:val="00BE72CC"/>
    <w:rsid w:val="00BE764C"/>
    <w:rsid w:val="00BF19AE"/>
    <w:rsid w:val="00BF205D"/>
    <w:rsid w:val="00BF2574"/>
    <w:rsid w:val="00BF33BA"/>
    <w:rsid w:val="00BF3595"/>
    <w:rsid w:val="00BF3B3B"/>
    <w:rsid w:val="00BF495A"/>
    <w:rsid w:val="00BF496A"/>
    <w:rsid w:val="00BF574B"/>
    <w:rsid w:val="00BF6B9A"/>
    <w:rsid w:val="00BF6E20"/>
    <w:rsid w:val="00C00194"/>
    <w:rsid w:val="00C0155C"/>
    <w:rsid w:val="00C02574"/>
    <w:rsid w:val="00C03C16"/>
    <w:rsid w:val="00C04033"/>
    <w:rsid w:val="00C042F2"/>
    <w:rsid w:val="00C043AB"/>
    <w:rsid w:val="00C047C4"/>
    <w:rsid w:val="00C04CFC"/>
    <w:rsid w:val="00C0591F"/>
    <w:rsid w:val="00C066E1"/>
    <w:rsid w:val="00C068F1"/>
    <w:rsid w:val="00C07B66"/>
    <w:rsid w:val="00C10F37"/>
    <w:rsid w:val="00C11088"/>
    <w:rsid w:val="00C11A50"/>
    <w:rsid w:val="00C123F1"/>
    <w:rsid w:val="00C136FF"/>
    <w:rsid w:val="00C1385C"/>
    <w:rsid w:val="00C14EC9"/>
    <w:rsid w:val="00C161BC"/>
    <w:rsid w:val="00C16409"/>
    <w:rsid w:val="00C173EE"/>
    <w:rsid w:val="00C17DD6"/>
    <w:rsid w:val="00C20708"/>
    <w:rsid w:val="00C2143D"/>
    <w:rsid w:val="00C22D1C"/>
    <w:rsid w:val="00C23D62"/>
    <w:rsid w:val="00C243B3"/>
    <w:rsid w:val="00C2459D"/>
    <w:rsid w:val="00C24914"/>
    <w:rsid w:val="00C24EE1"/>
    <w:rsid w:val="00C25DF0"/>
    <w:rsid w:val="00C2647A"/>
    <w:rsid w:val="00C270BF"/>
    <w:rsid w:val="00C3039E"/>
    <w:rsid w:val="00C31967"/>
    <w:rsid w:val="00C32D0A"/>
    <w:rsid w:val="00C33144"/>
    <w:rsid w:val="00C33720"/>
    <w:rsid w:val="00C3486A"/>
    <w:rsid w:val="00C34B51"/>
    <w:rsid w:val="00C3538E"/>
    <w:rsid w:val="00C3619C"/>
    <w:rsid w:val="00C3757A"/>
    <w:rsid w:val="00C40652"/>
    <w:rsid w:val="00C40927"/>
    <w:rsid w:val="00C413D8"/>
    <w:rsid w:val="00C41935"/>
    <w:rsid w:val="00C422B5"/>
    <w:rsid w:val="00C42A2D"/>
    <w:rsid w:val="00C430B8"/>
    <w:rsid w:val="00C4362F"/>
    <w:rsid w:val="00C45A05"/>
    <w:rsid w:val="00C45B02"/>
    <w:rsid w:val="00C45BAE"/>
    <w:rsid w:val="00C4779E"/>
    <w:rsid w:val="00C47C65"/>
    <w:rsid w:val="00C50CC5"/>
    <w:rsid w:val="00C514B2"/>
    <w:rsid w:val="00C52A9D"/>
    <w:rsid w:val="00C54FE7"/>
    <w:rsid w:val="00C55A82"/>
    <w:rsid w:val="00C55C40"/>
    <w:rsid w:val="00C571FC"/>
    <w:rsid w:val="00C57C5B"/>
    <w:rsid w:val="00C57E84"/>
    <w:rsid w:val="00C60E07"/>
    <w:rsid w:val="00C627BA"/>
    <w:rsid w:val="00C63791"/>
    <w:rsid w:val="00C63BF4"/>
    <w:rsid w:val="00C6509E"/>
    <w:rsid w:val="00C65954"/>
    <w:rsid w:val="00C65A63"/>
    <w:rsid w:val="00C65E65"/>
    <w:rsid w:val="00C67D1C"/>
    <w:rsid w:val="00C70AEB"/>
    <w:rsid w:val="00C71786"/>
    <w:rsid w:val="00C722B9"/>
    <w:rsid w:val="00C72A74"/>
    <w:rsid w:val="00C73F01"/>
    <w:rsid w:val="00C74007"/>
    <w:rsid w:val="00C74146"/>
    <w:rsid w:val="00C747D7"/>
    <w:rsid w:val="00C74BDE"/>
    <w:rsid w:val="00C75B6C"/>
    <w:rsid w:val="00C762CA"/>
    <w:rsid w:val="00C7684D"/>
    <w:rsid w:val="00C771FB"/>
    <w:rsid w:val="00C80843"/>
    <w:rsid w:val="00C81704"/>
    <w:rsid w:val="00C81977"/>
    <w:rsid w:val="00C81BC9"/>
    <w:rsid w:val="00C8260D"/>
    <w:rsid w:val="00C83106"/>
    <w:rsid w:val="00C84B68"/>
    <w:rsid w:val="00C858DB"/>
    <w:rsid w:val="00C871A4"/>
    <w:rsid w:val="00C9079D"/>
    <w:rsid w:val="00C90F97"/>
    <w:rsid w:val="00C917CF"/>
    <w:rsid w:val="00C920B8"/>
    <w:rsid w:val="00C927CE"/>
    <w:rsid w:val="00C92A09"/>
    <w:rsid w:val="00C92BAA"/>
    <w:rsid w:val="00C9322D"/>
    <w:rsid w:val="00C9335E"/>
    <w:rsid w:val="00C934AB"/>
    <w:rsid w:val="00C93C0F"/>
    <w:rsid w:val="00C93DD8"/>
    <w:rsid w:val="00C93E15"/>
    <w:rsid w:val="00C93E94"/>
    <w:rsid w:val="00C9411D"/>
    <w:rsid w:val="00C94258"/>
    <w:rsid w:val="00C94BAE"/>
    <w:rsid w:val="00C9580C"/>
    <w:rsid w:val="00C95D21"/>
    <w:rsid w:val="00C97991"/>
    <w:rsid w:val="00CA0417"/>
    <w:rsid w:val="00CA0764"/>
    <w:rsid w:val="00CA082B"/>
    <w:rsid w:val="00CA1D7A"/>
    <w:rsid w:val="00CA2D3B"/>
    <w:rsid w:val="00CA2EB4"/>
    <w:rsid w:val="00CA3406"/>
    <w:rsid w:val="00CA4372"/>
    <w:rsid w:val="00CA51CF"/>
    <w:rsid w:val="00CA5B92"/>
    <w:rsid w:val="00CA6A53"/>
    <w:rsid w:val="00CA736B"/>
    <w:rsid w:val="00CA787C"/>
    <w:rsid w:val="00CA7BB6"/>
    <w:rsid w:val="00CA7F59"/>
    <w:rsid w:val="00CB0132"/>
    <w:rsid w:val="00CB04F0"/>
    <w:rsid w:val="00CB0ABA"/>
    <w:rsid w:val="00CB1096"/>
    <w:rsid w:val="00CB10B7"/>
    <w:rsid w:val="00CB10FD"/>
    <w:rsid w:val="00CB1634"/>
    <w:rsid w:val="00CB238D"/>
    <w:rsid w:val="00CB278F"/>
    <w:rsid w:val="00CB28A6"/>
    <w:rsid w:val="00CB3900"/>
    <w:rsid w:val="00CB40D2"/>
    <w:rsid w:val="00CB5F51"/>
    <w:rsid w:val="00CB6DE6"/>
    <w:rsid w:val="00CB79F4"/>
    <w:rsid w:val="00CC0633"/>
    <w:rsid w:val="00CC21A1"/>
    <w:rsid w:val="00CC3226"/>
    <w:rsid w:val="00CC3655"/>
    <w:rsid w:val="00CC42AF"/>
    <w:rsid w:val="00CC524B"/>
    <w:rsid w:val="00CC5348"/>
    <w:rsid w:val="00CC6374"/>
    <w:rsid w:val="00CC7B18"/>
    <w:rsid w:val="00CD048F"/>
    <w:rsid w:val="00CD0793"/>
    <w:rsid w:val="00CD3A87"/>
    <w:rsid w:val="00CD4927"/>
    <w:rsid w:val="00CD4C4F"/>
    <w:rsid w:val="00CD4D73"/>
    <w:rsid w:val="00CD5DD9"/>
    <w:rsid w:val="00CD6B64"/>
    <w:rsid w:val="00CD6DD5"/>
    <w:rsid w:val="00CD742B"/>
    <w:rsid w:val="00CD78FB"/>
    <w:rsid w:val="00CD7A39"/>
    <w:rsid w:val="00CD7B70"/>
    <w:rsid w:val="00CE0BDA"/>
    <w:rsid w:val="00CE15D5"/>
    <w:rsid w:val="00CE16E3"/>
    <w:rsid w:val="00CE237C"/>
    <w:rsid w:val="00CE3474"/>
    <w:rsid w:val="00CE4131"/>
    <w:rsid w:val="00CE45C9"/>
    <w:rsid w:val="00CE47ED"/>
    <w:rsid w:val="00CE4E90"/>
    <w:rsid w:val="00CE5358"/>
    <w:rsid w:val="00CE5E3B"/>
    <w:rsid w:val="00CE68DC"/>
    <w:rsid w:val="00CE7AEA"/>
    <w:rsid w:val="00CE7E6D"/>
    <w:rsid w:val="00CF0CD3"/>
    <w:rsid w:val="00CF0DFA"/>
    <w:rsid w:val="00CF0ED9"/>
    <w:rsid w:val="00CF0F03"/>
    <w:rsid w:val="00CF212F"/>
    <w:rsid w:val="00CF2B03"/>
    <w:rsid w:val="00CF50BB"/>
    <w:rsid w:val="00CF5315"/>
    <w:rsid w:val="00CF5AD9"/>
    <w:rsid w:val="00CF67D6"/>
    <w:rsid w:val="00CF6D35"/>
    <w:rsid w:val="00CF7776"/>
    <w:rsid w:val="00D012BD"/>
    <w:rsid w:val="00D0206F"/>
    <w:rsid w:val="00D02C99"/>
    <w:rsid w:val="00D0540D"/>
    <w:rsid w:val="00D054D7"/>
    <w:rsid w:val="00D058A0"/>
    <w:rsid w:val="00D07585"/>
    <w:rsid w:val="00D07872"/>
    <w:rsid w:val="00D1052D"/>
    <w:rsid w:val="00D1084F"/>
    <w:rsid w:val="00D10DB6"/>
    <w:rsid w:val="00D11C84"/>
    <w:rsid w:val="00D12B26"/>
    <w:rsid w:val="00D13CC1"/>
    <w:rsid w:val="00D16FA3"/>
    <w:rsid w:val="00D17323"/>
    <w:rsid w:val="00D177AC"/>
    <w:rsid w:val="00D178AF"/>
    <w:rsid w:val="00D17C16"/>
    <w:rsid w:val="00D214C0"/>
    <w:rsid w:val="00D21FCB"/>
    <w:rsid w:val="00D232CC"/>
    <w:rsid w:val="00D257DF"/>
    <w:rsid w:val="00D2650E"/>
    <w:rsid w:val="00D26D27"/>
    <w:rsid w:val="00D311E5"/>
    <w:rsid w:val="00D32227"/>
    <w:rsid w:val="00D33F99"/>
    <w:rsid w:val="00D34C7A"/>
    <w:rsid w:val="00D358D4"/>
    <w:rsid w:val="00D35A8E"/>
    <w:rsid w:val="00D35BB1"/>
    <w:rsid w:val="00D35FF8"/>
    <w:rsid w:val="00D36410"/>
    <w:rsid w:val="00D36590"/>
    <w:rsid w:val="00D36FC4"/>
    <w:rsid w:val="00D37026"/>
    <w:rsid w:val="00D37833"/>
    <w:rsid w:val="00D37BCD"/>
    <w:rsid w:val="00D401CC"/>
    <w:rsid w:val="00D4023C"/>
    <w:rsid w:val="00D40641"/>
    <w:rsid w:val="00D408D8"/>
    <w:rsid w:val="00D40A36"/>
    <w:rsid w:val="00D413A0"/>
    <w:rsid w:val="00D415E4"/>
    <w:rsid w:val="00D41C87"/>
    <w:rsid w:val="00D4213F"/>
    <w:rsid w:val="00D42324"/>
    <w:rsid w:val="00D425D1"/>
    <w:rsid w:val="00D42E66"/>
    <w:rsid w:val="00D433BF"/>
    <w:rsid w:val="00D4347C"/>
    <w:rsid w:val="00D43740"/>
    <w:rsid w:val="00D441AC"/>
    <w:rsid w:val="00D44784"/>
    <w:rsid w:val="00D4489B"/>
    <w:rsid w:val="00D44BC6"/>
    <w:rsid w:val="00D452AD"/>
    <w:rsid w:val="00D4532E"/>
    <w:rsid w:val="00D45B75"/>
    <w:rsid w:val="00D4791A"/>
    <w:rsid w:val="00D508FB"/>
    <w:rsid w:val="00D52AAF"/>
    <w:rsid w:val="00D52E02"/>
    <w:rsid w:val="00D53482"/>
    <w:rsid w:val="00D53B43"/>
    <w:rsid w:val="00D549AF"/>
    <w:rsid w:val="00D552D2"/>
    <w:rsid w:val="00D553CB"/>
    <w:rsid w:val="00D55606"/>
    <w:rsid w:val="00D55B02"/>
    <w:rsid w:val="00D560C8"/>
    <w:rsid w:val="00D56BBC"/>
    <w:rsid w:val="00D57A35"/>
    <w:rsid w:val="00D605AF"/>
    <w:rsid w:val="00D605D4"/>
    <w:rsid w:val="00D60A5C"/>
    <w:rsid w:val="00D60AD7"/>
    <w:rsid w:val="00D62A3A"/>
    <w:rsid w:val="00D62F37"/>
    <w:rsid w:val="00D65325"/>
    <w:rsid w:val="00D66951"/>
    <w:rsid w:val="00D67B04"/>
    <w:rsid w:val="00D70496"/>
    <w:rsid w:val="00D70B7A"/>
    <w:rsid w:val="00D71CC7"/>
    <w:rsid w:val="00D72274"/>
    <w:rsid w:val="00D72AB9"/>
    <w:rsid w:val="00D73070"/>
    <w:rsid w:val="00D74FE7"/>
    <w:rsid w:val="00D75CCF"/>
    <w:rsid w:val="00D77445"/>
    <w:rsid w:val="00D7792D"/>
    <w:rsid w:val="00D80133"/>
    <w:rsid w:val="00D808CD"/>
    <w:rsid w:val="00D80CF2"/>
    <w:rsid w:val="00D81A2B"/>
    <w:rsid w:val="00D81CFA"/>
    <w:rsid w:val="00D82E7C"/>
    <w:rsid w:val="00D83664"/>
    <w:rsid w:val="00D84796"/>
    <w:rsid w:val="00D84CF0"/>
    <w:rsid w:val="00D84FEA"/>
    <w:rsid w:val="00D85398"/>
    <w:rsid w:val="00D86110"/>
    <w:rsid w:val="00D86239"/>
    <w:rsid w:val="00D87548"/>
    <w:rsid w:val="00D87839"/>
    <w:rsid w:val="00D8796D"/>
    <w:rsid w:val="00D90986"/>
    <w:rsid w:val="00D90F0E"/>
    <w:rsid w:val="00D91435"/>
    <w:rsid w:val="00D91886"/>
    <w:rsid w:val="00D928ED"/>
    <w:rsid w:val="00D9385A"/>
    <w:rsid w:val="00D93E6A"/>
    <w:rsid w:val="00D9497B"/>
    <w:rsid w:val="00D950EC"/>
    <w:rsid w:val="00D95140"/>
    <w:rsid w:val="00D95518"/>
    <w:rsid w:val="00D95859"/>
    <w:rsid w:val="00D960EE"/>
    <w:rsid w:val="00D96A0F"/>
    <w:rsid w:val="00D97F4E"/>
    <w:rsid w:val="00DA0442"/>
    <w:rsid w:val="00DA06BD"/>
    <w:rsid w:val="00DA18DD"/>
    <w:rsid w:val="00DA1F72"/>
    <w:rsid w:val="00DA20C3"/>
    <w:rsid w:val="00DA2192"/>
    <w:rsid w:val="00DA21C0"/>
    <w:rsid w:val="00DA29C8"/>
    <w:rsid w:val="00DA3047"/>
    <w:rsid w:val="00DA38E7"/>
    <w:rsid w:val="00DA479A"/>
    <w:rsid w:val="00DA53A0"/>
    <w:rsid w:val="00DA61D6"/>
    <w:rsid w:val="00DA6365"/>
    <w:rsid w:val="00DA6CA3"/>
    <w:rsid w:val="00DA6DB9"/>
    <w:rsid w:val="00DA757A"/>
    <w:rsid w:val="00DB044C"/>
    <w:rsid w:val="00DB07B2"/>
    <w:rsid w:val="00DB3B6A"/>
    <w:rsid w:val="00DB5D34"/>
    <w:rsid w:val="00DB72DE"/>
    <w:rsid w:val="00DB7E43"/>
    <w:rsid w:val="00DC0C82"/>
    <w:rsid w:val="00DC1519"/>
    <w:rsid w:val="00DC1C12"/>
    <w:rsid w:val="00DC353C"/>
    <w:rsid w:val="00DC5714"/>
    <w:rsid w:val="00DC5AA4"/>
    <w:rsid w:val="00DC62FC"/>
    <w:rsid w:val="00DC6F3B"/>
    <w:rsid w:val="00DC724D"/>
    <w:rsid w:val="00DC78BE"/>
    <w:rsid w:val="00DC7C9E"/>
    <w:rsid w:val="00DD0ED0"/>
    <w:rsid w:val="00DD1E46"/>
    <w:rsid w:val="00DD2C99"/>
    <w:rsid w:val="00DD2D89"/>
    <w:rsid w:val="00DD3288"/>
    <w:rsid w:val="00DD3A2A"/>
    <w:rsid w:val="00DD44CE"/>
    <w:rsid w:val="00DD4BAE"/>
    <w:rsid w:val="00DD4FBD"/>
    <w:rsid w:val="00DD5161"/>
    <w:rsid w:val="00DD589C"/>
    <w:rsid w:val="00DD7548"/>
    <w:rsid w:val="00DE05B7"/>
    <w:rsid w:val="00DE0AD4"/>
    <w:rsid w:val="00DE2EF0"/>
    <w:rsid w:val="00DE3A14"/>
    <w:rsid w:val="00DE45D7"/>
    <w:rsid w:val="00DE5859"/>
    <w:rsid w:val="00DE5C51"/>
    <w:rsid w:val="00DE62F0"/>
    <w:rsid w:val="00DE7111"/>
    <w:rsid w:val="00DF11DC"/>
    <w:rsid w:val="00DF2B7E"/>
    <w:rsid w:val="00DF3B3A"/>
    <w:rsid w:val="00DF3C32"/>
    <w:rsid w:val="00DF58B4"/>
    <w:rsid w:val="00E01D6A"/>
    <w:rsid w:val="00E0240B"/>
    <w:rsid w:val="00E02A81"/>
    <w:rsid w:val="00E02E92"/>
    <w:rsid w:val="00E03559"/>
    <w:rsid w:val="00E03622"/>
    <w:rsid w:val="00E043F4"/>
    <w:rsid w:val="00E060C5"/>
    <w:rsid w:val="00E07992"/>
    <w:rsid w:val="00E104C8"/>
    <w:rsid w:val="00E10F72"/>
    <w:rsid w:val="00E1199A"/>
    <w:rsid w:val="00E12AF9"/>
    <w:rsid w:val="00E1323F"/>
    <w:rsid w:val="00E14784"/>
    <w:rsid w:val="00E14DA4"/>
    <w:rsid w:val="00E17173"/>
    <w:rsid w:val="00E17371"/>
    <w:rsid w:val="00E17685"/>
    <w:rsid w:val="00E2011E"/>
    <w:rsid w:val="00E20A62"/>
    <w:rsid w:val="00E21576"/>
    <w:rsid w:val="00E2298B"/>
    <w:rsid w:val="00E22C3A"/>
    <w:rsid w:val="00E25858"/>
    <w:rsid w:val="00E25DB8"/>
    <w:rsid w:val="00E260AD"/>
    <w:rsid w:val="00E267DE"/>
    <w:rsid w:val="00E300BB"/>
    <w:rsid w:val="00E30461"/>
    <w:rsid w:val="00E30EEF"/>
    <w:rsid w:val="00E3130B"/>
    <w:rsid w:val="00E316D5"/>
    <w:rsid w:val="00E32554"/>
    <w:rsid w:val="00E33473"/>
    <w:rsid w:val="00E34A8D"/>
    <w:rsid w:val="00E35197"/>
    <w:rsid w:val="00E35341"/>
    <w:rsid w:val="00E35EE5"/>
    <w:rsid w:val="00E37533"/>
    <w:rsid w:val="00E37B0F"/>
    <w:rsid w:val="00E37BFA"/>
    <w:rsid w:val="00E40F63"/>
    <w:rsid w:val="00E410AC"/>
    <w:rsid w:val="00E41A75"/>
    <w:rsid w:val="00E42EC4"/>
    <w:rsid w:val="00E4348F"/>
    <w:rsid w:val="00E44B13"/>
    <w:rsid w:val="00E4531C"/>
    <w:rsid w:val="00E4556B"/>
    <w:rsid w:val="00E4599D"/>
    <w:rsid w:val="00E465FC"/>
    <w:rsid w:val="00E47293"/>
    <w:rsid w:val="00E473AF"/>
    <w:rsid w:val="00E50225"/>
    <w:rsid w:val="00E514FB"/>
    <w:rsid w:val="00E528E7"/>
    <w:rsid w:val="00E52ACC"/>
    <w:rsid w:val="00E551E0"/>
    <w:rsid w:val="00E5585B"/>
    <w:rsid w:val="00E55899"/>
    <w:rsid w:val="00E56011"/>
    <w:rsid w:val="00E56462"/>
    <w:rsid w:val="00E565CB"/>
    <w:rsid w:val="00E57C4D"/>
    <w:rsid w:val="00E61444"/>
    <w:rsid w:val="00E621E7"/>
    <w:rsid w:val="00E63AD1"/>
    <w:rsid w:val="00E64496"/>
    <w:rsid w:val="00E64F56"/>
    <w:rsid w:val="00E650EA"/>
    <w:rsid w:val="00E6568C"/>
    <w:rsid w:val="00E657F6"/>
    <w:rsid w:val="00E65FB2"/>
    <w:rsid w:val="00E663A0"/>
    <w:rsid w:val="00E665D9"/>
    <w:rsid w:val="00E66CD7"/>
    <w:rsid w:val="00E702A1"/>
    <w:rsid w:val="00E71056"/>
    <w:rsid w:val="00E717B8"/>
    <w:rsid w:val="00E72132"/>
    <w:rsid w:val="00E73A9E"/>
    <w:rsid w:val="00E74EF1"/>
    <w:rsid w:val="00E7531D"/>
    <w:rsid w:val="00E7620A"/>
    <w:rsid w:val="00E76C4C"/>
    <w:rsid w:val="00E77174"/>
    <w:rsid w:val="00E809DA"/>
    <w:rsid w:val="00E816DF"/>
    <w:rsid w:val="00E821BA"/>
    <w:rsid w:val="00E83E10"/>
    <w:rsid w:val="00E84B2D"/>
    <w:rsid w:val="00E84D29"/>
    <w:rsid w:val="00E84DFB"/>
    <w:rsid w:val="00E856BC"/>
    <w:rsid w:val="00E871AD"/>
    <w:rsid w:val="00E91464"/>
    <w:rsid w:val="00E91D81"/>
    <w:rsid w:val="00E91E8E"/>
    <w:rsid w:val="00E9357B"/>
    <w:rsid w:val="00E93C53"/>
    <w:rsid w:val="00E96505"/>
    <w:rsid w:val="00E96A29"/>
    <w:rsid w:val="00EA04B2"/>
    <w:rsid w:val="00EA0EC5"/>
    <w:rsid w:val="00EA2CEA"/>
    <w:rsid w:val="00EA2E4A"/>
    <w:rsid w:val="00EA2F53"/>
    <w:rsid w:val="00EA3DF9"/>
    <w:rsid w:val="00EA5229"/>
    <w:rsid w:val="00EA527C"/>
    <w:rsid w:val="00EA6560"/>
    <w:rsid w:val="00EA6C74"/>
    <w:rsid w:val="00EA7DB5"/>
    <w:rsid w:val="00EB045D"/>
    <w:rsid w:val="00EB0D73"/>
    <w:rsid w:val="00EB18DB"/>
    <w:rsid w:val="00EB19F8"/>
    <w:rsid w:val="00EB2F29"/>
    <w:rsid w:val="00EB30F0"/>
    <w:rsid w:val="00EB45C5"/>
    <w:rsid w:val="00EB4A77"/>
    <w:rsid w:val="00EB546D"/>
    <w:rsid w:val="00EB6164"/>
    <w:rsid w:val="00EB739E"/>
    <w:rsid w:val="00EB7D2E"/>
    <w:rsid w:val="00EB7F91"/>
    <w:rsid w:val="00EC027E"/>
    <w:rsid w:val="00EC0521"/>
    <w:rsid w:val="00EC1301"/>
    <w:rsid w:val="00EC14F4"/>
    <w:rsid w:val="00EC2D1E"/>
    <w:rsid w:val="00EC31E3"/>
    <w:rsid w:val="00EC3333"/>
    <w:rsid w:val="00EC3560"/>
    <w:rsid w:val="00EC43C8"/>
    <w:rsid w:val="00EC45F3"/>
    <w:rsid w:val="00EC4A28"/>
    <w:rsid w:val="00EC5715"/>
    <w:rsid w:val="00EC5C32"/>
    <w:rsid w:val="00EC64B6"/>
    <w:rsid w:val="00EC653A"/>
    <w:rsid w:val="00EC6F73"/>
    <w:rsid w:val="00EC7675"/>
    <w:rsid w:val="00EC7723"/>
    <w:rsid w:val="00EC78A0"/>
    <w:rsid w:val="00EC7D39"/>
    <w:rsid w:val="00ED0347"/>
    <w:rsid w:val="00ED054D"/>
    <w:rsid w:val="00ED0CBC"/>
    <w:rsid w:val="00ED14FF"/>
    <w:rsid w:val="00ED24E2"/>
    <w:rsid w:val="00ED31D6"/>
    <w:rsid w:val="00ED3DFA"/>
    <w:rsid w:val="00ED67AB"/>
    <w:rsid w:val="00ED7699"/>
    <w:rsid w:val="00EE0238"/>
    <w:rsid w:val="00EE107C"/>
    <w:rsid w:val="00EE14DA"/>
    <w:rsid w:val="00EE18D7"/>
    <w:rsid w:val="00EE3836"/>
    <w:rsid w:val="00EE3A09"/>
    <w:rsid w:val="00EE4EB3"/>
    <w:rsid w:val="00EE5084"/>
    <w:rsid w:val="00EE58F4"/>
    <w:rsid w:val="00EE6469"/>
    <w:rsid w:val="00EE65A4"/>
    <w:rsid w:val="00EE675E"/>
    <w:rsid w:val="00EE6821"/>
    <w:rsid w:val="00EE6D3B"/>
    <w:rsid w:val="00EF094C"/>
    <w:rsid w:val="00EF0C0B"/>
    <w:rsid w:val="00EF0E3F"/>
    <w:rsid w:val="00EF1EF8"/>
    <w:rsid w:val="00EF34E0"/>
    <w:rsid w:val="00EF507B"/>
    <w:rsid w:val="00EF5179"/>
    <w:rsid w:val="00EF6A9E"/>
    <w:rsid w:val="00EF6E3A"/>
    <w:rsid w:val="00EF797B"/>
    <w:rsid w:val="00F000F7"/>
    <w:rsid w:val="00F0019D"/>
    <w:rsid w:val="00F002DD"/>
    <w:rsid w:val="00F00764"/>
    <w:rsid w:val="00F00A4D"/>
    <w:rsid w:val="00F00FB4"/>
    <w:rsid w:val="00F0224A"/>
    <w:rsid w:val="00F03608"/>
    <w:rsid w:val="00F047F9"/>
    <w:rsid w:val="00F0588E"/>
    <w:rsid w:val="00F058C9"/>
    <w:rsid w:val="00F065C5"/>
    <w:rsid w:val="00F074BE"/>
    <w:rsid w:val="00F07A6F"/>
    <w:rsid w:val="00F1028C"/>
    <w:rsid w:val="00F1049F"/>
    <w:rsid w:val="00F10C78"/>
    <w:rsid w:val="00F10F04"/>
    <w:rsid w:val="00F11153"/>
    <w:rsid w:val="00F11344"/>
    <w:rsid w:val="00F114C9"/>
    <w:rsid w:val="00F118D1"/>
    <w:rsid w:val="00F129CF"/>
    <w:rsid w:val="00F12EB5"/>
    <w:rsid w:val="00F13D4C"/>
    <w:rsid w:val="00F13F54"/>
    <w:rsid w:val="00F15196"/>
    <w:rsid w:val="00F1525A"/>
    <w:rsid w:val="00F15562"/>
    <w:rsid w:val="00F16581"/>
    <w:rsid w:val="00F16B1C"/>
    <w:rsid w:val="00F21C6C"/>
    <w:rsid w:val="00F22EC1"/>
    <w:rsid w:val="00F23050"/>
    <w:rsid w:val="00F237CD"/>
    <w:rsid w:val="00F24661"/>
    <w:rsid w:val="00F2526E"/>
    <w:rsid w:val="00F2626B"/>
    <w:rsid w:val="00F27E8A"/>
    <w:rsid w:val="00F3064B"/>
    <w:rsid w:val="00F307AF"/>
    <w:rsid w:val="00F30B9D"/>
    <w:rsid w:val="00F31951"/>
    <w:rsid w:val="00F32AC5"/>
    <w:rsid w:val="00F32D4D"/>
    <w:rsid w:val="00F362C2"/>
    <w:rsid w:val="00F36942"/>
    <w:rsid w:val="00F36983"/>
    <w:rsid w:val="00F36D6E"/>
    <w:rsid w:val="00F37A03"/>
    <w:rsid w:val="00F416EE"/>
    <w:rsid w:val="00F43198"/>
    <w:rsid w:val="00F43A6D"/>
    <w:rsid w:val="00F43F9A"/>
    <w:rsid w:val="00F443A0"/>
    <w:rsid w:val="00F4485F"/>
    <w:rsid w:val="00F453B3"/>
    <w:rsid w:val="00F467EB"/>
    <w:rsid w:val="00F46C61"/>
    <w:rsid w:val="00F470D4"/>
    <w:rsid w:val="00F47183"/>
    <w:rsid w:val="00F47643"/>
    <w:rsid w:val="00F50558"/>
    <w:rsid w:val="00F507F3"/>
    <w:rsid w:val="00F513D7"/>
    <w:rsid w:val="00F51915"/>
    <w:rsid w:val="00F52D1F"/>
    <w:rsid w:val="00F536E2"/>
    <w:rsid w:val="00F5419B"/>
    <w:rsid w:val="00F56DBE"/>
    <w:rsid w:val="00F5D452"/>
    <w:rsid w:val="00F606BE"/>
    <w:rsid w:val="00F60FE3"/>
    <w:rsid w:val="00F61C18"/>
    <w:rsid w:val="00F62751"/>
    <w:rsid w:val="00F62A65"/>
    <w:rsid w:val="00F62DF0"/>
    <w:rsid w:val="00F62F1A"/>
    <w:rsid w:val="00F63669"/>
    <w:rsid w:val="00F63ADB"/>
    <w:rsid w:val="00F63EF8"/>
    <w:rsid w:val="00F65553"/>
    <w:rsid w:val="00F65A45"/>
    <w:rsid w:val="00F67295"/>
    <w:rsid w:val="00F706DE"/>
    <w:rsid w:val="00F70BE3"/>
    <w:rsid w:val="00F70E9D"/>
    <w:rsid w:val="00F70EF2"/>
    <w:rsid w:val="00F71ED7"/>
    <w:rsid w:val="00F72EFC"/>
    <w:rsid w:val="00F73DAB"/>
    <w:rsid w:val="00F747A7"/>
    <w:rsid w:val="00F747E9"/>
    <w:rsid w:val="00F74FEF"/>
    <w:rsid w:val="00F752E3"/>
    <w:rsid w:val="00F75D46"/>
    <w:rsid w:val="00F768C8"/>
    <w:rsid w:val="00F776D4"/>
    <w:rsid w:val="00F806D3"/>
    <w:rsid w:val="00F80E8F"/>
    <w:rsid w:val="00F82F92"/>
    <w:rsid w:val="00F8404B"/>
    <w:rsid w:val="00F84BC4"/>
    <w:rsid w:val="00F84FA7"/>
    <w:rsid w:val="00F85F9F"/>
    <w:rsid w:val="00F872BE"/>
    <w:rsid w:val="00F87C50"/>
    <w:rsid w:val="00F903A9"/>
    <w:rsid w:val="00F90C12"/>
    <w:rsid w:val="00F90E09"/>
    <w:rsid w:val="00F91C71"/>
    <w:rsid w:val="00F921F7"/>
    <w:rsid w:val="00F92370"/>
    <w:rsid w:val="00F93117"/>
    <w:rsid w:val="00F93FA1"/>
    <w:rsid w:val="00F94491"/>
    <w:rsid w:val="00F9525E"/>
    <w:rsid w:val="00F972B4"/>
    <w:rsid w:val="00FA123E"/>
    <w:rsid w:val="00FA2353"/>
    <w:rsid w:val="00FA2ABF"/>
    <w:rsid w:val="00FA385B"/>
    <w:rsid w:val="00FA412B"/>
    <w:rsid w:val="00FA474D"/>
    <w:rsid w:val="00FA4CD9"/>
    <w:rsid w:val="00FA5F2A"/>
    <w:rsid w:val="00FA7224"/>
    <w:rsid w:val="00FA785C"/>
    <w:rsid w:val="00FB1517"/>
    <w:rsid w:val="00FB2E02"/>
    <w:rsid w:val="00FB4EAD"/>
    <w:rsid w:val="00FB6257"/>
    <w:rsid w:val="00FC0DB1"/>
    <w:rsid w:val="00FC0ECD"/>
    <w:rsid w:val="00FC19EC"/>
    <w:rsid w:val="00FC1A16"/>
    <w:rsid w:val="00FC1D1B"/>
    <w:rsid w:val="00FC2961"/>
    <w:rsid w:val="00FC2DF9"/>
    <w:rsid w:val="00FC2F1E"/>
    <w:rsid w:val="00FC4E27"/>
    <w:rsid w:val="00FC4F34"/>
    <w:rsid w:val="00FC507D"/>
    <w:rsid w:val="00FC513C"/>
    <w:rsid w:val="00FC6967"/>
    <w:rsid w:val="00FC7BBF"/>
    <w:rsid w:val="00FC7E9F"/>
    <w:rsid w:val="00FD0827"/>
    <w:rsid w:val="00FD139E"/>
    <w:rsid w:val="00FD28B7"/>
    <w:rsid w:val="00FD2C2C"/>
    <w:rsid w:val="00FD31C6"/>
    <w:rsid w:val="00FD41CC"/>
    <w:rsid w:val="00FD4CE1"/>
    <w:rsid w:val="00FD531A"/>
    <w:rsid w:val="00FD61E1"/>
    <w:rsid w:val="00FD6268"/>
    <w:rsid w:val="00FD6F62"/>
    <w:rsid w:val="00FD703E"/>
    <w:rsid w:val="00FD748D"/>
    <w:rsid w:val="00FD77BA"/>
    <w:rsid w:val="00FE007B"/>
    <w:rsid w:val="00FE1F5B"/>
    <w:rsid w:val="00FE24ED"/>
    <w:rsid w:val="00FE28B1"/>
    <w:rsid w:val="00FE5978"/>
    <w:rsid w:val="00FE5B5A"/>
    <w:rsid w:val="00FE631F"/>
    <w:rsid w:val="00FE63F5"/>
    <w:rsid w:val="00FE67E8"/>
    <w:rsid w:val="00FE7281"/>
    <w:rsid w:val="00FE748A"/>
    <w:rsid w:val="00FE7AD3"/>
    <w:rsid w:val="00FF091D"/>
    <w:rsid w:val="00FF0E5A"/>
    <w:rsid w:val="00FF24FF"/>
    <w:rsid w:val="00FF2EC7"/>
    <w:rsid w:val="00FF2EE6"/>
    <w:rsid w:val="00FF31DE"/>
    <w:rsid w:val="00FF325B"/>
    <w:rsid w:val="00FF34FE"/>
    <w:rsid w:val="00FF3D5E"/>
    <w:rsid w:val="00FF3E1C"/>
    <w:rsid w:val="00FF5298"/>
    <w:rsid w:val="00FF7B41"/>
    <w:rsid w:val="0132F9EE"/>
    <w:rsid w:val="01E26C6F"/>
    <w:rsid w:val="01F83D66"/>
    <w:rsid w:val="02445572"/>
    <w:rsid w:val="028CE51B"/>
    <w:rsid w:val="038AE59F"/>
    <w:rsid w:val="0438CF25"/>
    <w:rsid w:val="044A33DE"/>
    <w:rsid w:val="044F4565"/>
    <w:rsid w:val="052C3019"/>
    <w:rsid w:val="05884652"/>
    <w:rsid w:val="0621512A"/>
    <w:rsid w:val="062DF486"/>
    <w:rsid w:val="0652449E"/>
    <w:rsid w:val="07B1F32B"/>
    <w:rsid w:val="07FE96BF"/>
    <w:rsid w:val="083EEDA1"/>
    <w:rsid w:val="090893EC"/>
    <w:rsid w:val="09479B22"/>
    <w:rsid w:val="098641E5"/>
    <w:rsid w:val="09A629AD"/>
    <w:rsid w:val="09D21CAF"/>
    <w:rsid w:val="0B06FEC2"/>
    <w:rsid w:val="0B08A73D"/>
    <w:rsid w:val="0B99D65B"/>
    <w:rsid w:val="0C6CC693"/>
    <w:rsid w:val="0CAE29A8"/>
    <w:rsid w:val="0D7ED2E7"/>
    <w:rsid w:val="0DC65FE4"/>
    <w:rsid w:val="0E5C643B"/>
    <w:rsid w:val="0E7C6349"/>
    <w:rsid w:val="0E7EB9B5"/>
    <w:rsid w:val="0E9651A0"/>
    <w:rsid w:val="0EA92479"/>
    <w:rsid w:val="0EF4B9CD"/>
    <w:rsid w:val="0EFE4FF7"/>
    <w:rsid w:val="0F35852A"/>
    <w:rsid w:val="0F7DDE41"/>
    <w:rsid w:val="0FD57DDF"/>
    <w:rsid w:val="0FDE201D"/>
    <w:rsid w:val="105041FB"/>
    <w:rsid w:val="106B51B2"/>
    <w:rsid w:val="10700AC6"/>
    <w:rsid w:val="10B6E7D7"/>
    <w:rsid w:val="10E9348F"/>
    <w:rsid w:val="111072E3"/>
    <w:rsid w:val="11B119A9"/>
    <w:rsid w:val="11E1277C"/>
    <w:rsid w:val="12E43565"/>
    <w:rsid w:val="1316FE68"/>
    <w:rsid w:val="1342E840"/>
    <w:rsid w:val="1380CBB8"/>
    <w:rsid w:val="13A69A8A"/>
    <w:rsid w:val="14531D83"/>
    <w:rsid w:val="14BE5921"/>
    <w:rsid w:val="150E1F93"/>
    <w:rsid w:val="157EED0E"/>
    <w:rsid w:val="15903171"/>
    <w:rsid w:val="15AFBB71"/>
    <w:rsid w:val="15FFE778"/>
    <w:rsid w:val="1600E5F5"/>
    <w:rsid w:val="162BDE3D"/>
    <w:rsid w:val="16542C1D"/>
    <w:rsid w:val="16C683E7"/>
    <w:rsid w:val="17E19F66"/>
    <w:rsid w:val="184B7F33"/>
    <w:rsid w:val="1879E90E"/>
    <w:rsid w:val="1A179921"/>
    <w:rsid w:val="1A3290DF"/>
    <w:rsid w:val="1B183BB0"/>
    <w:rsid w:val="1B8B529D"/>
    <w:rsid w:val="1C6EB59E"/>
    <w:rsid w:val="1D96EEF9"/>
    <w:rsid w:val="1F3DC8C1"/>
    <w:rsid w:val="1FDA63C3"/>
    <w:rsid w:val="21AF673B"/>
    <w:rsid w:val="21E222C1"/>
    <w:rsid w:val="222473A6"/>
    <w:rsid w:val="230776B7"/>
    <w:rsid w:val="2363FAFC"/>
    <w:rsid w:val="23B5D370"/>
    <w:rsid w:val="23D396A7"/>
    <w:rsid w:val="24360D72"/>
    <w:rsid w:val="24BF015D"/>
    <w:rsid w:val="2525DB73"/>
    <w:rsid w:val="25EE9436"/>
    <w:rsid w:val="25EF6B46"/>
    <w:rsid w:val="25FB5EBB"/>
    <w:rsid w:val="264B2757"/>
    <w:rsid w:val="265445F9"/>
    <w:rsid w:val="2670E34D"/>
    <w:rsid w:val="269B4493"/>
    <w:rsid w:val="274AE938"/>
    <w:rsid w:val="27CCFECD"/>
    <w:rsid w:val="28141EE2"/>
    <w:rsid w:val="28A69D13"/>
    <w:rsid w:val="29309262"/>
    <w:rsid w:val="29F6CA1C"/>
    <w:rsid w:val="2A426D74"/>
    <w:rsid w:val="2A67A5E9"/>
    <w:rsid w:val="2AD54ED7"/>
    <w:rsid w:val="2AE05F7B"/>
    <w:rsid w:val="2AE44A2E"/>
    <w:rsid w:val="2B126DD1"/>
    <w:rsid w:val="2B23A896"/>
    <w:rsid w:val="2B5BC370"/>
    <w:rsid w:val="2B70FC62"/>
    <w:rsid w:val="2B814D79"/>
    <w:rsid w:val="2C064475"/>
    <w:rsid w:val="2C7FF4D2"/>
    <w:rsid w:val="2D7D77E1"/>
    <w:rsid w:val="2E4533BB"/>
    <w:rsid w:val="2E75E35E"/>
    <w:rsid w:val="2FD321D5"/>
    <w:rsid w:val="303A8481"/>
    <w:rsid w:val="3048A16E"/>
    <w:rsid w:val="3053B09D"/>
    <w:rsid w:val="30F64045"/>
    <w:rsid w:val="315DE2E5"/>
    <w:rsid w:val="315EF28B"/>
    <w:rsid w:val="315F57F0"/>
    <w:rsid w:val="3189B08C"/>
    <w:rsid w:val="319E6655"/>
    <w:rsid w:val="31BE0A59"/>
    <w:rsid w:val="31CD788B"/>
    <w:rsid w:val="323C83A6"/>
    <w:rsid w:val="32844AF5"/>
    <w:rsid w:val="329F3D4C"/>
    <w:rsid w:val="333368E5"/>
    <w:rsid w:val="334C8F51"/>
    <w:rsid w:val="340EC915"/>
    <w:rsid w:val="34A9C1EF"/>
    <w:rsid w:val="35451461"/>
    <w:rsid w:val="35523768"/>
    <w:rsid w:val="35B5EB67"/>
    <w:rsid w:val="35C8E81A"/>
    <w:rsid w:val="3641A9EF"/>
    <w:rsid w:val="368A4D54"/>
    <w:rsid w:val="38FFFD9A"/>
    <w:rsid w:val="39B0DF42"/>
    <w:rsid w:val="3A1C1642"/>
    <w:rsid w:val="3A618254"/>
    <w:rsid w:val="3CD2485C"/>
    <w:rsid w:val="3CFF0038"/>
    <w:rsid w:val="3D3968C2"/>
    <w:rsid w:val="3DA4EAA2"/>
    <w:rsid w:val="3DCD6062"/>
    <w:rsid w:val="3DF3A2C0"/>
    <w:rsid w:val="3EC47E4E"/>
    <w:rsid w:val="3F2CD41B"/>
    <w:rsid w:val="3F54A64F"/>
    <w:rsid w:val="3F665652"/>
    <w:rsid w:val="3FA9AC9B"/>
    <w:rsid w:val="402EA397"/>
    <w:rsid w:val="40CE02D5"/>
    <w:rsid w:val="423C6F89"/>
    <w:rsid w:val="428E5CA0"/>
    <w:rsid w:val="4296C49C"/>
    <w:rsid w:val="42C096D0"/>
    <w:rsid w:val="42C1EBAF"/>
    <w:rsid w:val="44108C79"/>
    <w:rsid w:val="44EE52B4"/>
    <w:rsid w:val="452B4131"/>
    <w:rsid w:val="454A5AFA"/>
    <w:rsid w:val="45AEBE3A"/>
    <w:rsid w:val="45FB54B7"/>
    <w:rsid w:val="461E6B86"/>
    <w:rsid w:val="46887B13"/>
    <w:rsid w:val="49C80EDB"/>
    <w:rsid w:val="4A805406"/>
    <w:rsid w:val="4ABD51A4"/>
    <w:rsid w:val="4AC629BF"/>
    <w:rsid w:val="4B906B61"/>
    <w:rsid w:val="4C1A576C"/>
    <w:rsid w:val="4C62C0AF"/>
    <w:rsid w:val="4C651931"/>
    <w:rsid w:val="4CF17E9B"/>
    <w:rsid w:val="4D4E3C26"/>
    <w:rsid w:val="4E1DC7CA"/>
    <w:rsid w:val="4EB51A35"/>
    <w:rsid w:val="4EF8705A"/>
    <w:rsid w:val="4F34A799"/>
    <w:rsid w:val="500D0E64"/>
    <w:rsid w:val="508021B8"/>
    <w:rsid w:val="50A458E4"/>
    <w:rsid w:val="50AC24FD"/>
    <w:rsid w:val="51FF363B"/>
    <w:rsid w:val="55213FC5"/>
    <w:rsid w:val="552477DB"/>
    <w:rsid w:val="55603588"/>
    <w:rsid w:val="55BAFC4E"/>
    <w:rsid w:val="55EF41DC"/>
    <w:rsid w:val="56383F61"/>
    <w:rsid w:val="574B45EE"/>
    <w:rsid w:val="574B5078"/>
    <w:rsid w:val="57E29B81"/>
    <w:rsid w:val="5807E987"/>
    <w:rsid w:val="58745179"/>
    <w:rsid w:val="59598334"/>
    <w:rsid w:val="5A140614"/>
    <w:rsid w:val="5C036DE9"/>
    <w:rsid w:val="5C6A228E"/>
    <w:rsid w:val="5CE206EC"/>
    <w:rsid w:val="5DACA5FE"/>
    <w:rsid w:val="5DC3B480"/>
    <w:rsid w:val="5E91B338"/>
    <w:rsid w:val="5EC133AC"/>
    <w:rsid w:val="5F39322A"/>
    <w:rsid w:val="5FC90D32"/>
    <w:rsid w:val="601E96A4"/>
    <w:rsid w:val="6043A056"/>
    <w:rsid w:val="608EDBEC"/>
    <w:rsid w:val="61B5EF0A"/>
    <w:rsid w:val="620888DF"/>
    <w:rsid w:val="625EFBBE"/>
    <w:rsid w:val="6284A22D"/>
    <w:rsid w:val="62CEA3AA"/>
    <w:rsid w:val="634BC900"/>
    <w:rsid w:val="63F4262B"/>
    <w:rsid w:val="643F3402"/>
    <w:rsid w:val="6449A29A"/>
    <w:rsid w:val="6458DBD7"/>
    <w:rsid w:val="65022D62"/>
    <w:rsid w:val="6517E4E6"/>
    <w:rsid w:val="65C373FD"/>
    <w:rsid w:val="66A35724"/>
    <w:rsid w:val="6703C808"/>
    <w:rsid w:val="67095D96"/>
    <w:rsid w:val="673CB5FF"/>
    <w:rsid w:val="67744F7D"/>
    <w:rsid w:val="677D2320"/>
    <w:rsid w:val="6782DEAE"/>
    <w:rsid w:val="67E267D5"/>
    <w:rsid w:val="6886C8D4"/>
    <w:rsid w:val="6894F8FA"/>
    <w:rsid w:val="68AB35EF"/>
    <w:rsid w:val="68EA6494"/>
    <w:rsid w:val="69067CF2"/>
    <w:rsid w:val="691B83EE"/>
    <w:rsid w:val="699F4CEC"/>
    <w:rsid w:val="69AC69D5"/>
    <w:rsid w:val="6AAE0B0E"/>
    <w:rsid w:val="6ADAD5CD"/>
    <w:rsid w:val="6B5DD096"/>
    <w:rsid w:val="6BC26338"/>
    <w:rsid w:val="6BD8E9E9"/>
    <w:rsid w:val="6C0514B6"/>
    <w:rsid w:val="6C17BBE6"/>
    <w:rsid w:val="6C75D8A4"/>
    <w:rsid w:val="6D82FC99"/>
    <w:rsid w:val="6DB027B0"/>
    <w:rsid w:val="6DBC6E7D"/>
    <w:rsid w:val="6DD5D790"/>
    <w:rsid w:val="6E31FDA3"/>
    <w:rsid w:val="6F2DDFF2"/>
    <w:rsid w:val="6F456C4C"/>
    <w:rsid w:val="6F50EA58"/>
    <w:rsid w:val="6F65D487"/>
    <w:rsid w:val="6FDF7996"/>
    <w:rsid w:val="7018195C"/>
    <w:rsid w:val="70A30359"/>
    <w:rsid w:val="70CCD9AD"/>
    <w:rsid w:val="7131B290"/>
    <w:rsid w:val="71F554D7"/>
    <w:rsid w:val="740F4C46"/>
    <w:rsid w:val="754BEFD2"/>
    <w:rsid w:val="755F9709"/>
    <w:rsid w:val="75676B45"/>
    <w:rsid w:val="759104F3"/>
    <w:rsid w:val="760C5E5A"/>
    <w:rsid w:val="7709BF7E"/>
    <w:rsid w:val="7781242E"/>
    <w:rsid w:val="7781A998"/>
    <w:rsid w:val="77F128B4"/>
    <w:rsid w:val="78800DC5"/>
    <w:rsid w:val="7892EBB6"/>
    <w:rsid w:val="78A4915C"/>
    <w:rsid w:val="79CD74ED"/>
    <w:rsid w:val="7B86C479"/>
    <w:rsid w:val="7BBF510F"/>
    <w:rsid w:val="7C0AC6F7"/>
    <w:rsid w:val="7C1C9FC1"/>
    <w:rsid w:val="7C3F21F8"/>
    <w:rsid w:val="7CA8A64C"/>
    <w:rsid w:val="7CD67B87"/>
    <w:rsid w:val="7D114FE1"/>
    <w:rsid w:val="7D4102F0"/>
    <w:rsid w:val="7EED61BC"/>
    <w:rsid w:val="7F2DB541"/>
    <w:rsid w:val="7F5BBBF0"/>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0CA255BF-CD25-4AB3-B6DB-9B4D3CB01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6"/>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character" w:customStyle="1" w:styleId="contextualspellingandgrammarerror">
    <w:name w:val="contextualspellingandgrammarerror"/>
    <w:basedOn w:val="Standardskriftforavsnitt"/>
    <w:rsid w:val="00D433BF"/>
  </w:style>
  <w:style w:type="character" w:customStyle="1" w:styleId="scxw208368488">
    <w:name w:val="scxw208368488"/>
    <w:basedOn w:val="Standardskriftforavsnitt"/>
    <w:rsid w:val="004D168E"/>
  </w:style>
  <w:style w:type="character" w:customStyle="1" w:styleId="scxw25879142">
    <w:name w:val="scxw25879142"/>
    <w:basedOn w:val="Standardskriftforavsnitt"/>
    <w:rsid w:val="004D1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4677581">
      <w:bodyDiv w:val="1"/>
      <w:marLeft w:val="0"/>
      <w:marRight w:val="0"/>
      <w:marTop w:val="0"/>
      <w:marBottom w:val="0"/>
      <w:divBdr>
        <w:top w:val="none" w:sz="0" w:space="0" w:color="auto"/>
        <w:left w:val="none" w:sz="0" w:space="0" w:color="auto"/>
        <w:bottom w:val="none" w:sz="0" w:space="0" w:color="auto"/>
        <w:right w:val="none" w:sz="0" w:space="0" w:color="auto"/>
      </w:divBdr>
    </w:div>
    <w:div w:id="13042341">
      <w:bodyDiv w:val="1"/>
      <w:marLeft w:val="0"/>
      <w:marRight w:val="0"/>
      <w:marTop w:val="0"/>
      <w:marBottom w:val="0"/>
      <w:divBdr>
        <w:top w:val="none" w:sz="0" w:space="0" w:color="auto"/>
        <w:left w:val="none" w:sz="0" w:space="0" w:color="auto"/>
        <w:bottom w:val="none" w:sz="0" w:space="0" w:color="auto"/>
        <w:right w:val="none" w:sz="0" w:space="0" w:color="auto"/>
      </w:divBdr>
      <w:divsChild>
        <w:div w:id="565066909">
          <w:marLeft w:val="0"/>
          <w:marRight w:val="0"/>
          <w:marTop w:val="0"/>
          <w:marBottom w:val="0"/>
          <w:divBdr>
            <w:top w:val="none" w:sz="0" w:space="0" w:color="auto"/>
            <w:left w:val="none" w:sz="0" w:space="0" w:color="auto"/>
            <w:bottom w:val="none" w:sz="0" w:space="0" w:color="auto"/>
            <w:right w:val="none" w:sz="0" w:space="0" w:color="auto"/>
          </w:divBdr>
        </w:div>
        <w:div w:id="2124764629">
          <w:marLeft w:val="0"/>
          <w:marRight w:val="0"/>
          <w:marTop w:val="0"/>
          <w:marBottom w:val="0"/>
          <w:divBdr>
            <w:top w:val="none" w:sz="0" w:space="0" w:color="auto"/>
            <w:left w:val="none" w:sz="0" w:space="0" w:color="auto"/>
            <w:bottom w:val="none" w:sz="0" w:space="0" w:color="auto"/>
            <w:right w:val="none" w:sz="0" w:space="0" w:color="auto"/>
          </w:divBdr>
        </w:div>
      </w:divsChild>
    </w:div>
    <w:div w:id="130559531">
      <w:bodyDiv w:val="1"/>
      <w:marLeft w:val="0"/>
      <w:marRight w:val="0"/>
      <w:marTop w:val="0"/>
      <w:marBottom w:val="0"/>
      <w:divBdr>
        <w:top w:val="none" w:sz="0" w:space="0" w:color="auto"/>
        <w:left w:val="none" w:sz="0" w:space="0" w:color="auto"/>
        <w:bottom w:val="none" w:sz="0" w:space="0" w:color="auto"/>
        <w:right w:val="none" w:sz="0" w:space="0" w:color="auto"/>
      </w:divBdr>
    </w:div>
    <w:div w:id="144780177">
      <w:bodyDiv w:val="1"/>
      <w:marLeft w:val="0"/>
      <w:marRight w:val="0"/>
      <w:marTop w:val="0"/>
      <w:marBottom w:val="0"/>
      <w:divBdr>
        <w:top w:val="none" w:sz="0" w:space="0" w:color="auto"/>
        <w:left w:val="none" w:sz="0" w:space="0" w:color="auto"/>
        <w:bottom w:val="none" w:sz="0" w:space="0" w:color="auto"/>
        <w:right w:val="none" w:sz="0" w:space="0" w:color="auto"/>
      </w:divBdr>
      <w:divsChild>
        <w:div w:id="943682797">
          <w:marLeft w:val="0"/>
          <w:marRight w:val="0"/>
          <w:marTop w:val="0"/>
          <w:marBottom w:val="0"/>
          <w:divBdr>
            <w:top w:val="none" w:sz="0" w:space="0" w:color="auto"/>
            <w:left w:val="none" w:sz="0" w:space="0" w:color="auto"/>
            <w:bottom w:val="none" w:sz="0" w:space="0" w:color="auto"/>
            <w:right w:val="none" w:sz="0" w:space="0" w:color="auto"/>
          </w:divBdr>
        </w:div>
        <w:div w:id="1133911528">
          <w:marLeft w:val="0"/>
          <w:marRight w:val="0"/>
          <w:marTop w:val="0"/>
          <w:marBottom w:val="0"/>
          <w:divBdr>
            <w:top w:val="none" w:sz="0" w:space="0" w:color="auto"/>
            <w:left w:val="none" w:sz="0" w:space="0" w:color="auto"/>
            <w:bottom w:val="none" w:sz="0" w:space="0" w:color="auto"/>
            <w:right w:val="none" w:sz="0" w:space="0" w:color="auto"/>
          </w:divBdr>
        </w:div>
        <w:div w:id="1402411110">
          <w:marLeft w:val="0"/>
          <w:marRight w:val="0"/>
          <w:marTop w:val="0"/>
          <w:marBottom w:val="0"/>
          <w:divBdr>
            <w:top w:val="none" w:sz="0" w:space="0" w:color="auto"/>
            <w:left w:val="none" w:sz="0" w:space="0" w:color="auto"/>
            <w:bottom w:val="none" w:sz="0" w:space="0" w:color="auto"/>
            <w:right w:val="none" w:sz="0" w:space="0" w:color="auto"/>
          </w:divBdr>
        </w:div>
        <w:div w:id="1431461970">
          <w:marLeft w:val="0"/>
          <w:marRight w:val="0"/>
          <w:marTop w:val="0"/>
          <w:marBottom w:val="0"/>
          <w:divBdr>
            <w:top w:val="none" w:sz="0" w:space="0" w:color="auto"/>
            <w:left w:val="none" w:sz="0" w:space="0" w:color="auto"/>
            <w:bottom w:val="none" w:sz="0" w:space="0" w:color="auto"/>
            <w:right w:val="none" w:sz="0" w:space="0" w:color="auto"/>
          </w:divBdr>
        </w:div>
        <w:div w:id="1535001423">
          <w:marLeft w:val="0"/>
          <w:marRight w:val="0"/>
          <w:marTop w:val="0"/>
          <w:marBottom w:val="0"/>
          <w:divBdr>
            <w:top w:val="none" w:sz="0" w:space="0" w:color="auto"/>
            <w:left w:val="none" w:sz="0" w:space="0" w:color="auto"/>
            <w:bottom w:val="none" w:sz="0" w:space="0" w:color="auto"/>
            <w:right w:val="none" w:sz="0" w:space="0" w:color="auto"/>
          </w:divBdr>
        </w:div>
      </w:divsChild>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276065148">
      <w:bodyDiv w:val="1"/>
      <w:marLeft w:val="0"/>
      <w:marRight w:val="0"/>
      <w:marTop w:val="0"/>
      <w:marBottom w:val="0"/>
      <w:divBdr>
        <w:top w:val="none" w:sz="0" w:space="0" w:color="auto"/>
        <w:left w:val="none" w:sz="0" w:space="0" w:color="auto"/>
        <w:bottom w:val="none" w:sz="0" w:space="0" w:color="auto"/>
        <w:right w:val="none" w:sz="0" w:space="0" w:color="auto"/>
      </w:divBdr>
    </w:div>
    <w:div w:id="282346206">
      <w:bodyDiv w:val="1"/>
      <w:marLeft w:val="0"/>
      <w:marRight w:val="0"/>
      <w:marTop w:val="0"/>
      <w:marBottom w:val="0"/>
      <w:divBdr>
        <w:top w:val="none" w:sz="0" w:space="0" w:color="auto"/>
        <w:left w:val="none" w:sz="0" w:space="0" w:color="auto"/>
        <w:bottom w:val="none" w:sz="0" w:space="0" w:color="auto"/>
        <w:right w:val="none" w:sz="0" w:space="0" w:color="auto"/>
      </w:divBdr>
      <w:divsChild>
        <w:div w:id="234974456">
          <w:marLeft w:val="0"/>
          <w:marRight w:val="0"/>
          <w:marTop w:val="0"/>
          <w:marBottom w:val="0"/>
          <w:divBdr>
            <w:top w:val="none" w:sz="0" w:space="0" w:color="auto"/>
            <w:left w:val="none" w:sz="0" w:space="0" w:color="auto"/>
            <w:bottom w:val="none" w:sz="0" w:space="0" w:color="auto"/>
            <w:right w:val="none" w:sz="0" w:space="0" w:color="auto"/>
          </w:divBdr>
        </w:div>
        <w:div w:id="1169176785">
          <w:marLeft w:val="0"/>
          <w:marRight w:val="0"/>
          <w:marTop w:val="0"/>
          <w:marBottom w:val="0"/>
          <w:divBdr>
            <w:top w:val="none" w:sz="0" w:space="0" w:color="auto"/>
            <w:left w:val="none" w:sz="0" w:space="0" w:color="auto"/>
            <w:bottom w:val="none" w:sz="0" w:space="0" w:color="auto"/>
            <w:right w:val="none" w:sz="0" w:space="0" w:color="auto"/>
          </w:divBdr>
        </w:div>
      </w:divsChild>
    </w:div>
    <w:div w:id="292297815">
      <w:bodyDiv w:val="1"/>
      <w:marLeft w:val="0"/>
      <w:marRight w:val="0"/>
      <w:marTop w:val="0"/>
      <w:marBottom w:val="0"/>
      <w:divBdr>
        <w:top w:val="none" w:sz="0" w:space="0" w:color="auto"/>
        <w:left w:val="none" w:sz="0" w:space="0" w:color="auto"/>
        <w:bottom w:val="none" w:sz="0" w:space="0" w:color="auto"/>
        <w:right w:val="none" w:sz="0" w:space="0" w:color="auto"/>
      </w:divBdr>
      <w:divsChild>
        <w:div w:id="238487529">
          <w:marLeft w:val="0"/>
          <w:marRight w:val="0"/>
          <w:marTop w:val="0"/>
          <w:marBottom w:val="0"/>
          <w:divBdr>
            <w:top w:val="none" w:sz="0" w:space="0" w:color="auto"/>
            <w:left w:val="none" w:sz="0" w:space="0" w:color="auto"/>
            <w:bottom w:val="none" w:sz="0" w:space="0" w:color="auto"/>
            <w:right w:val="none" w:sz="0" w:space="0" w:color="auto"/>
          </w:divBdr>
        </w:div>
        <w:div w:id="389884084">
          <w:marLeft w:val="0"/>
          <w:marRight w:val="0"/>
          <w:marTop w:val="0"/>
          <w:marBottom w:val="0"/>
          <w:divBdr>
            <w:top w:val="none" w:sz="0" w:space="0" w:color="auto"/>
            <w:left w:val="none" w:sz="0" w:space="0" w:color="auto"/>
            <w:bottom w:val="none" w:sz="0" w:space="0" w:color="auto"/>
            <w:right w:val="none" w:sz="0" w:space="0" w:color="auto"/>
          </w:divBdr>
        </w:div>
        <w:div w:id="643002429">
          <w:marLeft w:val="0"/>
          <w:marRight w:val="0"/>
          <w:marTop w:val="0"/>
          <w:marBottom w:val="0"/>
          <w:divBdr>
            <w:top w:val="none" w:sz="0" w:space="0" w:color="auto"/>
            <w:left w:val="none" w:sz="0" w:space="0" w:color="auto"/>
            <w:bottom w:val="none" w:sz="0" w:space="0" w:color="auto"/>
            <w:right w:val="none" w:sz="0" w:space="0" w:color="auto"/>
          </w:divBdr>
        </w:div>
      </w:divsChild>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15845297">
      <w:bodyDiv w:val="1"/>
      <w:marLeft w:val="0"/>
      <w:marRight w:val="0"/>
      <w:marTop w:val="0"/>
      <w:marBottom w:val="0"/>
      <w:divBdr>
        <w:top w:val="none" w:sz="0" w:space="0" w:color="auto"/>
        <w:left w:val="none" w:sz="0" w:space="0" w:color="auto"/>
        <w:bottom w:val="none" w:sz="0" w:space="0" w:color="auto"/>
        <w:right w:val="none" w:sz="0" w:space="0" w:color="auto"/>
      </w:divBdr>
    </w:div>
    <w:div w:id="349111836">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39565463">
      <w:bodyDiv w:val="1"/>
      <w:marLeft w:val="0"/>
      <w:marRight w:val="0"/>
      <w:marTop w:val="0"/>
      <w:marBottom w:val="0"/>
      <w:divBdr>
        <w:top w:val="none" w:sz="0" w:space="0" w:color="auto"/>
        <w:left w:val="none" w:sz="0" w:space="0" w:color="auto"/>
        <w:bottom w:val="none" w:sz="0" w:space="0" w:color="auto"/>
        <w:right w:val="none" w:sz="0" w:space="0" w:color="auto"/>
      </w:divBdr>
      <w:divsChild>
        <w:div w:id="1643852257">
          <w:marLeft w:val="0"/>
          <w:marRight w:val="0"/>
          <w:marTop w:val="0"/>
          <w:marBottom w:val="0"/>
          <w:divBdr>
            <w:top w:val="none" w:sz="0" w:space="0" w:color="auto"/>
            <w:left w:val="none" w:sz="0" w:space="0" w:color="auto"/>
            <w:bottom w:val="none" w:sz="0" w:space="0" w:color="auto"/>
            <w:right w:val="none" w:sz="0" w:space="0" w:color="auto"/>
          </w:divBdr>
        </w:div>
        <w:div w:id="1892644985">
          <w:marLeft w:val="0"/>
          <w:marRight w:val="0"/>
          <w:marTop w:val="0"/>
          <w:marBottom w:val="0"/>
          <w:divBdr>
            <w:top w:val="none" w:sz="0" w:space="0" w:color="auto"/>
            <w:left w:val="none" w:sz="0" w:space="0" w:color="auto"/>
            <w:bottom w:val="none" w:sz="0" w:space="0" w:color="auto"/>
            <w:right w:val="none" w:sz="0" w:space="0" w:color="auto"/>
          </w:divBdr>
        </w:div>
      </w:divsChild>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45389252">
      <w:bodyDiv w:val="1"/>
      <w:marLeft w:val="0"/>
      <w:marRight w:val="0"/>
      <w:marTop w:val="0"/>
      <w:marBottom w:val="0"/>
      <w:divBdr>
        <w:top w:val="none" w:sz="0" w:space="0" w:color="auto"/>
        <w:left w:val="none" w:sz="0" w:space="0" w:color="auto"/>
        <w:bottom w:val="none" w:sz="0" w:space="0" w:color="auto"/>
        <w:right w:val="none" w:sz="0" w:space="0" w:color="auto"/>
      </w:divBdr>
      <w:divsChild>
        <w:div w:id="1126315210">
          <w:marLeft w:val="0"/>
          <w:marRight w:val="0"/>
          <w:marTop w:val="0"/>
          <w:marBottom w:val="0"/>
          <w:divBdr>
            <w:top w:val="none" w:sz="0" w:space="0" w:color="auto"/>
            <w:left w:val="none" w:sz="0" w:space="0" w:color="auto"/>
            <w:bottom w:val="none" w:sz="0" w:space="0" w:color="auto"/>
            <w:right w:val="none" w:sz="0" w:space="0" w:color="auto"/>
          </w:divBdr>
        </w:div>
        <w:div w:id="1231650795">
          <w:marLeft w:val="0"/>
          <w:marRight w:val="0"/>
          <w:marTop w:val="0"/>
          <w:marBottom w:val="0"/>
          <w:divBdr>
            <w:top w:val="none" w:sz="0" w:space="0" w:color="auto"/>
            <w:left w:val="none" w:sz="0" w:space="0" w:color="auto"/>
            <w:bottom w:val="none" w:sz="0" w:space="0" w:color="auto"/>
            <w:right w:val="none" w:sz="0" w:space="0" w:color="auto"/>
          </w:divBdr>
        </w:div>
        <w:div w:id="1236666057">
          <w:marLeft w:val="0"/>
          <w:marRight w:val="0"/>
          <w:marTop w:val="0"/>
          <w:marBottom w:val="0"/>
          <w:divBdr>
            <w:top w:val="none" w:sz="0" w:space="0" w:color="auto"/>
            <w:left w:val="none" w:sz="0" w:space="0" w:color="auto"/>
            <w:bottom w:val="none" w:sz="0" w:space="0" w:color="auto"/>
            <w:right w:val="none" w:sz="0" w:space="0" w:color="auto"/>
          </w:divBdr>
        </w:div>
      </w:divsChild>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148470">
      <w:bodyDiv w:val="1"/>
      <w:marLeft w:val="0"/>
      <w:marRight w:val="0"/>
      <w:marTop w:val="0"/>
      <w:marBottom w:val="0"/>
      <w:divBdr>
        <w:top w:val="none" w:sz="0" w:space="0" w:color="auto"/>
        <w:left w:val="none" w:sz="0" w:space="0" w:color="auto"/>
        <w:bottom w:val="none" w:sz="0" w:space="0" w:color="auto"/>
        <w:right w:val="none" w:sz="0" w:space="0" w:color="auto"/>
      </w:divBdr>
      <w:divsChild>
        <w:div w:id="27066472">
          <w:marLeft w:val="0"/>
          <w:marRight w:val="0"/>
          <w:marTop w:val="0"/>
          <w:marBottom w:val="0"/>
          <w:divBdr>
            <w:top w:val="none" w:sz="0" w:space="0" w:color="auto"/>
            <w:left w:val="none" w:sz="0" w:space="0" w:color="auto"/>
            <w:bottom w:val="none" w:sz="0" w:space="0" w:color="auto"/>
            <w:right w:val="none" w:sz="0" w:space="0" w:color="auto"/>
          </w:divBdr>
        </w:div>
        <w:div w:id="263653281">
          <w:marLeft w:val="0"/>
          <w:marRight w:val="0"/>
          <w:marTop w:val="0"/>
          <w:marBottom w:val="0"/>
          <w:divBdr>
            <w:top w:val="none" w:sz="0" w:space="0" w:color="auto"/>
            <w:left w:val="none" w:sz="0" w:space="0" w:color="auto"/>
            <w:bottom w:val="none" w:sz="0" w:space="0" w:color="auto"/>
            <w:right w:val="none" w:sz="0" w:space="0" w:color="auto"/>
          </w:divBdr>
        </w:div>
        <w:div w:id="437603525">
          <w:marLeft w:val="0"/>
          <w:marRight w:val="0"/>
          <w:marTop w:val="0"/>
          <w:marBottom w:val="0"/>
          <w:divBdr>
            <w:top w:val="none" w:sz="0" w:space="0" w:color="auto"/>
            <w:left w:val="none" w:sz="0" w:space="0" w:color="auto"/>
            <w:bottom w:val="none" w:sz="0" w:space="0" w:color="auto"/>
            <w:right w:val="none" w:sz="0" w:space="0" w:color="auto"/>
          </w:divBdr>
        </w:div>
        <w:div w:id="678703889">
          <w:marLeft w:val="0"/>
          <w:marRight w:val="0"/>
          <w:marTop w:val="0"/>
          <w:marBottom w:val="0"/>
          <w:divBdr>
            <w:top w:val="none" w:sz="0" w:space="0" w:color="auto"/>
            <w:left w:val="none" w:sz="0" w:space="0" w:color="auto"/>
            <w:bottom w:val="none" w:sz="0" w:space="0" w:color="auto"/>
            <w:right w:val="none" w:sz="0" w:space="0" w:color="auto"/>
          </w:divBdr>
        </w:div>
        <w:div w:id="1059093317">
          <w:marLeft w:val="0"/>
          <w:marRight w:val="0"/>
          <w:marTop w:val="0"/>
          <w:marBottom w:val="0"/>
          <w:divBdr>
            <w:top w:val="none" w:sz="0" w:space="0" w:color="auto"/>
            <w:left w:val="none" w:sz="0" w:space="0" w:color="auto"/>
            <w:bottom w:val="none" w:sz="0" w:space="0" w:color="auto"/>
            <w:right w:val="none" w:sz="0" w:space="0" w:color="auto"/>
          </w:divBdr>
        </w:div>
        <w:div w:id="1164131160">
          <w:marLeft w:val="0"/>
          <w:marRight w:val="0"/>
          <w:marTop w:val="0"/>
          <w:marBottom w:val="0"/>
          <w:divBdr>
            <w:top w:val="none" w:sz="0" w:space="0" w:color="auto"/>
            <w:left w:val="none" w:sz="0" w:space="0" w:color="auto"/>
            <w:bottom w:val="none" w:sz="0" w:space="0" w:color="auto"/>
            <w:right w:val="none" w:sz="0" w:space="0" w:color="auto"/>
          </w:divBdr>
        </w:div>
        <w:div w:id="1191918306">
          <w:marLeft w:val="0"/>
          <w:marRight w:val="0"/>
          <w:marTop w:val="0"/>
          <w:marBottom w:val="0"/>
          <w:divBdr>
            <w:top w:val="none" w:sz="0" w:space="0" w:color="auto"/>
            <w:left w:val="none" w:sz="0" w:space="0" w:color="auto"/>
            <w:bottom w:val="none" w:sz="0" w:space="0" w:color="auto"/>
            <w:right w:val="none" w:sz="0" w:space="0" w:color="auto"/>
          </w:divBdr>
        </w:div>
      </w:divsChild>
    </w:div>
    <w:div w:id="523521649">
      <w:bodyDiv w:val="1"/>
      <w:marLeft w:val="0"/>
      <w:marRight w:val="0"/>
      <w:marTop w:val="0"/>
      <w:marBottom w:val="0"/>
      <w:divBdr>
        <w:top w:val="none" w:sz="0" w:space="0" w:color="auto"/>
        <w:left w:val="none" w:sz="0" w:space="0" w:color="auto"/>
        <w:bottom w:val="none" w:sz="0" w:space="0" w:color="auto"/>
        <w:right w:val="none" w:sz="0" w:space="0" w:color="auto"/>
      </w:divBdr>
    </w:div>
    <w:div w:id="544871587">
      <w:bodyDiv w:val="1"/>
      <w:marLeft w:val="0"/>
      <w:marRight w:val="0"/>
      <w:marTop w:val="0"/>
      <w:marBottom w:val="0"/>
      <w:divBdr>
        <w:top w:val="none" w:sz="0" w:space="0" w:color="auto"/>
        <w:left w:val="none" w:sz="0" w:space="0" w:color="auto"/>
        <w:bottom w:val="none" w:sz="0" w:space="0" w:color="auto"/>
        <w:right w:val="none" w:sz="0" w:space="0" w:color="auto"/>
      </w:divBdr>
      <w:divsChild>
        <w:div w:id="615211062">
          <w:marLeft w:val="0"/>
          <w:marRight w:val="0"/>
          <w:marTop w:val="0"/>
          <w:marBottom w:val="0"/>
          <w:divBdr>
            <w:top w:val="none" w:sz="0" w:space="0" w:color="auto"/>
            <w:left w:val="none" w:sz="0" w:space="0" w:color="auto"/>
            <w:bottom w:val="none" w:sz="0" w:space="0" w:color="auto"/>
            <w:right w:val="none" w:sz="0" w:space="0" w:color="auto"/>
          </w:divBdr>
        </w:div>
        <w:div w:id="757872509">
          <w:marLeft w:val="0"/>
          <w:marRight w:val="0"/>
          <w:marTop w:val="0"/>
          <w:marBottom w:val="0"/>
          <w:divBdr>
            <w:top w:val="none" w:sz="0" w:space="0" w:color="auto"/>
            <w:left w:val="none" w:sz="0" w:space="0" w:color="auto"/>
            <w:bottom w:val="none" w:sz="0" w:space="0" w:color="auto"/>
            <w:right w:val="none" w:sz="0" w:space="0" w:color="auto"/>
          </w:divBdr>
        </w:div>
        <w:div w:id="1050348239">
          <w:marLeft w:val="0"/>
          <w:marRight w:val="0"/>
          <w:marTop w:val="0"/>
          <w:marBottom w:val="0"/>
          <w:divBdr>
            <w:top w:val="none" w:sz="0" w:space="0" w:color="auto"/>
            <w:left w:val="none" w:sz="0" w:space="0" w:color="auto"/>
            <w:bottom w:val="none" w:sz="0" w:space="0" w:color="auto"/>
            <w:right w:val="none" w:sz="0" w:space="0" w:color="auto"/>
          </w:divBdr>
        </w:div>
        <w:div w:id="1065838580">
          <w:marLeft w:val="0"/>
          <w:marRight w:val="0"/>
          <w:marTop w:val="0"/>
          <w:marBottom w:val="0"/>
          <w:divBdr>
            <w:top w:val="none" w:sz="0" w:space="0" w:color="auto"/>
            <w:left w:val="none" w:sz="0" w:space="0" w:color="auto"/>
            <w:bottom w:val="none" w:sz="0" w:space="0" w:color="auto"/>
            <w:right w:val="none" w:sz="0" w:space="0" w:color="auto"/>
          </w:divBdr>
        </w:div>
        <w:div w:id="1072049280">
          <w:marLeft w:val="0"/>
          <w:marRight w:val="0"/>
          <w:marTop w:val="0"/>
          <w:marBottom w:val="0"/>
          <w:divBdr>
            <w:top w:val="none" w:sz="0" w:space="0" w:color="auto"/>
            <w:left w:val="none" w:sz="0" w:space="0" w:color="auto"/>
            <w:bottom w:val="none" w:sz="0" w:space="0" w:color="auto"/>
            <w:right w:val="none" w:sz="0" w:space="0" w:color="auto"/>
          </w:divBdr>
        </w:div>
        <w:div w:id="1088886287">
          <w:marLeft w:val="0"/>
          <w:marRight w:val="0"/>
          <w:marTop w:val="0"/>
          <w:marBottom w:val="0"/>
          <w:divBdr>
            <w:top w:val="none" w:sz="0" w:space="0" w:color="auto"/>
            <w:left w:val="none" w:sz="0" w:space="0" w:color="auto"/>
            <w:bottom w:val="none" w:sz="0" w:space="0" w:color="auto"/>
            <w:right w:val="none" w:sz="0" w:space="0" w:color="auto"/>
          </w:divBdr>
        </w:div>
        <w:div w:id="1579634131">
          <w:marLeft w:val="0"/>
          <w:marRight w:val="0"/>
          <w:marTop w:val="0"/>
          <w:marBottom w:val="0"/>
          <w:divBdr>
            <w:top w:val="none" w:sz="0" w:space="0" w:color="auto"/>
            <w:left w:val="none" w:sz="0" w:space="0" w:color="auto"/>
            <w:bottom w:val="none" w:sz="0" w:space="0" w:color="auto"/>
            <w:right w:val="none" w:sz="0" w:space="0" w:color="auto"/>
          </w:divBdr>
        </w:div>
      </w:divsChild>
    </w:div>
    <w:div w:id="549462325">
      <w:bodyDiv w:val="1"/>
      <w:marLeft w:val="0"/>
      <w:marRight w:val="0"/>
      <w:marTop w:val="0"/>
      <w:marBottom w:val="0"/>
      <w:divBdr>
        <w:top w:val="none" w:sz="0" w:space="0" w:color="auto"/>
        <w:left w:val="none" w:sz="0" w:space="0" w:color="auto"/>
        <w:bottom w:val="none" w:sz="0" w:space="0" w:color="auto"/>
        <w:right w:val="none" w:sz="0" w:space="0" w:color="auto"/>
      </w:divBdr>
      <w:divsChild>
        <w:div w:id="101192423">
          <w:marLeft w:val="0"/>
          <w:marRight w:val="0"/>
          <w:marTop w:val="0"/>
          <w:marBottom w:val="0"/>
          <w:divBdr>
            <w:top w:val="none" w:sz="0" w:space="0" w:color="auto"/>
            <w:left w:val="none" w:sz="0" w:space="0" w:color="auto"/>
            <w:bottom w:val="none" w:sz="0" w:space="0" w:color="auto"/>
            <w:right w:val="none" w:sz="0" w:space="0" w:color="auto"/>
          </w:divBdr>
        </w:div>
        <w:div w:id="255290744">
          <w:marLeft w:val="0"/>
          <w:marRight w:val="0"/>
          <w:marTop w:val="0"/>
          <w:marBottom w:val="0"/>
          <w:divBdr>
            <w:top w:val="none" w:sz="0" w:space="0" w:color="auto"/>
            <w:left w:val="none" w:sz="0" w:space="0" w:color="auto"/>
            <w:bottom w:val="none" w:sz="0" w:space="0" w:color="auto"/>
            <w:right w:val="none" w:sz="0" w:space="0" w:color="auto"/>
          </w:divBdr>
        </w:div>
        <w:div w:id="760688905">
          <w:marLeft w:val="0"/>
          <w:marRight w:val="0"/>
          <w:marTop w:val="0"/>
          <w:marBottom w:val="0"/>
          <w:divBdr>
            <w:top w:val="none" w:sz="0" w:space="0" w:color="auto"/>
            <w:left w:val="none" w:sz="0" w:space="0" w:color="auto"/>
            <w:bottom w:val="none" w:sz="0" w:space="0" w:color="auto"/>
            <w:right w:val="none" w:sz="0" w:space="0" w:color="auto"/>
          </w:divBdr>
        </w:div>
        <w:div w:id="914515337">
          <w:marLeft w:val="0"/>
          <w:marRight w:val="0"/>
          <w:marTop w:val="0"/>
          <w:marBottom w:val="0"/>
          <w:divBdr>
            <w:top w:val="none" w:sz="0" w:space="0" w:color="auto"/>
            <w:left w:val="none" w:sz="0" w:space="0" w:color="auto"/>
            <w:bottom w:val="none" w:sz="0" w:space="0" w:color="auto"/>
            <w:right w:val="none" w:sz="0" w:space="0" w:color="auto"/>
          </w:divBdr>
        </w:div>
        <w:div w:id="979192000">
          <w:marLeft w:val="0"/>
          <w:marRight w:val="0"/>
          <w:marTop w:val="0"/>
          <w:marBottom w:val="0"/>
          <w:divBdr>
            <w:top w:val="none" w:sz="0" w:space="0" w:color="auto"/>
            <w:left w:val="none" w:sz="0" w:space="0" w:color="auto"/>
            <w:bottom w:val="none" w:sz="0" w:space="0" w:color="auto"/>
            <w:right w:val="none" w:sz="0" w:space="0" w:color="auto"/>
          </w:divBdr>
        </w:div>
        <w:div w:id="1103837660">
          <w:marLeft w:val="0"/>
          <w:marRight w:val="0"/>
          <w:marTop w:val="0"/>
          <w:marBottom w:val="0"/>
          <w:divBdr>
            <w:top w:val="none" w:sz="0" w:space="0" w:color="auto"/>
            <w:left w:val="none" w:sz="0" w:space="0" w:color="auto"/>
            <w:bottom w:val="none" w:sz="0" w:space="0" w:color="auto"/>
            <w:right w:val="none" w:sz="0" w:space="0" w:color="auto"/>
          </w:divBdr>
        </w:div>
        <w:div w:id="1373112595">
          <w:marLeft w:val="0"/>
          <w:marRight w:val="0"/>
          <w:marTop w:val="0"/>
          <w:marBottom w:val="0"/>
          <w:divBdr>
            <w:top w:val="none" w:sz="0" w:space="0" w:color="auto"/>
            <w:left w:val="none" w:sz="0" w:space="0" w:color="auto"/>
            <w:bottom w:val="none" w:sz="0" w:space="0" w:color="auto"/>
            <w:right w:val="none" w:sz="0" w:space="0" w:color="auto"/>
          </w:divBdr>
        </w:div>
        <w:div w:id="1464735333">
          <w:marLeft w:val="0"/>
          <w:marRight w:val="0"/>
          <w:marTop w:val="0"/>
          <w:marBottom w:val="0"/>
          <w:divBdr>
            <w:top w:val="none" w:sz="0" w:space="0" w:color="auto"/>
            <w:left w:val="none" w:sz="0" w:space="0" w:color="auto"/>
            <w:bottom w:val="none" w:sz="0" w:space="0" w:color="auto"/>
            <w:right w:val="none" w:sz="0" w:space="0" w:color="auto"/>
          </w:divBdr>
        </w:div>
      </w:divsChild>
    </w:div>
    <w:div w:id="586041355">
      <w:bodyDiv w:val="1"/>
      <w:marLeft w:val="0"/>
      <w:marRight w:val="0"/>
      <w:marTop w:val="0"/>
      <w:marBottom w:val="0"/>
      <w:divBdr>
        <w:top w:val="none" w:sz="0" w:space="0" w:color="auto"/>
        <w:left w:val="none" w:sz="0" w:space="0" w:color="auto"/>
        <w:bottom w:val="none" w:sz="0" w:space="0" w:color="auto"/>
        <w:right w:val="none" w:sz="0" w:space="0" w:color="auto"/>
      </w:divBdr>
      <w:divsChild>
        <w:div w:id="76025279">
          <w:marLeft w:val="0"/>
          <w:marRight w:val="0"/>
          <w:marTop w:val="0"/>
          <w:marBottom w:val="0"/>
          <w:divBdr>
            <w:top w:val="none" w:sz="0" w:space="0" w:color="auto"/>
            <w:left w:val="none" w:sz="0" w:space="0" w:color="auto"/>
            <w:bottom w:val="none" w:sz="0" w:space="0" w:color="auto"/>
            <w:right w:val="none" w:sz="0" w:space="0" w:color="auto"/>
          </w:divBdr>
        </w:div>
        <w:div w:id="1058818418">
          <w:marLeft w:val="0"/>
          <w:marRight w:val="0"/>
          <w:marTop w:val="0"/>
          <w:marBottom w:val="0"/>
          <w:divBdr>
            <w:top w:val="none" w:sz="0" w:space="0" w:color="auto"/>
            <w:left w:val="none" w:sz="0" w:space="0" w:color="auto"/>
            <w:bottom w:val="none" w:sz="0" w:space="0" w:color="auto"/>
            <w:right w:val="none" w:sz="0" w:space="0" w:color="auto"/>
          </w:divBdr>
        </w:div>
        <w:div w:id="1111391675">
          <w:marLeft w:val="0"/>
          <w:marRight w:val="0"/>
          <w:marTop w:val="0"/>
          <w:marBottom w:val="0"/>
          <w:divBdr>
            <w:top w:val="none" w:sz="0" w:space="0" w:color="auto"/>
            <w:left w:val="none" w:sz="0" w:space="0" w:color="auto"/>
            <w:bottom w:val="none" w:sz="0" w:space="0" w:color="auto"/>
            <w:right w:val="none" w:sz="0" w:space="0" w:color="auto"/>
          </w:divBdr>
        </w:div>
        <w:div w:id="1618172782">
          <w:marLeft w:val="0"/>
          <w:marRight w:val="0"/>
          <w:marTop w:val="0"/>
          <w:marBottom w:val="0"/>
          <w:divBdr>
            <w:top w:val="none" w:sz="0" w:space="0" w:color="auto"/>
            <w:left w:val="none" w:sz="0" w:space="0" w:color="auto"/>
            <w:bottom w:val="none" w:sz="0" w:space="0" w:color="auto"/>
            <w:right w:val="none" w:sz="0" w:space="0" w:color="auto"/>
          </w:divBdr>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17489749">
      <w:bodyDiv w:val="1"/>
      <w:marLeft w:val="0"/>
      <w:marRight w:val="0"/>
      <w:marTop w:val="0"/>
      <w:marBottom w:val="0"/>
      <w:divBdr>
        <w:top w:val="none" w:sz="0" w:space="0" w:color="auto"/>
        <w:left w:val="none" w:sz="0" w:space="0" w:color="auto"/>
        <w:bottom w:val="none" w:sz="0" w:space="0" w:color="auto"/>
        <w:right w:val="none" w:sz="0" w:space="0" w:color="auto"/>
      </w:divBdr>
      <w:divsChild>
        <w:div w:id="596255200">
          <w:marLeft w:val="0"/>
          <w:marRight w:val="0"/>
          <w:marTop w:val="0"/>
          <w:marBottom w:val="0"/>
          <w:divBdr>
            <w:top w:val="none" w:sz="0" w:space="0" w:color="auto"/>
            <w:left w:val="none" w:sz="0" w:space="0" w:color="auto"/>
            <w:bottom w:val="none" w:sz="0" w:space="0" w:color="auto"/>
            <w:right w:val="none" w:sz="0" w:space="0" w:color="auto"/>
          </w:divBdr>
        </w:div>
        <w:div w:id="1046836584">
          <w:marLeft w:val="0"/>
          <w:marRight w:val="0"/>
          <w:marTop w:val="0"/>
          <w:marBottom w:val="0"/>
          <w:divBdr>
            <w:top w:val="none" w:sz="0" w:space="0" w:color="auto"/>
            <w:left w:val="none" w:sz="0" w:space="0" w:color="auto"/>
            <w:bottom w:val="none" w:sz="0" w:space="0" w:color="auto"/>
            <w:right w:val="none" w:sz="0" w:space="0" w:color="auto"/>
          </w:divBdr>
        </w:div>
        <w:div w:id="1431465004">
          <w:marLeft w:val="0"/>
          <w:marRight w:val="0"/>
          <w:marTop w:val="0"/>
          <w:marBottom w:val="0"/>
          <w:divBdr>
            <w:top w:val="none" w:sz="0" w:space="0" w:color="auto"/>
            <w:left w:val="none" w:sz="0" w:space="0" w:color="auto"/>
            <w:bottom w:val="none" w:sz="0" w:space="0" w:color="auto"/>
            <w:right w:val="none" w:sz="0" w:space="0" w:color="auto"/>
          </w:divBdr>
        </w:div>
      </w:divsChild>
    </w:div>
    <w:div w:id="626474708">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727336976">
      <w:bodyDiv w:val="1"/>
      <w:marLeft w:val="0"/>
      <w:marRight w:val="0"/>
      <w:marTop w:val="0"/>
      <w:marBottom w:val="0"/>
      <w:divBdr>
        <w:top w:val="none" w:sz="0" w:space="0" w:color="auto"/>
        <w:left w:val="none" w:sz="0" w:space="0" w:color="auto"/>
        <w:bottom w:val="none" w:sz="0" w:space="0" w:color="auto"/>
        <w:right w:val="none" w:sz="0" w:space="0" w:color="auto"/>
      </w:divBdr>
    </w:div>
    <w:div w:id="774134237">
      <w:bodyDiv w:val="1"/>
      <w:marLeft w:val="0"/>
      <w:marRight w:val="0"/>
      <w:marTop w:val="0"/>
      <w:marBottom w:val="0"/>
      <w:divBdr>
        <w:top w:val="none" w:sz="0" w:space="0" w:color="auto"/>
        <w:left w:val="none" w:sz="0" w:space="0" w:color="auto"/>
        <w:bottom w:val="none" w:sz="0" w:space="0" w:color="auto"/>
        <w:right w:val="none" w:sz="0" w:space="0" w:color="auto"/>
      </w:divBdr>
      <w:divsChild>
        <w:div w:id="216401845">
          <w:marLeft w:val="0"/>
          <w:marRight w:val="0"/>
          <w:marTop w:val="0"/>
          <w:marBottom w:val="0"/>
          <w:divBdr>
            <w:top w:val="none" w:sz="0" w:space="0" w:color="auto"/>
            <w:left w:val="none" w:sz="0" w:space="0" w:color="auto"/>
            <w:bottom w:val="none" w:sz="0" w:space="0" w:color="auto"/>
            <w:right w:val="none" w:sz="0" w:space="0" w:color="auto"/>
          </w:divBdr>
        </w:div>
        <w:div w:id="899829127">
          <w:marLeft w:val="0"/>
          <w:marRight w:val="0"/>
          <w:marTop w:val="0"/>
          <w:marBottom w:val="0"/>
          <w:divBdr>
            <w:top w:val="none" w:sz="0" w:space="0" w:color="auto"/>
            <w:left w:val="none" w:sz="0" w:space="0" w:color="auto"/>
            <w:bottom w:val="none" w:sz="0" w:space="0" w:color="auto"/>
            <w:right w:val="none" w:sz="0" w:space="0" w:color="auto"/>
          </w:divBdr>
        </w:div>
      </w:divsChild>
    </w:div>
    <w:div w:id="855851841">
      <w:bodyDiv w:val="1"/>
      <w:marLeft w:val="0"/>
      <w:marRight w:val="0"/>
      <w:marTop w:val="0"/>
      <w:marBottom w:val="0"/>
      <w:divBdr>
        <w:top w:val="none" w:sz="0" w:space="0" w:color="auto"/>
        <w:left w:val="none" w:sz="0" w:space="0" w:color="auto"/>
        <w:bottom w:val="none" w:sz="0" w:space="0" w:color="auto"/>
        <w:right w:val="none" w:sz="0" w:space="0" w:color="auto"/>
      </w:divBdr>
      <w:divsChild>
        <w:div w:id="196046784">
          <w:marLeft w:val="0"/>
          <w:marRight w:val="0"/>
          <w:marTop w:val="0"/>
          <w:marBottom w:val="0"/>
          <w:divBdr>
            <w:top w:val="none" w:sz="0" w:space="0" w:color="auto"/>
            <w:left w:val="none" w:sz="0" w:space="0" w:color="auto"/>
            <w:bottom w:val="none" w:sz="0" w:space="0" w:color="auto"/>
            <w:right w:val="none" w:sz="0" w:space="0" w:color="auto"/>
          </w:divBdr>
        </w:div>
        <w:div w:id="1287590611">
          <w:marLeft w:val="0"/>
          <w:marRight w:val="0"/>
          <w:marTop w:val="0"/>
          <w:marBottom w:val="0"/>
          <w:divBdr>
            <w:top w:val="none" w:sz="0" w:space="0" w:color="auto"/>
            <w:left w:val="none" w:sz="0" w:space="0" w:color="auto"/>
            <w:bottom w:val="none" w:sz="0" w:space="0" w:color="auto"/>
            <w:right w:val="none" w:sz="0" w:space="0" w:color="auto"/>
          </w:divBdr>
        </w:div>
      </w:divsChild>
    </w:div>
    <w:div w:id="880676305">
      <w:bodyDiv w:val="1"/>
      <w:marLeft w:val="0"/>
      <w:marRight w:val="0"/>
      <w:marTop w:val="0"/>
      <w:marBottom w:val="0"/>
      <w:divBdr>
        <w:top w:val="none" w:sz="0" w:space="0" w:color="auto"/>
        <w:left w:val="none" w:sz="0" w:space="0" w:color="auto"/>
        <w:bottom w:val="none" w:sz="0" w:space="0" w:color="auto"/>
        <w:right w:val="none" w:sz="0" w:space="0" w:color="auto"/>
      </w:divBdr>
    </w:div>
    <w:div w:id="936644054">
      <w:bodyDiv w:val="1"/>
      <w:marLeft w:val="0"/>
      <w:marRight w:val="0"/>
      <w:marTop w:val="0"/>
      <w:marBottom w:val="0"/>
      <w:divBdr>
        <w:top w:val="none" w:sz="0" w:space="0" w:color="auto"/>
        <w:left w:val="none" w:sz="0" w:space="0" w:color="auto"/>
        <w:bottom w:val="none" w:sz="0" w:space="0" w:color="auto"/>
        <w:right w:val="none" w:sz="0" w:space="0" w:color="auto"/>
      </w:divBdr>
      <w:divsChild>
        <w:div w:id="775250976">
          <w:marLeft w:val="0"/>
          <w:marRight w:val="0"/>
          <w:marTop w:val="0"/>
          <w:marBottom w:val="0"/>
          <w:divBdr>
            <w:top w:val="none" w:sz="0" w:space="0" w:color="auto"/>
            <w:left w:val="none" w:sz="0" w:space="0" w:color="auto"/>
            <w:bottom w:val="none" w:sz="0" w:space="0" w:color="auto"/>
            <w:right w:val="none" w:sz="0" w:space="0" w:color="auto"/>
          </w:divBdr>
        </w:div>
        <w:div w:id="789127251">
          <w:marLeft w:val="0"/>
          <w:marRight w:val="0"/>
          <w:marTop w:val="0"/>
          <w:marBottom w:val="0"/>
          <w:divBdr>
            <w:top w:val="none" w:sz="0" w:space="0" w:color="auto"/>
            <w:left w:val="none" w:sz="0" w:space="0" w:color="auto"/>
            <w:bottom w:val="none" w:sz="0" w:space="0" w:color="auto"/>
            <w:right w:val="none" w:sz="0" w:space="0" w:color="auto"/>
          </w:divBdr>
        </w:div>
      </w:divsChild>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128357708">
      <w:bodyDiv w:val="1"/>
      <w:marLeft w:val="0"/>
      <w:marRight w:val="0"/>
      <w:marTop w:val="0"/>
      <w:marBottom w:val="0"/>
      <w:divBdr>
        <w:top w:val="none" w:sz="0" w:space="0" w:color="auto"/>
        <w:left w:val="none" w:sz="0" w:space="0" w:color="auto"/>
        <w:bottom w:val="none" w:sz="0" w:space="0" w:color="auto"/>
        <w:right w:val="none" w:sz="0" w:space="0" w:color="auto"/>
      </w:divBdr>
    </w:div>
    <w:div w:id="1239632225">
      <w:bodyDiv w:val="1"/>
      <w:marLeft w:val="0"/>
      <w:marRight w:val="0"/>
      <w:marTop w:val="0"/>
      <w:marBottom w:val="0"/>
      <w:divBdr>
        <w:top w:val="none" w:sz="0" w:space="0" w:color="auto"/>
        <w:left w:val="none" w:sz="0" w:space="0" w:color="auto"/>
        <w:bottom w:val="none" w:sz="0" w:space="0" w:color="auto"/>
        <w:right w:val="none" w:sz="0" w:space="0" w:color="auto"/>
      </w:divBdr>
    </w:div>
    <w:div w:id="1270621406">
      <w:bodyDiv w:val="1"/>
      <w:marLeft w:val="0"/>
      <w:marRight w:val="0"/>
      <w:marTop w:val="0"/>
      <w:marBottom w:val="0"/>
      <w:divBdr>
        <w:top w:val="none" w:sz="0" w:space="0" w:color="auto"/>
        <w:left w:val="none" w:sz="0" w:space="0" w:color="auto"/>
        <w:bottom w:val="none" w:sz="0" w:space="0" w:color="auto"/>
        <w:right w:val="none" w:sz="0" w:space="0" w:color="auto"/>
      </w:divBdr>
      <w:divsChild>
        <w:div w:id="853962936">
          <w:marLeft w:val="0"/>
          <w:marRight w:val="0"/>
          <w:marTop w:val="0"/>
          <w:marBottom w:val="0"/>
          <w:divBdr>
            <w:top w:val="none" w:sz="0" w:space="0" w:color="auto"/>
            <w:left w:val="none" w:sz="0" w:space="0" w:color="auto"/>
            <w:bottom w:val="none" w:sz="0" w:space="0" w:color="auto"/>
            <w:right w:val="none" w:sz="0" w:space="0" w:color="auto"/>
          </w:divBdr>
        </w:div>
        <w:div w:id="1377856158">
          <w:marLeft w:val="0"/>
          <w:marRight w:val="0"/>
          <w:marTop w:val="0"/>
          <w:marBottom w:val="0"/>
          <w:divBdr>
            <w:top w:val="none" w:sz="0" w:space="0" w:color="auto"/>
            <w:left w:val="none" w:sz="0" w:space="0" w:color="auto"/>
            <w:bottom w:val="none" w:sz="0" w:space="0" w:color="auto"/>
            <w:right w:val="none" w:sz="0" w:space="0" w:color="auto"/>
          </w:divBdr>
        </w:div>
      </w:divsChild>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64985023">
      <w:bodyDiv w:val="1"/>
      <w:marLeft w:val="0"/>
      <w:marRight w:val="0"/>
      <w:marTop w:val="0"/>
      <w:marBottom w:val="0"/>
      <w:divBdr>
        <w:top w:val="none" w:sz="0" w:space="0" w:color="auto"/>
        <w:left w:val="none" w:sz="0" w:space="0" w:color="auto"/>
        <w:bottom w:val="none" w:sz="0" w:space="0" w:color="auto"/>
        <w:right w:val="none" w:sz="0" w:space="0" w:color="auto"/>
      </w:divBdr>
      <w:divsChild>
        <w:div w:id="100496261">
          <w:marLeft w:val="0"/>
          <w:marRight w:val="0"/>
          <w:marTop w:val="0"/>
          <w:marBottom w:val="0"/>
          <w:divBdr>
            <w:top w:val="none" w:sz="0" w:space="0" w:color="auto"/>
            <w:left w:val="none" w:sz="0" w:space="0" w:color="auto"/>
            <w:bottom w:val="none" w:sz="0" w:space="0" w:color="auto"/>
            <w:right w:val="none" w:sz="0" w:space="0" w:color="auto"/>
          </w:divBdr>
        </w:div>
      </w:divsChild>
    </w:div>
    <w:div w:id="1416627900">
      <w:bodyDiv w:val="1"/>
      <w:marLeft w:val="0"/>
      <w:marRight w:val="0"/>
      <w:marTop w:val="0"/>
      <w:marBottom w:val="0"/>
      <w:divBdr>
        <w:top w:val="none" w:sz="0" w:space="0" w:color="auto"/>
        <w:left w:val="none" w:sz="0" w:space="0" w:color="auto"/>
        <w:bottom w:val="none" w:sz="0" w:space="0" w:color="auto"/>
        <w:right w:val="none" w:sz="0" w:space="0" w:color="auto"/>
      </w:divBdr>
    </w:div>
    <w:div w:id="1417900485">
      <w:bodyDiv w:val="1"/>
      <w:marLeft w:val="0"/>
      <w:marRight w:val="0"/>
      <w:marTop w:val="0"/>
      <w:marBottom w:val="0"/>
      <w:divBdr>
        <w:top w:val="none" w:sz="0" w:space="0" w:color="auto"/>
        <w:left w:val="none" w:sz="0" w:space="0" w:color="auto"/>
        <w:bottom w:val="none" w:sz="0" w:space="0" w:color="auto"/>
        <w:right w:val="none" w:sz="0" w:space="0" w:color="auto"/>
      </w:divBdr>
      <w:divsChild>
        <w:div w:id="169831258">
          <w:marLeft w:val="0"/>
          <w:marRight w:val="0"/>
          <w:marTop w:val="0"/>
          <w:marBottom w:val="0"/>
          <w:divBdr>
            <w:top w:val="none" w:sz="0" w:space="0" w:color="auto"/>
            <w:left w:val="none" w:sz="0" w:space="0" w:color="auto"/>
            <w:bottom w:val="none" w:sz="0" w:space="0" w:color="auto"/>
            <w:right w:val="none" w:sz="0" w:space="0" w:color="auto"/>
          </w:divBdr>
        </w:div>
        <w:div w:id="822545161">
          <w:marLeft w:val="0"/>
          <w:marRight w:val="0"/>
          <w:marTop w:val="0"/>
          <w:marBottom w:val="0"/>
          <w:divBdr>
            <w:top w:val="none" w:sz="0" w:space="0" w:color="auto"/>
            <w:left w:val="none" w:sz="0" w:space="0" w:color="auto"/>
            <w:bottom w:val="none" w:sz="0" w:space="0" w:color="auto"/>
            <w:right w:val="none" w:sz="0" w:space="0" w:color="auto"/>
          </w:divBdr>
        </w:div>
        <w:div w:id="1885215245">
          <w:marLeft w:val="0"/>
          <w:marRight w:val="0"/>
          <w:marTop w:val="0"/>
          <w:marBottom w:val="0"/>
          <w:divBdr>
            <w:top w:val="none" w:sz="0" w:space="0" w:color="auto"/>
            <w:left w:val="none" w:sz="0" w:space="0" w:color="auto"/>
            <w:bottom w:val="none" w:sz="0" w:space="0" w:color="auto"/>
            <w:right w:val="none" w:sz="0" w:space="0" w:color="auto"/>
          </w:divBdr>
        </w:div>
        <w:div w:id="1917589257">
          <w:marLeft w:val="0"/>
          <w:marRight w:val="0"/>
          <w:marTop w:val="0"/>
          <w:marBottom w:val="0"/>
          <w:divBdr>
            <w:top w:val="none" w:sz="0" w:space="0" w:color="auto"/>
            <w:left w:val="none" w:sz="0" w:space="0" w:color="auto"/>
            <w:bottom w:val="none" w:sz="0" w:space="0" w:color="auto"/>
            <w:right w:val="none" w:sz="0" w:space="0" w:color="auto"/>
          </w:divBdr>
        </w:div>
        <w:div w:id="2019573657">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20716756">
      <w:bodyDiv w:val="1"/>
      <w:marLeft w:val="0"/>
      <w:marRight w:val="0"/>
      <w:marTop w:val="0"/>
      <w:marBottom w:val="0"/>
      <w:divBdr>
        <w:top w:val="none" w:sz="0" w:space="0" w:color="auto"/>
        <w:left w:val="none" w:sz="0" w:space="0" w:color="auto"/>
        <w:bottom w:val="none" w:sz="0" w:space="0" w:color="auto"/>
        <w:right w:val="none" w:sz="0" w:space="0" w:color="auto"/>
      </w:divBdr>
    </w:div>
    <w:div w:id="1422482944">
      <w:bodyDiv w:val="1"/>
      <w:marLeft w:val="0"/>
      <w:marRight w:val="0"/>
      <w:marTop w:val="0"/>
      <w:marBottom w:val="0"/>
      <w:divBdr>
        <w:top w:val="none" w:sz="0" w:space="0" w:color="auto"/>
        <w:left w:val="none" w:sz="0" w:space="0" w:color="auto"/>
        <w:bottom w:val="none" w:sz="0" w:space="0" w:color="auto"/>
        <w:right w:val="none" w:sz="0" w:space="0" w:color="auto"/>
      </w:divBdr>
      <w:divsChild>
        <w:div w:id="196240839">
          <w:marLeft w:val="0"/>
          <w:marRight w:val="0"/>
          <w:marTop w:val="0"/>
          <w:marBottom w:val="0"/>
          <w:divBdr>
            <w:top w:val="none" w:sz="0" w:space="0" w:color="auto"/>
            <w:left w:val="none" w:sz="0" w:space="0" w:color="auto"/>
            <w:bottom w:val="none" w:sz="0" w:space="0" w:color="auto"/>
            <w:right w:val="none" w:sz="0" w:space="0" w:color="auto"/>
          </w:divBdr>
        </w:div>
        <w:div w:id="377320735">
          <w:marLeft w:val="0"/>
          <w:marRight w:val="0"/>
          <w:marTop w:val="0"/>
          <w:marBottom w:val="0"/>
          <w:divBdr>
            <w:top w:val="none" w:sz="0" w:space="0" w:color="auto"/>
            <w:left w:val="none" w:sz="0" w:space="0" w:color="auto"/>
            <w:bottom w:val="none" w:sz="0" w:space="0" w:color="auto"/>
            <w:right w:val="none" w:sz="0" w:space="0" w:color="auto"/>
          </w:divBdr>
        </w:div>
        <w:div w:id="989791996">
          <w:marLeft w:val="0"/>
          <w:marRight w:val="0"/>
          <w:marTop w:val="0"/>
          <w:marBottom w:val="0"/>
          <w:divBdr>
            <w:top w:val="none" w:sz="0" w:space="0" w:color="auto"/>
            <w:left w:val="none" w:sz="0" w:space="0" w:color="auto"/>
            <w:bottom w:val="none" w:sz="0" w:space="0" w:color="auto"/>
            <w:right w:val="none" w:sz="0" w:space="0" w:color="auto"/>
          </w:divBdr>
        </w:div>
        <w:div w:id="1575161867">
          <w:marLeft w:val="0"/>
          <w:marRight w:val="0"/>
          <w:marTop w:val="0"/>
          <w:marBottom w:val="0"/>
          <w:divBdr>
            <w:top w:val="none" w:sz="0" w:space="0" w:color="auto"/>
            <w:left w:val="none" w:sz="0" w:space="0" w:color="auto"/>
            <w:bottom w:val="none" w:sz="0" w:space="0" w:color="auto"/>
            <w:right w:val="none" w:sz="0" w:space="0" w:color="auto"/>
          </w:divBdr>
        </w:div>
        <w:div w:id="2146270486">
          <w:marLeft w:val="0"/>
          <w:marRight w:val="0"/>
          <w:marTop w:val="0"/>
          <w:marBottom w:val="0"/>
          <w:divBdr>
            <w:top w:val="none" w:sz="0" w:space="0" w:color="auto"/>
            <w:left w:val="none" w:sz="0" w:space="0" w:color="auto"/>
            <w:bottom w:val="none" w:sz="0" w:space="0" w:color="auto"/>
            <w:right w:val="none" w:sz="0" w:space="0" w:color="auto"/>
          </w:divBdr>
        </w:div>
      </w:divsChild>
    </w:div>
    <w:div w:id="1435129855">
      <w:bodyDiv w:val="1"/>
      <w:marLeft w:val="0"/>
      <w:marRight w:val="0"/>
      <w:marTop w:val="0"/>
      <w:marBottom w:val="0"/>
      <w:divBdr>
        <w:top w:val="none" w:sz="0" w:space="0" w:color="auto"/>
        <w:left w:val="none" w:sz="0" w:space="0" w:color="auto"/>
        <w:bottom w:val="none" w:sz="0" w:space="0" w:color="auto"/>
        <w:right w:val="none" w:sz="0" w:space="0" w:color="auto"/>
      </w:divBdr>
      <w:divsChild>
        <w:div w:id="84767755">
          <w:marLeft w:val="0"/>
          <w:marRight w:val="0"/>
          <w:marTop w:val="0"/>
          <w:marBottom w:val="0"/>
          <w:divBdr>
            <w:top w:val="none" w:sz="0" w:space="0" w:color="auto"/>
            <w:left w:val="none" w:sz="0" w:space="0" w:color="auto"/>
            <w:bottom w:val="none" w:sz="0" w:space="0" w:color="auto"/>
            <w:right w:val="none" w:sz="0" w:space="0" w:color="auto"/>
          </w:divBdr>
        </w:div>
        <w:div w:id="504589880">
          <w:marLeft w:val="0"/>
          <w:marRight w:val="0"/>
          <w:marTop w:val="0"/>
          <w:marBottom w:val="0"/>
          <w:divBdr>
            <w:top w:val="none" w:sz="0" w:space="0" w:color="auto"/>
            <w:left w:val="none" w:sz="0" w:space="0" w:color="auto"/>
            <w:bottom w:val="none" w:sz="0" w:space="0" w:color="auto"/>
            <w:right w:val="none" w:sz="0" w:space="0" w:color="auto"/>
          </w:divBdr>
        </w:div>
        <w:div w:id="1954555652">
          <w:marLeft w:val="0"/>
          <w:marRight w:val="0"/>
          <w:marTop w:val="0"/>
          <w:marBottom w:val="0"/>
          <w:divBdr>
            <w:top w:val="none" w:sz="0" w:space="0" w:color="auto"/>
            <w:left w:val="none" w:sz="0" w:space="0" w:color="auto"/>
            <w:bottom w:val="none" w:sz="0" w:space="0" w:color="auto"/>
            <w:right w:val="none" w:sz="0" w:space="0" w:color="auto"/>
          </w:divBdr>
        </w:div>
        <w:div w:id="1996957856">
          <w:marLeft w:val="0"/>
          <w:marRight w:val="0"/>
          <w:marTop w:val="0"/>
          <w:marBottom w:val="0"/>
          <w:divBdr>
            <w:top w:val="none" w:sz="0" w:space="0" w:color="auto"/>
            <w:left w:val="none" w:sz="0" w:space="0" w:color="auto"/>
            <w:bottom w:val="none" w:sz="0" w:space="0" w:color="auto"/>
            <w:right w:val="none" w:sz="0" w:space="0" w:color="auto"/>
          </w:divBdr>
        </w:div>
      </w:divsChild>
    </w:div>
    <w:div w:id="1484931815">
      <w:bodyDiv w:val="1"/>
      <w:marLeft w:val="0"/>
      <w:marRight w:val="0"/>
      <w:marTop w:val="0"/>
      <w:marBottom w:val="0"/>
      <w:divBdr>
        <w:top w:val="none" w:sz="0" w:space="0" w:color="auto"/>
        <w:left w:val="none" w:sz="0" w:space="0" w:color="auto"/>
        <w:bottom w:val="none" w:sz="0" w:space="0" w:color="auto"/>
        <w:right w:val="none" w:sz="0" w:space="0" w:color="auto"/>
      </w:divBdr>
      <w:divsChild>
        <w:div w:id="308100133">
          <w:marLeft w:val="0"/>
          <w:marRight w:val="0"/>
          <w:marTop w:val="0"/>
          <w:marBottom w:val="0"/>
          <w:divBdr>
            <w:top w:val="none" w:sz="0" w:space="0" w:color="auto"/>
            <w:left w:val="none" w:sz="0" w:space="0" w:color="auto"/>
            <w:bottom w:val="none" w:sz="0" w:space="0" w:color="auto"/>
            <w:right w:val="none" w:sz="0" w:space="0" w:color="auto"/>
          </w:divBdr>
        </w:div>
        <w:div w:id="1194423003">
          <w:marLeft w:val="0"/>
          <w:marRight w:val="0"/>
          <w:marTop w:val="0"/>
          <w:marBottom w:val="0"/>
          <w:divBdr>
            <w:top w:val="none" w:sz="0" w:space="0" w:color="auto"/>
            <w:left w:val="none" w:sz="0" w:space="0" w:color="auto"/>
            <w:bottom w:val="none" w:sz="0" w:space="0" w:color="auto"/>
            <w:right w:val="none" w:sz="0" w:space="0" w:color="auto"/>
          </w:divBdr>
        </w:div>
        <w:div w:id="1226062490">
          <w:marLeft w:val="0"/>
          <w:marRight w:val="0"/>
          <w:marTop w:val="0"/>
          <w:marBottom w:val="0"/>
          <w:divBdr>
            <w:top w:val="none" w:sz="0" w:space="0" w:color="auto"/>
            <w:left w:val="none" w:sz="0" w:space="0" w:color="auto"/>
            <w:bottom w:val="none" w:sz="0" w:space="0" w:color="auto"/>
            <w:right w:val="none" w:sz="0" w:space="0" w:color="auto"/>
          </w:divBdr>
        </w:div>
        <w:div w:id="1808618253">
          <w:marLeft w:val="0"/>
          <w:marRight w:val="0"/>
          <w:marTop w:val="0"/>
          <w:marBottom w:val="0"/>
          <w:divBdr>
            <w:top w:val="none" w:sz="0" w:space="0" w:color="auto"/>
            <w:left w:val="none" w:sz="0" w:space="0" w:color="auto"/>
            <w:bottom w:val="none" w:sz="0" w:space="0" w:color="auto"/>
            <w:right w:val="none" w:sz="0" w:space="0" w:color="auto"/>
          </w:divBdr>
        </w:div>
      </w:divsChild>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547378786">
      <w:bodyDiv w:val="1"/>
      <w:marLeft w:val="0"/>
      <w:marRight w:val="0"/>
      <w:marTop w:val="0"/>
      <w:marBottom w:val="0"/>
      <w:divBdr>
        <w:top w:val="none" w:sz="0" w:space="0" w:color="auto"/>
        <w:left w:val="none" w:sz="0" w:space="0" w:color="auto"/>
        <w:bottom w:val="none" w:sz="0" w:space="0" w:color="auto"/>
        <w:right w:val="none" w:sz="0" w:space="0" w:color="auto"/>
      </w:divBdr>
      <w:divsChild>
        <w:div w:id="246113353">
          <w:marLeft w:val="0"/>
          <w:marRight w:val="0"/>
          <w:marTop w:val="0"/>
          <w:marBottom w:val="0"/>
          <w:divBdr>
            <w:top w:val="none" w:sz="0" w:space="0" w:color="auto"/>
            <w:left w:val="none" w:sz="0" w:space="0" w:color="auto"/>
            <w:bottom w:val="none" w:sz="0" w:space="0" w:color="auto"/>
            <w:right w:val="none" w:sz="0" w:space="0" w:color="auto"/>
          </w:divBdr>
        </w:div>
        <w:div w:id="312876993">
          <w:marLeft w:val="0"/>
          <w:marRight w:val="0"/>
          <w:marTop w:val="0"/>
          <w:marBottom w:val="0"/>
          <w:divBdr>
            <w:top w:val="none" w:sz="0" w:space="0" w:color="auto"/>
            <w:left w:val="none" w:sz="0" w:space="0" w:color="auto"/>
            <w:bottom w:val="none" w:sz="0" w:space="0" w:color="auto"/>
            <w:right w:val="none" w:sz="0" w:space="0" w:color="auto"/>
          </w:divBdr>
        </w:div>
        <w:div w:id="420955638">
          <w:marLeft w:val="0"/>
          <w:marRight w:val="0"/>
          <w:marTop w:val="0"/>
          <w:marBottom w:val="0"/>
          <w:divBdr>
            <w:top w:val="none" w:sz="0" w:space="0" w:color="auto"/>
            <w:left w:val="none" w:sz="0" w:space="0" w:color="auto"/>
            <w:bottom w:val="none" w:sz="0" w:space="0" w:color="auto"/>
            <w:right w:val="none" w:sz="0" w:space="0" w:color="auto"/>
          </w:divBdr>
        </w:div>
        <w:div w:id="501705327">
          <w:marLeft w:val="0"/>
          <w:marRight w:val="0"/>
          <w:marTop w:val="0"/>
          <w:marBottom w:val="0"/>
          <w:divBdr>
            <w:top w:val="none" w:sz="0" w:space="0" w:color="auto"/>
            <w:left w:val="none" w:sz="0" w:space="0" w:color="auto"/>
            <w:bottom w:val="none" w:sz="0" w:space="0" w:color="auto"/>
            <w:right w:val="none" w:sz="0" w:space="0" w:color="auto"/>
          </w:divBdr>
        </w:div>
        <w:div w:id="875502960">
          <w:marLeft w:val="0"/>
          <w:marRight w:val="0"/>
          <w:marTop w:val="0"/>
          <w:marBottom w:val="0"/>
          <w:divBdr>
            <w:top w:val="none" w:sz="0" w:space="0" w:color="auto"/>
            <w:left w:val="none" w:sz="0" w:space="0" w:color="auto"/>
            <w:bottom w:val="none" w:sz="0" w:space="0" w:color="auto"/>
            <w:right w:val="none" w:sz="0" w:space="0" w:color="auto"/>
          </w:divBdr>
        </w:div>
        <w:div w:id="1120995626">
          <w:marLeft w:val="0"/>
          <w:marRight w:val="0"/>
          <w:marTop w:val="0"/>
          <w:marBottom w:val="0"/>
          <w:divBdr>
            <w:top w:val="none" w:sz="0" w:space="0" w:color="auto"/>
            <w:left w:val="none" w:sz="0" w:space="0" w:color="auto"/>
            <w:bottom w:val="none" w:sz="0" w:space="0" w:color="auto"/>
            <w:right w:val="none" w:sz="0" w:space="0" w:color="auto"/>
          </w:divBdr>
        </w:div>
        <w:div w:id="1259145241">
          <w:marLeft w:val="0"/>
          <w:marRight w:val="0"/>
          <w:marTop w:val="0"/>
          <w:marBottom w:val="0"/>
          <w:divBdr>
            <w:top w:val="none" w:sz="0" w:space="0" w:color="auto"/>
            <w:left w:val="none" w:sz="0" w:space="0" w:color="auto"/>
            <w:bottom w:val="none" w:sz="0" w:space="0" w:color="auto"/>
            <w:right w:val="none" w:sz="0" w:space="0" w:color="auto"/>
          </w:divBdr>
        </w:div>
        <w:div w:id="1414471984">
          <w:marLeft w:val="0"/>
          <w:marRight w:val="0"/>
          <w:marTop w:val="0"/>
          <w:marBottom w:val="0"/>
          <w:divBdr>
            <w:top w:val="none" w:sz="0" w:space="0" w:color="auto"/>
            <w:left w:val="none" w:sz="0" w:space="0" w:color="auto"/>
            <w:bottom w:val="none" w:sz="0" w:space="0" w:color="auto"/>
            <w:right w:val="none" w:sz="0" w:space="0" w:color="auto"/>
          </w:divBdr>
        </w:div>
        <w:div w:id="1567257513">
          <w:marLeft w:val="0"/>
          <w:marRight w:val="0"/>
          <w:marTop w:val="0"/>
          <w:marBottom w:val="0"/>
          <w:divBdr>
            <w:top w:val="none" w:sz="0" w:space="0" w:color="auto"/>
            <w:left w:val="none" w:sz="0" w:space="0" w:color="auto"/>
            <w:bottom w:val="none" w:sz="0" w:space="0" w:color="auto"/>
            <w:right w:val="none" w:sz="0" w:space="0" w:color="auto"/>
          </w:divBdr>
        </w:div>
        <w:div w:id="1790466905">
          <w:marLeft w:val="0"/>
          <w:marRight w:val="0"/>
          <w:marTop w:val="0"/>
          <w:marBottom w:val="0"/>
          <w:divBdr>
            <w:top w:val="none" w:sz="0" w:space="0" w:color="auto"/>
            <w:left w:val="none" w:sz="0" w:space="0" w:color="auto"/>
            <w:bottom w:val="none" w:sz="0" w:space="0" w:color="auto"/>
            <w:right w:val="none" w:sz="0" w:space="0" w:color="auto"/>
          </w:divBdr>
        </w:div>
      </w:divsChild>
    </w:div>
    <w:div w:id="1556088906">
      <w:bodyDiv w:val="1"/>
      <w:marLeft w:val="0"/>
      <w:marRight w:val="0"/>
      <w:marTop w:val="0"/>
      <w:marBottom w:val="0"/>
      <w:divBdr>
        <w:top w:val="none" w:sz="0" w:space="0" w:color="auto"/>
        <w:left w:val="none" w:sz="0" w:space="0" w:color="auto"/>
        <w:bottom w:val="none" w:sz="0" w:space="0" w:color="auto"/>
        <w:right w:val="none" w:sz="0" w:space="0" w:color="auto"/>
      </w:divBdr>
      <w:divsChild>
        <w:div w:id="576063517">
          <w:marLeft w:val="0"/>
          <w:marRight w:val="0"/>
          <w:marTop w:val="0"/>
          <w:marBottom w:val="0"/>
          <w:divBdr>
            <w:top w:val="none" w:sz="0" w:space="0" w:color="auto"/>
            <w:left w:val="none" w:sz="0" w:space="0" w:color="auto"/>
            <w:bottom w:val="none" w:sz="0" w:space="0" w:color="auto"/>
            <w:right w:val="none" w:sz="0" w:space="0" w:color="auto"/>
          </w:divBdr>
        </w:div>
        <w:div w:id="1792476251">
          <w:marLeft w:val="0"/>
          <w:marRight w:val="0"/>
          <w:marTop w:val="0"/>
          <w:marBottom w:val="0"/>
          <w:divBdr>
            <w:top w:val="none" w:sz="0" w:space="0" w:color="auto"/>
            <w:left w:val="none" w:sz="0" w:space="0" w:color="auto"/>
            <w:bottom w:val="none" w:sz="0" w:space="0" w:color="auto"/>
            <w:right w:val="none" w:sz="0" w:space="0" w:color="auto"/>
          </w:divBdr>
        </w:div>
      </w:divsChild>
    </w:div>
    <w:div w:id="1576360813">
      <w:bodyDiv w:val="1"/>
      <w:marLeft w:val="0"/>
      <w:marRight w:val="0"/>
      <w:marTop w:val="0"/>
      <w:marBottom w:val="0"/>
      <w:divBdr>
        <w:top w:val="none" w:sz="0" w:space="0" w:color="auto"/>
        <w:left w:val="none" w:sz="0" w:space="0" w:color="auto"/>
        <w:bottom w:val="none" w:sz="0" w:space="0" w:color="auto"/>
        <w:right w:val="none" w:sz="0" w:space="0" w:color="auto"/>
      </w:divBdr>
      <w:divsChild>
        <w:div w:id="32849391">
          <w:marLeft w:val="0"/>
          <w:marRight w:val="0"/>
          <w:marTop w:val="0"/>
          <w:marBottom w:val="0"/>
          <w:divBdr>
            <w:top w:val="none" w:sz="0" w:space="0" w:color="auto"/>
            <w:left w:val="none" w:sz="0" w:space="0" w:color="auto"/>
            <w:bottom w:val="none" w:sz="0" w:space="0" w:color="auto"/>
            <w:right w:val="none" w:sz="0" w:space="0" w:color="auto"/>
          </w:divBdr>
        </w:div>
        <w:div w:id="169880423">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57763294">
          <w:marLeft w:val="0"/>
          <w:marRight w:val="0"/>
          <w:marTop w:val="0"/>
          <w:marBottom w:val="0"/>
          <w:divBdr>
            <w:top w:val="none" w:sz="0" w:space="0" w:color="auto"/>
            <w:left w:val="none" w:sz="0" w:space="0" w:color="auto"/>
            <w:bottom w:val="none" w:sz="0" w:space="0" w:color="auto"/>
            <w:right w:val="none" w:sz="0" w:space="0" w:color="auto"/>
          </w:divBdr>
        </w:div>
        <w:div w:id="308248140">
          <w:marLeft w:val="0"/>
          <w:marRight w:val="0"/>
          <w:marTop w:val="0"/>
          <w:marBottom w:val="0"/>
          <w:divBdr>
            <w:top w:val="none" w:sz="0" w:space="0" w:color="auto"/>
            <w:left w:val="none" w:sz="0" w:space="0" w:color="auto"/>
            <w:bottom w:val="none" w:sz="0" w:space="0" w:color="auto"/>
            <w:right w:val="none" w:sz="0" w:space="0" w:color="auto"/>
          </w:divBdr>
        </w:div>
        <w:div w:id="526256549">
          <w:marLeft w:val="0"/>
          <w:marRight w:val="0"/>
          <w:marTop w:val="0"/>
          <w:marBottom w:val="0"/>
          <w:divBdr>
            <w:top w:val="none" w:sz="0" w:space="0" w:color="auto"/>
            <w:left w:val="none" w:sz="0" w:space="0" w:color="auto"/>
            <w:bottom w:val="none" w:sz="0" w:space="0" w:color="auto"/>
            <w:right w:val="none" w:sz="0" w:space="0" w:color="auto"/>
          </w:divBdr>
        </w:div>
        <w:div w:id="692848157">
          <w:marLeft w:val="0"/>
          <w:marRight w:val="0"/>
          <w:marTop w:val="0"/>
          <w:marBottom w:val="0"/>
          <w:divBdr>
            <w:top w:val="none" w:sz="0" w:space="0" w:color="auto"/>
            <w:left w:val="none" w:sz="0" w:space="0" w:color="auto"/>
            <w:bottom w:val="none" w:sz="0" w:space="0" w:color="auto"/>
            <w:right w:val="none" w:sz="0" w:space="0" w:color="auto"/>
          </w:divBdr>
        </w:div>
        <w:div w:id="907761143">
          <w:marLeft w:val="0"/>
          <w:marRight w:val="0"/>
          <w:marTop w:val="0"/>
          <w:marBottom w:val="0"/>
          <w:divBdr>
            <w:top w:val="none" w:sz="0" w:space="0" w:color="auto"/>
            <w:left w:val="none" w:sz="0" w:space="0" w:color="auto"/>
            <w:bottom w:val="none" w:sz="0" w:space="0" w:color="auto"/>
            <w:right w:val="none" w:sz="0" w:space="0" w:color="auto"/>
          </w:divBdr>
        </w:div>
        <w:div w:id="970793278">
          <w:marLeft w:val="0"/>
          <w:marRight w:val="0"/>
          <w:marTop w:val="0"/>
          <w:marBottom w:val="0"/>
          <w:divBdr>
            <w:top w:val="none" w:sz="0" w:space="0" w:color="auto"/>
            <w:left w:val="none" w:sz="0" w:space="0" w:color="auto"/>
            <w:bottom w:val="none" w:sz="0" w:space="0" w:color="auto"/>
            <w:right w:val="none" w:sz="0" w:space="0" w:color="auto"/>
          </w:divBdr>
        </w:div>
        <w:div w:id="1584023374">
          <w:marLeft w:val="0"/>
          <w:marRight w:val="0"/>
          <w:marTop w:val="0"/>
          <w:marBottom w:val="0"/>
          <w:divBdr>
            <w:top w:val="none" w:sz="0" w:space="0" w:color="auto"/>
            <w:left w:val="none" w:sz="0" w:space="0" w:color="auto"/>
            <w:bottom w:val="none" w:sz="0" w:space="0" w:color="auto"/>
            <w:right w:val="none" w:sz="0" w:space="0" w:color="auto"/>
          </w:divBdr>
        </w:div>
        <w:div w:id="1617910962">
          <w:marLeft w:val="0"/>
          <w:marRight w:val="0"/>
          <w:marTop w:val="0"/>
          <w:marBottom w:val="0"/>
          <w:divBdr>
            <w:top w:val="none" w:sz="0" w:space="0" w:color="auto"/>
            <w:left w:val="none" w:sz="0" w:space="0" w:color="auto"/>
            <w:bottom w:val="none" w:sz="0" w:space="0" w:color="auto"/>
            <w:right w:val="none" w:sz="0" w:space="0" w:color="auto"/>
          </w:divBdr>
        </w:div>
        <w:div w:id="1721902336">
          <w:marLeft w:val="0"/>
          <w:marRight w:val="0"/>
          <w:marTop w:val="0"/>
          <w:marBottom w:val="0"/>
          <w:divBdr>
            <w:top w:val="none" w:sz="0" w:space="0" w:color="auto"/>
            <w:left w:val="none" w:sz="0" w:space="0" w:color="auto"/>
            <w:bottom w:val="none" w:sz="0" w:space="0" w:color="auto"/>
            <w:right w:val="none" w:sz="0" w:space="0" w:color="auto"/>
          </w:divBdr>
        </w:div>
        <w:div w:id="1964265497">
          <w:marLeft w:val="0"/>
          <w:marRight w:val="0"/>
          <w:marTop w:val="0"/>
          <w:marBottom w:val="0"/>
          <w:divBdr>
            <w:top w:val="none" w:sz="0" w:space="0" w:color="auto"/>
            <w:left w:val="none" w:sz="0" w:space="0" w:color="auto"/>
            <w:bottom w:val="none" w:sz="0" w:space="0" w:color="auto"/>
            <w:right w:val="none" w:sz="0" w:space="0" w:color="auto"/>
          </w:divBdr>
        </w:div>
        <w:div w:id="2109495405">
          <w:marLeft w:val="0"/>
          <w:marRight w:val="0"/>
          <w:marTop w:val="0"/>
          <w:marBottom w:val="0"/>
          <w:divBdr>
            <w:top w:val="none" w:sz="0" w:space="0" w:color="auto"/>
            <w:left w:val="none" w:sz="0" w:space="0" w:color="auto"/>
            <w:bottom w:val="none" w:sz="0" w:space="0" w:color="auto"/>
            <w:right w:val="none" w:sz="0" w:space="0" w:color="auto"/>
          </w:divBdr>
        </w:div>
      </w:divsChild>
    </w:div>
    <w:div w:id="1730150748">
      <w:bodyDiv w:val="1"/>
      <w:marLeft w:val="0"/>
      <w:marRight w:val="0"/>
      <w:marTop w:val="0"/>
      <w:marBottom w:val="0"/>
      <w:divBdr>
        <w:top w:val="none" w:sz="0" w:space="0" w:color="auto"/>
        <w:left w:val="none" w:sz="0" w:space="0" w:color="auto"/>
        <w:bottom w:val="none" w:sz="0" w:space="0" w:color="auto"/>
        <w:right w:val="none" w:sz="0" w:space="0" w:color="auto"/>
      </w:divBdr>
    </w:div>
    <w:div w:id="1774857482">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 w:id="1994218106">
      <w:bodyDiv w:val="1"/>
      <w:marLeft w:val="0"/>
      <w:marRight w:val="0"/>
      <w:marTop w:val="0"/>
      <w:marBottom w:val="0"/>
      <w:divBdr>
        <w:top w:val="none" w:sz="0" w:space="0" w:color="auto"/>
        <w:left w:val="none" w:sz="0" w:space="0" w:color="auto"/>
        <w:bottom w:val="none" w:sz="0" w:space="0" w:color="auto"/>
        <w:right w:val="none" w:sz="0" w:space="0" w:color="auto"/>
      </w:divBdr>
      <w:divsChild>
        <w:div w:id="707296253">
          <w:marLeft w:val="0"/>
          <w:marRight w:val="0"/>
          <w:marTop w:val="0"/>
          <w:marBottom w:val="0"/>
          <w:divBdr>
            <w:top w:val="none" w:sz="0" w:space="0" w:color="auto"/>
            <w:left w:val="none" w:sz="0" w:space="0" w:color="auto"/>
            <w:bottom w:val="none" w:sz="0" w:space="0" w:color="auto"/>
            <w:right w:val="none" w:sz="0" w:space="0" w:color="auto"/>
          </w:divBdr>
        </w:div>
        <w:div w:id="2106031126">
          <w:marLeft w:val="0"/>
          <w:marRight w:val="0"/>
          <w:marTop w:val="0"/>
          <w:marBottom w:val="0"/>
          <w:divBdr>
            <w:top w:val="none" w:sz="0" w:space="0" w:color="auto"/>
            <w:left w:val="none" w:sz="0" w:space="0" w:color="auto"/>
            <w:bottom w:val="none" w:sz="0" w:space="0" w:color="auto"/>
            <w:right w:val="none" w:sz="0" w:space="0" w:color="auto"/>
          </w:divBdr>
        </w:div>
      </w:divsChild>
    </w:div>
    <w:div w:id="2064669602">
      <w:bodyDiv w:val="1"/>
      <w:marLeft w:val="0"/>
      <w:marRight w:val="0"/>
      <w:marTop w:val="0"/>
      <w:marBottom w:val="0"/>
      <w:divBdr>
        <w:top w:val="none" w:sz="0" w:space="0" w:color="auto"/>
        <w:left w:val="none" w:sz="0" w:space="0" w:color="auto"/>
        <w:bottom w:val="none" w:sz="0" w:space="0" w:color="auto"/>
        <w:right w:val="none" w:sz="0" w:space="0" w:color="auto"/>
      </w:divBdr>
      <w:divsChild>
        <w:div w:id="407927378">
          <w:marLeft w:val="0"/>
          <w:marRight w:val="0"/>
          <w:marTop w:val="0"/>
          <w:marBottom w:val="0"/>
          <w:divBdr>
            <w:top w:val="none" w:sz="0" w:space="0" w:color="auto"/>
            <w:left w:val="none" w:sz="0" w:space="0" w:color="auto"/>
            <w:bottom w:val="none" w:sz="0" w:space="0" w:color="auto"/>
            <w:right w:val="none" w:sz="0" w:space="0" w:color="auto"/>
          </w:divBdr>
        </w:div>
        <w:div w:id="1307123243">
          <w:marLeft w:val="0"/>
          <w:marRight w:val="0"/>
          <w:marTop w:val="0"/>
          <w:marBottom w:val="0"/>
          <w:divBdr>
            <w:top w:val="none" w:sz="0" w:space="0" w:color="auto"/>
            <w:left w:val="none" w:sz="0" w:space="0" w:color="auto"/>
            <w:bottom w:val="none" w:sz="0" w:space="0" w:color="auto"/>
            <w:right w:val="none" w:sz="0" w:space="0" w:color="auto"/>
          </w:divBdr>
        </w:div>
      </w:divsChild>
    </w:div>
    <w:div w:id="2083749664">
      <w:bodyDiv w:val="1"/>
      <w:marLeft w:val="0"/>
      <w:marRight w:val="0"/>
      <w:marTop w:val="0"/>
      <w:marBottom w:val="0"/>
      <w:divBdr>
        <w:top w:val="none" w:sz="0" w:space="0" w:color="auto"/>
        <w:left w:val="none" w:sz="0" w:space="0" w:color="auto"/>
        <w:bottom w:val="none" w:sz="0" w:space="0" w:color="auto"/>
        <w:right w:val="none" w:sz="0" w:space="0" w:color="auto"/>
      </w:divBdr>
      <w:divsChild>
        <w:div w:id="78989479">
          <w:marLeft w:val="0"/>
          <w:marRight w:val="0"/>
          <w:marTop w:val="0"/>
          <w:marBottom w:val="0"/>
          <w:divBdr>
            <w:top w:val="none" w:sz="0" w:space="0" w:color="auto"/>
            <w:left w:val="none" w:sz="0" w:space="0" w:color="auto"/>
            <w:bottom w:val="none" w:sz="0" w:space="0" w:color="auto"/>
            <w:right w:val="none" w:sz="0" w:space="0" w:color="auto"/>
          </w:divBdr>
        </w:div>
        <w:div w:id="818377553">
          <w:marLeft w:val="0"/>
          <w:marRight w:val="0"/>
          <w:marTop w:val="0"/>
          <w:marBottom w:val="0"/>
          <w:divBdr>
            <w:top w:val="none" w:sz="0" w:space="0" w:color="auto"/>
            <w:left w:val="none" w:sz="0" w:space="0" w:color="auto"/>
            <w:bottom w:val="none" w:sz="0" w:space="0" w:color="auto"/>
            <w:right w:val="none" w:sz="0" w:space="0" w:color="auto"/>
          </w:divBdr>
        </w:div>
        <w:div w:id="1095589294">
          <w:marLeft w:val="0"/>
          <w:marRight w:val="0"/>
          <w:marTop w:val="0"/>
          <w:marBottom w:val="0"/>
          <w:divBdr>
            <w:top w:val="none" w:sz="0" w:space="0" w:color="auto"/>
            <w:left w:val="none" w:sz="0" w:space="0" w:color="auto"/>
            <w:bottom w:val="none" w:sz="0" w:space="0" w:color="auto"/>
            <w:right w:val="none" w:sz="0" w:space="0" w:color="auto"/>
          </w:divBdr>
        </w:div>
        <w:div w:id="1137651597">
          <w:marLeft w:val="0"/>
          <w:marRight w:val="0"/>
          <w:marTop w:val="0"/>
          <w:marBottom w:val="0"/>
          <w:divBdr>
            <w:top w:val="none" w:sz="0" w:space="0" w:color="auto"/>
            <w:left w:val="none" w:sz="0" w:space="0" w:color="auto"/>
            <w:bottom w:val="none" w:sz="0" w:space="0" w:color="auto"/>
            <w:right w:val="none" w:sz="0" w:space="0" w:color="auto"/>
          </w:divBdr>
        </w:div>
        <w:div w:id="1712000763">
          <w:marLeft w:val="0"/>
          <w:marRight w:val="0"/>
          <w:marTop w:val="0"/>
          <w:marBottom w:val="0"/>
          <w:divBdr>
            <w:top w:val="none" w:sz="0" w:space="0" w:color="auto"/>
            <w:left w:val="none" w:sz="0" w:space="0" w:color="auto"/>
            <w:bottom w:val="none" w:sz="0" w:space="0" w:color="auto"/>
            <w:right w:val="none" w:sz="0" w:space="0" w:color="auto"/>
          </w:divBdr>
        </w:div>
      </w:divsChild>
    </w:div>
    <w:div w:id="2144688048">
      <w:bodyDiv w:val="1"/>
      <w:marLeft w:val="0"/>
      <w:marRight w:val="0"/>
      <w:marTop w:val="0"/>
      <w:marBottom w:val="0"/>
      <w:divBdr>
        <w:top w:val="none" w:sz="0" w:space="0" w:color="auto"/>
        <w:left w:val="none" w:sz="0" w:space="0" w:color="auto"/>
        <w:bottom w:val="none" w:sz="0" w:space="0" w:color="auto"/>
        <w:right w:val="none" w:sz="0" w:space="0" w:color="auto"/>
      </w:divBdr>
      <w:divsChild>
        <w:div w:id="881399796">
          <w:marLeft w:val="0"/>
          <w:marRight w:val="0"/>
          <w:marTop w:val="0"/>
          <w:marBottom w:val="0"/>
          <w:divBdr>
            <w:top w:val="none" w:sz="0" w:space="0" w:color="auto"/>
            <w:left w:val="none" w:sz="0" w:space="0" w:color="auto"/>
            <w:bottom w:val="none" w:sz="0" w:space="0" w:color="auto"/>
            <w:right w:val="none" w:sz="0" w:space="0" w:color="auto"/>
          </w:divBdr>
        </w:div>
        <w:div w:id="1338581993">
          <w:marLeft w:val="0"/>
          <w:marRight w:val="0"/>
          <w:marTop w:val="0"/>
          <w:marBottom w:val="0"/>
          <w:divBdr>
            <w:top w:val="none" w:sz="0" w:space="0" w:color="auto"/>
            <w:left w:val="none" w:sz="0" w:space="0" w:color="auto"/>
            <w:bottom w:val="none" w:sz="0" w:space="0" w:color="auto"/>
            <w:right w:val="none" w:sz="0" w:space="0" w:color="auto"/>
          </w:divBdr>
        </w:div>
        <w:div w:id="1483276800">
          <w:marLeft w:val="0"/>
          <w:marRight w:val="0"/>
          <w:marTop w:val="0"/>
          <w:marBottom w:val="0"/>
          <w:divBdr>
            <w:top w:val="none" w:sz="0" w:space="0" w:color="auto"/>
            <w:left w:val="none" w:sz="0" w:space="0" w:color="auto"/>
            <w:bottom w:val="none" w:sz="0" w:space="0" w:color="auto"/>
            <w:right w:val="none" w:sz="0" w:space="0" w:color="auto"/>
          </w:divBdr>
        </w:div>
        <w:div w:id="1561860383">
          <w:marLeft w:val="0"/>
          <w:marRight w:val="0"/>
          <w:marTop w:val="0"/>
          <w:marBottom w:val="0"/>
          <w:divBdr>
            <w:top w:val="none" w:sz="0" w:space="0" w:color="auto"/>
            <w:left w:val="none" w:sz="0" w:space="0" w:color="auto"/>
            <w:bottom w:val="none" w:sz="0" w:space="0" w:color="auto"/>
            <w:right w:val="none" w:sz="0" w:space="0" w:color="auto"/>
          </w:divBdr>
        </w:div>
        <w:div w:id="2119329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x09.ksx.no/system.php?item=5871&amp;ok=pjzhfvtb2rn0d8w" TargetMode="External"/><Relationship Id="rId3" Type="http://schemas.openxmlformats.org/officeDocument/2006/relationships/customXml" Target="../customXml/item3.xml"/><Relationship Id="rId21" Type="http://schemas.openxmlformats.org/officeDocument/2006/relationships/hyperlink" Target="https://x09.ksx.no/system.php?item=17610&amp;ok=pjzhfvtb2rn0d8w"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x09.ksx.no/system.php?item=5871&amp;ok=pjzhfvtb2rn0d8w"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x09.ksx.no/system.php?item=12337&amp;ok=pjzhfvtb2rn0d8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09.ksx.no/system.php?item=17610&amp;ok=pjzhfvtb2rn0d8w"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x09.ksx.no/system.php?item=17610&amp;ok=pjzhfvtb2rn0d8w" TargetMode="External"/><Relationship Id="rId28" Type="http://schemas.openxmlformats.org/officeDocument/2006/relationships/hyperlink" Target="https://x09.ksx.no/system.php?item=12249&amp;ok=pjzhfvtb2rn0d8w"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x09.ksx.no/system.php?item=5713&amp;ok=pjzhfvtb2rn0d8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x09.ksx.no/system.php?item=17610&amp;ok=pjzhfvtb2rn0d8w" TargetMode="External"/><Relationship Id="rId27" Type="http://schemas.openxmlformats.org/officeDocument/2006/relationships/hyperlink" Target="https://x09.ksx.no/system.php?item=11911&amp;ok=pjzhfvtb2rn0d8w" TargetMode="External"/><Relationship Id="rId30" Type="http://schemas.openxmlformats.org/officeDocument/2006/relationships/hyperlink" Target="https://www.lorenskog.kommune.no/_f/p71/i4843cad0-e601-44ac-94d6-554292a04fad/kostholdsplan-for-barnehage-sfo-skole.pdf"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12" ma:contentTypeDescription="Opprett et nytt dokument." ma:contentTypeScope="" ma:versionID="da6ad99f2017f65560a6e88dc5da6727">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b193f22d5579dfe1c2b58c54142d993d" ns2:_="" ns3:_="">
    <xsd:import namespace="9f563dbe-9700-4853-947f-5a0b0fd8e431"/>
    <xsd:import namespace="a535a4bd-1eda-4e04-bd8d-17947300cf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535a4bd-1eda-4e04-bd8d-17947300cfe7">
      <UserInfo>
        <DisplayName>Bettina Thorvik</DisplayName>
        <AccountId>35</AccountId>
        <AccountType/>
      </UserInfo>
    </SharedWithUsers>
  </documentManagement>
</p:properties>
</file>

<file path=customXml/itemProps1.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2.xml><?xml version="1.0" encoding="utf-8"?>
<ds:datastoreItem xmlns:ds="http://schemas.openxmlformats.org/officeDocument/2006/customXml" ds:itemID="{F5B6012F-873E-438B-83C5-3811B6C93FBD}"/>
</file>

<file path=customXml/itemProps3.xml><?xml version="1.0" encoding="utf-8"?>
<ds:datastoreItem xmlns:ds="http://schemas.openxmlformats.org/officeDocument/2006/customXml" ds:itemID="{FB44C0E9-9B4E-479F-878D-008C41AD17DF}">
  <ds:schemaRefs>
    <ds:schemaRef ds:uri="http://schemas.openxmlformats.org/officeDocument/2006/bibliography"/>
  </ds:schemaRefs>
</ds:datastoreItem>
</file>

<file path=customXml/itemProps4.xml><?xml version="1.0" encoding="utf-8"?>
<ds:datastoreItem xmlns:ds="http://schemas.openxmlformats.org/officeDocument/2006/customXml" ds:itemID="{E1F0F43D-DB61-4005-80C8-A4E0F97F9CAE}">
  <ds:schemaRefs>
    <ds:schemaRef ds:uri="http://purl.org/dc/terms/"/>
    <ds:schemaRef ds:uri="http://schemas.microsoft.com/office/2006/documentManagement/types"/>
    <ds:schemaRef ds:uri="http://purl.org/dc/dcmitype/"/>
    <ds:schemaRef ds:uri="http://schemas.microsoft.com/office/infopath/2007/PartnerControls"/>
    <ds:schemaRef ds:uri="9f563dbe-9700-4853-947f-5a0b0fd8e431"/>
    <ds:schemaRef ds:uri="http://purl.org/dc/elements/1.1/"/>
    <ds:schemaRef ds:uri="http://schemas.microsoft.com/office/2006/metadata/properties"/>
    <ds:schemaRef ds:uri="http://schemas.openxmlformats.org/package/2006/metadata/core-properties"/>
    <ds:schemaRef ds:uri="a535a4bd-1eda-4e04-bd8d-17947300cfe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0</TotalTime>
  <Pages>17</Pages>
  <Words>4999</Words>
  <Characters>26498</Characters>
  <Application>Microsoft Office Word</Application>
  <DocSecurity>0</DocSecurity>
  <Lines>220</Lines>
  <Paragraphs>62</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Fareshta Sakhi</cp:lastModifiedBy>
  <cp:revision>2</cp:revision>
  <cp:lastPrinted>2023-12-19T08:56:00Z</cp:lastPrinted>
  <dcterms:created xsi:type="dcterms:W3CDTF">2024-02-12T12:57:00Z</dcterms:created>
  <dcterms:modified xsi:type="dcterms:W3CDTF">2024-02-12T12:57:00Z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ies>
</file>