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57962" w:rsidP="00AD00F6" w:rsidRDefault="00157962" w14:paraId="6995974B" w14:textId="56FE66E8">
      <w:pPr>
        <w:pStyle w:val="Tekstboksfarget"/>
      </w:pPr>
      <w:bookmarkStart w:name="_Toc306953945" w:id="0"/>
      <w:bookmarkStart w:name="_Hlk33000682" w:id="1"/>
    </w:p>
    <w:p w:rsidR="00FF1318" w:rsidP="00183CCB" w:rsidRDefault="00FF1318" w14:paraId="0F29B542" w14:textId="71E01136">
      <w:pPr>
        <w:pStyle w:val="Innhold-heading"/>
      </w:pPr>
      <w:r>
        <w:rPr>
          <w:noProof/>
          <w14:ligatures w14:val="none"/>
        </w:rPr>
        <w:drawing>
          <wp:anchor distT="0" distB="0" distL="114300" distR="114300" simplePos="0" relativeHeight="251658247" behindDoc="0" locked="0" layoutInCell="1" allowOverlap="1" wp14:anchorId="34829D4E" wp14:editId="2A164A1E">
            <wp:simplePos x="0" y="0"/>
            <wp:positionH relativeFrom="column">
              <wp:posOffset>-24130</wp:posOffset>
            </wp:positionH>
            <wp:positionV relativeFrom="paragraph">
              <wp:posOffset>1313180</wp:posOffset>
            </wp:positionV>
            <wp:extent cx="6515464" cy="3009900"/>
            <wp:effectExtent l="0" t="0" r="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5464" cy="3009900"/>
                    </a:xfrm>
                    <a:prstGeom prst="rect">
                      <a:avLst/>
                    </a:prstGeom>
                  </pic:spPr>
                </pic:pic>
              </a:graphicData>
            </a:graphic>
            <wp14:sizeRelH relativeFrom="margin">
              <wp14:pctWidth>0</wp14:pctWidth>
            </wp14:sizeRelH>
            <wp14:sizeRelV relativeFrom="margin">
              <wp14:pctHeight>0</wp14:pctHeight>
            </wp14:sizeRelV>
          </wp:anchor>
        </w:drawing>
      </w:r>
      <w:r w:rsidR="00AD4CC1">
        <w:rPr>
          <w:noProof/>
        </w:rPr>
        <mc:AlternateContent>
          <mc:Choice Requires="wps">
            <w:drawing>
              <wp:anchor distT="0" distB="0" distL="114300" distR="114300" simplePos="0" relativeHeight="251658242" behindDoc="0" locked="0" layoutInCell="1" allowOverlap="1" wp14:anchorId="27C0E9AA" wp14:editId="179068CA">
                <wp:simplePos x="0" y="0"/>
                <wp:positionH relativeFrom="margin">
                  <wp:align>center</wp:align>
                </wp:positionH>
                <wp:positionV relativeFrom="paragraph">
                  <wp:posOffset>5401945</wp:posOffset>
                </wp:positionV>
                <wp:extent cx="6527800" cy="2124075"/>
                <wp:effectExtent l="0" t="0" r="0" b="0"/>
                <wp:wrapNone/>
                <wp:docPr id="16" name="Tekstboks 16"/>
                <wp:cNvGraphicFramePr/>
                <a:graphic xmlns:a="http://schemas.openxmlformats.org/drawingml/2006/main">
                  <a:graphicData uri="http://schemas.microsoft.com/office/word/2010/wordprocessingShape">
                    <wps:wsp>
                      <wps:cNvSpPr txBox="1"/>
                      <wps:spPr>
                        <a:xfrm>
                          <a:off x="0" y="0"/>
                          <a:ext cx="6527800" cy="2124075"/>
                        </a:xfrm>
                        <a:prstGeom prst="rect">
                          <a:avLst/>
                        </a:prstGeom>
                        <a:noFill/>
                        <a:ln w="6350">
                          <a:noFill/>
                        </a:ln>
                      </wps:spPr>
                      <wps:txbx>
                        <w:txbxContent>
                          <w:p w:rsidR="00E041EC" w:rsidP="00667246" w:rsidRDefault="00E638EB" w14:paraId="20AD24F7" w14:textId="76153825">
                            <w:pPr>
                              <w:pStyle w:val="Headingforside"/>
                              <w:rPr>
                                <w:b/>
                                <w:bCs/>
                                <w:color w:val="984806" w:themeColor="accent6" w:themeShade="80"/>
                              </w:rPr>
                            </w:pPr>
                            <w:r>
                              <w:rPr>
                                <w:color w:val="984806" w:themeColor="accent6" w:themeShade="80"/>
                              </w:rPr>
                              <w:t>P</w:t>
                            </w:r>
                            <w:r w:rsidRPr="00D35AFE" w:rsidR="00E041EC">
                              <w:rPr>
                                <w:color w:val="984806" w:themeColor="accent6" w:themeShade="80"/>
                              </w:rPr>
                              <w:t>edagogisk årsplan</w:t>
                            </w:r>
                            <w:r w:rsidRPr="00D35AFE" w:rsidR="00E041EC">
                              <w:rPr>
                                <w:color w:val="984806" w:themeColor="accent6" w:themeShade="80"/>
                              </w:rPr>
                              <w:br/>
                            </w:r>
                            <w:r w:rsidRPr="00D35AFE" w:rsidR="00E041EC">
                              <w:rPr>
                                <w:b/>
                                <w:bCs/>
                                <w:color w:val="984806" w:themeColor="accent6" w:themeShade="80"/>
                              </w:rPr>
                              <w:t>for Lørenskogbarnehagene</w:t>
                            </w:r>
                          </w:p>
                          <w:p w:rsidRPr="00D35AFE" w:rsidR="00AD4CC1" w:rsidP="00667246" w:rsidRDefault="00AD4CC1" w14:paraId="2717E884" w14:textId="77777777">
                            <w:pPr>
                              <w:pStyle w:val="Headingforside"/>
                              <w:rPr>
                                <w:b/>
                                <w:bCs/>
                                <w:color w:val="984806" w:themeColor="accent6" w:themeShade="80"/>
                              </w:rPr>
                            </w:pPr>
                          </w:p>
                          <w:p w:rsidRPr="00D35AFE" w:rsidR="00BB5886" w:rsidP="00667246" w:rsidRDefault="00BB5886" w14:paraId="42A2C4D8" w14:textId="44A037E1">
                            <w:pPr>
                              <w:pStyle w:val="Headingforside"/>
                              <w:rPr>
                                <w:color w:val="984806" w:themeColor="accent6" w:themeShade="80"/>
                              </w:rPr>
                            </w:pPr>
                            <w:r w:rsidRPr="00D35AFE">
                              <w:rPr>
                                <w:b/>
                                <w:bCs/>
                                <w:color w:val="984806" w:themeColor="accent6" w:themeShade="80"/>
                              </w:rPr>
                              <w:t>Rolvsrud barnehage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798606B5">
              <v:shapetype id="_x0000_t202" coordsize="21600,21600" o:spt="202" path="m,l,21600r21600,l21600,xe" w14:anchorId="27C0E9AA">
                <v:stroke joinstyle="miter"/>
                <v:path gradientshapeok="t" o:connecttype="rect"/>
              </v:shapetype>
              <v:shape id="Tekstboks 16" style="position:absolute;margin-left:0;margin-top:425.35pt;width:514pt;height:167.2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">
                <v:textbox>
                  <w:txbxContent>
                    <w:p w:rsidR="00E041EC" w:rsidP="00667246" w:rsidRDefault="00E638EB" w14:paraId="48CFD19E" w14:textId="76153825">
                      <w:pPr>
                        <w:pStyle w:val="Headingforside"/>
                        <w:rPr>
                          <w:b/>
                          <w:bCs/>
                          <w:color w:val="984806" w:themeColor="accent6" w:themeShade="80"/>
                        </w:rPr>
                      </w:pPr>
                      <w:r>
                        <w:rPr>
                          <w:color w:val="984806" w:themeColor="accent6" w:themeShade="80"/>
                        </w:rPr>
                        <w:t>P</w:t>
                      </w:r>
                      <w:r w:rsidRPr="00D35AFE" w:rsidR="00E041EC">
                        <w:rPr>
                          <w:color w:val="984806" w:themeColor="accent6" w:themeShade="80"/>
                        </w:rPr>
                        <w:t>edagogisk årsplan</w:t>
                      </w:r>
                      <w:r w:rsidRPr="00D35AFE" w:rsidR="00E041EC">
                        <w:rPr>
                          <w:color w:val="984806" w:themeColor="accent6" w:themeShade="80"/>
                        </w:rPr>
                        <w:br/>
                      </w:r>
                      <w:r w:rsidRPr="00D35AFE" w:rsidR="00E041EC">
                        <w:rPr>
                          <w:b/>
                          <w:bCs/>
                          <w:color w:val="984806" w:themeColor="accent6" w:themeShade="80"/>
                        </w:rPr>
                        <w:t>for Lørenskogbarnehagene</w:t>
                      </w:r>
                    </w:p>
                    <w:p w:rsidRPr="00D35AFE" w:rsidR="00AD4CC1" w:rsidP="00667246" w:rsidRDefault="00AD4CC1" w14:paraId="672A6659" w14:textId="77777777">
                      <w:pPr>
                        <w:pStyle w:val="Headingforside"/>
                        <w:rPr>
                          <w:b/>
                          <w:bCs/>
                          <w:color w:val="984806" w:themeColor="accent6" w:themeShade="80"/>
                        </w:rPr>
                      </w:pPr>
                    </w:p>
                    <w:p w:rsidRPr="00D35AFE" w:rsidR="00BB5886" w:rsidP="00667246" w:rsidRDefault="00BB5886" w14:paraId="79FE825B" w14:textId="44A037E1">
                      <w:pPr>
                        <w:pStyle w:val="Headingforside"/>
                        <w:rPr>
                          <w:color w:val="984806" w:themeColor="accent6" w:themeShade="80"/>
                        </w:rPr>
                      </w:pPr>
                      <w:r w:rsidRPr="00D35AFE">
                        <w:rPr>
                          <w:b/>
                          <w:bCs/>
                          <w:color w:val="984806" w:themeColor="accent6" w:themeShade="80"/>
                        </w:rPr>
                        <w:t>Rolvsrud barnehage</w:t>
                      </w:r>
                    </w:p>
                  </w:txbxContent>
                </v:textbox>
                <w10:wrap anchorx="margin"/>
              </v:shape>
            </w:pict>
          </mc:Fallback>
        </mc:AlternateContent>
      </w:r>
      <w:r w:rsidR="00426565">
        <w:rPr>
          <w:noProof/>
        </w:rPr>
        <mc:AlternateContent>
          <mc:Choice Requires="wps">
            <w:drawing>
              <wp:anchor distT="0" distB="0" distL="114300" distR="114300" simplePos="0" relativeHeight="251658246" behindDoc="0" locked="0" layoutInCell="1" allowOverlap="1" wp14:anchorId="5A42BFF4" wp14:editId="72C832A8">
                <wp:simplePos x="0" y="0"/>
                <wp:positionH relativeFrom="column">
                  <wp:posOffset>0</wp:posOffset>
                </wp:positionH>
                <wp:positionV relativeFrom="paragraph">
                  <wp:posOffset>0</wp:posOffset>
                </wp:positionV>
                <wp:extent cx="1828800" cy="1828800"/>
                <wp:effectExtent l="0" t="0" r="0" b="0"/>
                <wp:wrapNone/>
                <wp:docPr id="7" name="Tekstboks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426565" w:rsidR="00426565" w:rsidP="00426565" w:rsidRDefault="00426565" w14:paraId="76796153" w14:textId="11F19AB4">
                            <w:pPr>
                              <w:jc w:val="center"/>
                              <w:rPr>
                                <w:noProof/>
                                <w:color w:val="984806"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6565">
                              <w:rPr>
                                <w:noProof/>
                                <w:color w:val="984806"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625CBB">
                              <w:rPr>
                                <w:noProof/>
                                <w:color w:val="984806"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4D238BDF">
              <v:shape id="Tekstboks 7" style="position:absolute;margin-left:0;margin-top:0;width:2in;height:2in;z-index:251658246;visibility:visible;mso-wrap-style:none;mso-wrap-distance-left:9pt;mso-wrap-distance-top:0;mso-wrap-distance-right:9pt;mso-wrap-distance-bottom:0;mso-position-horizontal:absolute;mso-position-horizontal-relative:text;mso-position-vertical:absolute;mso-position-vertical-relative:text;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K6N1PcLAgAAKQQAAA4AAAAA&#10;AAAAAAAAAAAALgIAAGRycy9lMm9Eb2MueG1sUEsBAi0AFAAGAAgAAAAhAEuJJs3WAAAABQEAAA8A&#10;AAAAAAAAAAAAAAAAZQQAAGRycy9kb3ducmV2LnhtbFBLBQYAAAAABAAEAPMAAABoBQAAAAA=&#10;" w14:anchorId="5A42BFF4">
                <v:textbox style="mso-fit-shape-to-text:t">
                  <w:txbxContent>
                    <w:p w:rsidRPr="00426565" w:rsidR="00426565" w:rsidP="00426565" w:rsidRDefault="00426565" w14:paraId="3C32F1D6" w14:textId="11F19AB4">
                      <w:pPr>
                        <w:jc w:val="center"/>
                        <w:rPr>
                          <w:noProof/>
                          <w:color w:val="984806"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6565">
                        <w:rPr>
                          <w:noProof/>
                          <w:color w:val="984806"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625CBB">
                        <w:rPr>
                          <w:noProof/>
                          <w:color w:val="984806"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txbxContent>
                </v:textbox>
              </v:shape>
            </w:pict>
          </mc:Fallback>
        </mc:AlternateContent>
      </w:r>
      <w:r w:rsidR="0084520B">
        <w:rPr>
          <w:noProof/>
        </w:rPr>
        <w:drawing>
          <wp:anchor distT="0" distB="0" distL="114300" distR="114300" simplePos="0" relativeHeight="251658241" behindDoc="1" locked="0" layoutInCell="1" allowOverlap="1" wp14:anchorId="62CAC153" wp14:editId="100F682C">
            <wp:simplePos x="0" y="0"/>
            <wp:positionH relativeFrom="page">
              <wp:posOffset>5066665</wp:posOffset>
            </wp:positionH>
            <wp:positionV relativeFrom="page">
              <wp:posOffset>9385595</wp:posOffset>
            </wp:positionV>
            <wp:extent cx="2501621" cy="1152525"/>
            <wp:effectExtent l="0" t="0" r="0" b="0"/>
            <wp:wrapThrough wrapText="bothSides">
              <wp:wrapPolygon edited="0">
                <wp:start x="3729" y="4760"/>
                <wp:lineTo x="3729" y="13567"/>
                <wp:lineTo x="5155" y="16185"/>
                <wp:lineTo x="5593" y="16661"/>
                <wp:lineTo x="6142" y="16661"/>
                <wp:lineTo x="17219" y="13329"/>
                <wp:lineTo x="17219" y="12853"/>
                <wp:lineTo x="17767" y="9045"/>
                <wp:lineTo x="17877" y="6902"/>
                <wp:lineTo x="15244" y="5950"/>
                <wp:lineTo x="8006" y="4760"/>
                <wp:lineTo x="3729" y="476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1621" cy="1152525"/>
                    </a:xfrm>
                    <a:prstGeom prst="rect">
                      <a:avLst/>
                    </a:prstGeom>
                  </pic:spPr>
                </pic:pic>
              </a:graphicData>
            </a:graphic>
            <wp14:sizeRelH relativeFrom="margin">
              <wp14:pctWidth>0</wp14:pctWidth>
            </wp14:sizeRelH>
            <wp14:sizeRelV relativeFrom="margin">
              <wp14:pctHeight>0</wp14:pctHeight>
            </wp14:sizeRelV>
          </wp:anchor>
        </w:drawing>
      </w:r>
      <w:r w:rsidRPr="00607C66" w:rsidR="00607C66">
        <w:rPr>
          <w:noProof/>
        </w:rPr>
        <w:drawing>
          <wp:anchor distT="0" distB="0" distL="114300" distR="114300" simplePos="0" relativeHeight="251658240" behindDoc="1" locked="0" layoutInCell="1" allowOverlap="1" wp14:anchorId="5950CBEB" wp14:editId="0BF23759">
            <wp:simplePos x="0" y="0"/>
            <wp:positionH relativeFrom="page">
              <wp:posOffset>10841355</wp:posOffset>
            </wp:positionH>
            <wp:positionV relativeFrom="page">
              <wp:posOffset>13268325</wp:posOffset>
            </wp:positionV>
            <wp:extent cx="2303145" cy="1061085"/>
            <wp:effectExtent l="0" t="0" r="0" b="0"/>
            <wp:wrapThrough wrapText="bothSides">
              <wp:wrapPolygon edited="0">
                <wp:start x="3573" y="4266"/>
                <wp:lineTo x="3573" y="13185"/>
                <wp:lineTo x="4467" y="15899"/>
                <wp:lineTo x="5181" y="16675"/>
                <wp:lineTo x="6432" y="16675"/>
                <wp:lineTo x="10720" y="15899"/>
                <wp:lineTo x="17509" y="13185"/>
                <wp:lineTo x="17330" y="11246"/>
                <wp:lineTo x="18045" y="6980"/>
                <wp:lineTo x="16437" y="5817"/>
                <wp:lineTo x="8040" y="4266"/>
                <wp:lineTo x="3573" y="4266"/>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enskog_Hoved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145" cy="1061085"/>
                    </a:xfrm>
                    <a:prstGeom prst="rect">
                      <a:avLst/>
                    </a:prstGeom>
                  </pic:spPr>
                </pic:pic>
              </a:graphicData>
            </a:graphic>
            <wp14:sizeRelH relativeFrom="margin">
              <wp14:pctWidth>0</wp14:pctWidth>
            </wp14:sizeRelH>
            <wp14:sizeRelV relativeFrom="margin">
              <wp14:pctHeight>0</wp14:pctHeight>
            </wp14:sizeRelV>
          </wp:anchor>
        </w:drawing>
      </w:r>
      <w:r w:rsidR="00157962">
        <w:br w:type="page"/>
      </w:r>
    </w:p>
    <w:p w:rsidRPr="00433DE3" w:rsidR="00D549AF" w:rsidP="00433DE3" w:rsidRDefault="008C5AD0" w14:paraId="2AD9FE9A" w14:textId="20D3A14F">
      <w:pPr>
        <w:rPr>
          <w:color w:val="ABDDD5"/>
          <w:sz w:val="32"/>
        </w:rPr>
      </w:pPr>
      <w:r w:rsidRPr="00741419">
        <w:rPr>
          <w:color w:val="761F08"/>
        </w:rPr>
        <w:t>Innhold</w:t>
      </w:r>
      <w:r w:rsidRPr="00741419" w:rsidR="0064054B">
        <w:rPr>
          <w:color w:val="761F08"/>
        </w:rPr>
        <w:t>sfortegnelse</w:t>
      </w:r>
      <w:bookmarkEnd w:id="0"/>
    </w:p>
    <w:sdt>
      <w:sdtPr>
        <w:id w:val="1869639014"/>
        <w:docPartObj>
          <w:docPartGallery w:val="Table of Contents"/>
          <w:docPartUnique/>
        </w:docPartObj>
        <w:rPr>
          <w:rFonts w:eastAsia="ＭＳ 明朝" w:cs="Arial" w:eastAsiaTheme="minorEastAsia"/>
          <w:b w:val="0"/>
          <w:bCs w:val="0"/>
          <w:color w:val="auto"/>
          <w:spacing w:val="-2"/>
          <w:sz w:val="18"/>
          <w:szCs w:val="18"/>
          <w14:ligatures w14:val="none"/>
        </w:rPr>
      </w:sdtPr>
      <w:sdtEndPr>
        <w:rPr>
          <w:rFonts w:eastAsia="ＭＳ 明朝" w:cs="Arial" w:eastAsiaTheme="minorEastAsia"/>
          <w:b w:val="0"/>
          <w:bCs w:val="0"/>
          <w:color w:val="000000"/>
          <w:spacing w:val="0"/>
          <w:sz w:val="23"/>
          <w:szCs w:val="23"/>
        </w:rPr>
      </w:sdtEndPr>
      <w:sdtContent>
        <w:p w:rsidRPr="003B5FB1" w:rsidR="0055705E" w:rsidP="00D549AF" w:rsidRDefault="0055705E" w14:paraId="08091212" w14:textId="7F9DB3DF">
          <w:pPr>
            <w:pStyle w:val="Innhold-heading"/>
            <w:rPr>
              <w:rFonts w:cs="Arial"/>
            </w:rPr>
          </w:pPr>
        </w:p>
        <w:p w:rsidR="006C38B7" w:rsidRDefault="0055705E" w14:paraId="0D168F5C" w14:textId="4E1CE470">
          <w:pPr>
            <w:pStyle w:val="INNH1"/>
            <w:rPr>
              <w:rFonts w:asciiTheme="minorHAnsi" w:hAnsiTheme="minorHAnsi" w:eastAsiaTheme="minorEastAsia" w:cstheme="minorBidi"/>
              <w:b w:val="0"/>
              <w:color w:val="auto"/>
              <w:sz w:val="22"/>
              <w:szCs w:val="22"/>
              <w:lang w:eastAsia="nb-NO"/>
            </w:rPr>
          </w:pPr>
          <w:r w:rsidRPr="003B5FB1">
            <w:rPr>
              <w:caps/>
              <w:color w:val="1F497D" w:themeColor="text2"/>
              <w:sz w:val="22"/>
              <w:szCs w:val="22"/>
            </w:rPr>
            <w:fldChar w:fldCharType="begin"/>
          </w:r>
          <w:r w:rsidRPr="003B5FB1">
            <w:instrText xml:space="preserve"> TOC \o "1-3" \h \z \u </w:instrText>
          </w:r>
          <w:r w:rsidRPr="003B5FB1">
            <w:rPr>
              <w:caps/>
              <w:color w:val="1F497D" w:themeColor="text2"/>
              <w:sz w:val="22"/>
              <w:szCs w:val="22"/>
            </w:rPr>
            <w:fldChar w:fldCharType="separate"/>
          </w:r>
          <w:hyperlink w:history="1" w:anchor="_Toc64019673">
            <w:r w:rsidRPr="00BA5C7B" w:rsidR="006C38B7">
              <w:rPr>
                <w:rStyle w:val="Hyperkobling"/>
              </w:rPr>
              <w:t>Forord</w:t>
            </w:r>
            <w:r w:rsidR="006C38B7">
              <w:rPr>
                <w:webHidden/>
              </w:rPr>
              <w:tab/>
            </w:r>
            <w:r w:rsidR="006C38B7">
              <w:rPr>
                <w:webHidden/>
              </w:rPr>
              <w:fldChar w:fldCharType="begin"/>
            </w:r>
            <w:r w:rsidR="006C38B7">
              <w:rPr>
                <w:webHidden/>
              </w:rPr>
              <w:instrText xml:space="preserve"> PAGEREF _Toc64019673 \h </w:instrText>
            </w:r>
            <w:r w:rsidR="006C38B7">
              <w:rPr>
                <w:webHidden/>
              </w:rPr>
            </w:r>
            <w:r w:rsidR="006C38B7">
              <w:rPr>
                <w:webHidden/>
              </w:rPr>
              <w:fldChar w:fldCharType="separate"/>
            </w:r>
            <w:r w:rsidR="00BC35D0">
              <w:rPr>
                <w:webHidden/>
              </w:rPr>
              <w:t>3</w:t>
            </w:r>
            <w:r w:rsidR="006C38B7">
              <w:rPr>
                <w:webHidden/>
              </w:rPr>
              <w:fldChar w:fldCharType="end"/>
            </w:r>
          </w:hyperlink>
        </w:p>
        <w:p w:rsidR="006C38B7" w:rsidRDefault="00000000" w14:paraId="3586615D" w14:textId="3C96BCF0">
          <w:pPr>
            <w:pStyle w:val="INNH1"/>
            <w:rPr>
              <w:rFonts w:asciiTheme="minorHAnsi" w:hAnsiTheme="minorHAnsi" w:eastAsiaTheme="minorEastAsia" w:cstheme="minorBidi"/>
              <w:b w:val="0"/>
              <w:color w:val="auto"/>
              <w:sz w:val="22"/>
              <w:szCs w:val="22"/>
              <w:lang w:eastAsia="nb-NO"/>
            </w:rPr>
          </w:pPr>
          <w:hyperlink w:history="1" w:anchor="_Toc64019674">
            <w:r w:rsidRPr="00BA5C7B" w:rsidR="006C38B7">
              <w:rPr>
                <w:rStyle w:val="Hyperkobling"/>
              </w:rPr>
              <w:t>1. Innledning – Lørenskogbarnehagene</w:t>
            </w:r>
            <w:r w:rsidR="006C38B7">
              <w:rPr>
                <w:webHidden/>
              </w:rPr>
              <w:tab/>
            </w:r>
            <w:r w:rsidR="006C38B7">
              <w:rPr>
                <w:webHidden/>
              </w:rPr>
              <w:fldChar w:fldCharType="begin"/>
            </w:r>
            <w:r w:rsidR="006C38B7">
              <w:rPr>
                <w:webHidden/>
              </w:rPr>
              <w:instrText xml:space="preserve"> PAGEREF _Toc64019674 \h </w:instrText>
            </w:r>
            <w:r w:rsidR="006C38B7">
              <w:rPr>
                <w:webHidden/>
              </w:rPr>
            </w:r>
            <w:r w:rsidR="006C38B7">
              <w:rPr>
                <w:webHidden/>
              </w:rPr>
              <w:fldChar w:fldCharType="separate"/>
            </w:r>
            <w:r w:rsidR="00BC35D0">
              <w:rPr>
                <w:webHidden/>
              </w:rPr>
              <w:t>4</w:t>
            </w:r>
            <w:r w:rsidR="006C38B7">
              <w:rPr>
                <w:webHidden/>
              </w:rPr>
              <w:fldChar w:fldCharType="end"/>
            </w:r>
          </w:hyperlink>
        </w:p>
        <w:p w:rsidR="006C38B7" w:rsidRDefault="00000000" w14:paraId="7F51F550" w14:textId="59996B5A">
          <w:pPr>
            <w:pStyle w:val="INNH3"/>
            <w:tabs>
              <w:tab w:val="left" w:pos="880"/>
            </w:tabs>
            <w:rPr>
              <w:rFonts w:asciiTheme="minorHAnsi" w:hAnsiTheme="minorHAnsi" w:eastAsiaTheme="minorEastAsia" w:cstheme="minorBidi"/>
              <w:color w:val="auto"/>
              <w:sz w:val="22"/>
              <w:szCs w:val="22"/>
              <w:lang w:eastAsia="nb-NO"/>
            </w:rPr>
          </w:pPr>
          <w:hyperlink w:history="1" w:anchor="_Toc64019675">
            <w:r w:rsidRPr="00BA5C7B" w:rsidR="006C38B7">
              <w:rPr>
                <w:rStyle w:val="Hyperkobling"/>
              </w:rPr>
              <w:t>1.1</w:t>
            </w:r>
            <w:r w:rsidR="006C38B7">
              <w:rPr>
                <w:rFonts w:asciiTheme="minorHAnsi" w:hAnsiTheme="minorHAnsi" w:eastAsiaTheme="minorEastAsia" w:cstheme="minorBidi"/>
                <w:color w:val="auto"/>
                <w:sz w:val="22"/>
                <w:szCs w:val="22"/>
                <w:lang w:eastAsia="nb-NO"/>
              </w:rPr>
              <w:tab/>
            </w:r>
            <w:r w:rsidRPr="00BA5C7B" w:rsidR="006C38B7">
              <w:rPr>
                <w:rStyle w:val="Hyperkobling"/>
              </w:rPr>
              <w:t>Vårt verdigrunnlag</w:t>
            </w:r>
            <w:r w:rsidR="006C38B7">
              <w:rPr>
                <w:webHidden/>
              </w:rPr>
              <w:tab/>
            </w:r>
            <w:r w:rsidR="006C38B7">
              <w:rPr>
                <w:webHidden/>
              </w:rPr>
              <w:fldChar w:fldCharType="begin"/>
            </w:r>
            <w:r w:rsidR="006C38B7">
              <w:rPr>
                <w:webHidden/>
              </w:rPr>
              <w:instrText xml:space="preserve"> PAGEREF _Toc64019675 \h </w:instrText>
            </w:r>
            <w:r w:rsidR="006C38B7">
              <w:rPr>
                <w:webHidden/>
              </w:rPr>
            </w:r>
            <w:r w:rsidR="006C38B7">
              <w:rPr>
                <w:webHidden/>
              </w:rPr>
              <w:fldChar w:fldCharType="separate"/>
            </w:r>
            <w:r w:rsidR="00BC35D0">
              <w:rPr>
                <w:webHidden/>
              </w:rPr>
              <w:t>5</w:t>
            </w:r>
            <w:r w:rsidR="006C38B7">
              <w:rPr>
                <w:webHidden/>
              </w:rPr>
              <w:fldChar w:fldCharType="end"/>
            </w:r>
          </w:hyperlink>
        </w:p>
        <w:p w:rsidR="006C38B7" w:rsidRDefault="00000000" w14:paraId="063CF7AD" w14:textId="5162FDFD">
          <w:pPr>
            <w:pStyle w:val="INNH3"/>
            <w:rPr>
              <w:rFonts w:asciiTheme="minorHAnsi" w:hAnsiTheme="minorHAnsi" w:eastAsiaTheme="minorEastAsia" w:cstheme="minorBidi"/>
              <w:color w:val="auto"/>
              <w:sz w:val="22"/>
              <w:szCs w:val="22"/>
              <w:lang w:eastAsia="nb-NO"/>
            </w:rPr>
          </w:pPr>
          <w:hyperlink w:history="1" w:anchor="_Toc64019676">
            <w:r w:rsidRPr="00BA5C7B" w:rsidR="006C38B7">
              <w:rPr>
                <w:rStyle w:val="Hyperkobling"/>
              </w:rPr>
              <w:t>1.2 Presentasjon av navn barnehage</w:t>
            </w:r>
            <w:r w:rsidR="006C38B7">
              <w:rPr>
                <w:webHidden/>
              </w:rPr>
              <w:tab/>
            </w:r>
            <w:r w:rsidR="006C38B7">
              <w:rPr>
                <w:webHidden/>
              </w:rPr>
              <w:fldChar w:fldCharType="begin"/>
            </w:r>
            <w:r w:rsidR="006C38B7">
              <w:rPr>
                <w:webHidden/>
              </w:rPr>
              <w:instrText xml:space="preserve"> PAGEREF _Toc64019676 \h </w:instrText>
            </w:r>
            <w:r w:rsidR="006C38B7">
              <w:rPr>
                <w:webHidden/>
              </w:rPr>
            </w:r>
            <w:r w:rsidR="006C38B7">
              <w:rPr>
                <w:webHidden/>
              </w:rPr>
              <w:fldChar w:fldCharType="separate"/>
            </w:r>
            <w:r w:rsidR="00BC35D0">
              <w:rPr>
                <w:webHidden/>
              </w:rPr>
              <w:t>6</w:t>
            </w:r>
            <w:r w:rsidR="006C38B7">
              <w:rPr>
                <w:webHidden/>
              </w:rPr>
              <w:fldChar w:fldCharType="end"/>
            </w:r>
          </w:hyperlink>
        </w:p>
        <w:p w:rsidR="006C38B7" w:rsidRDefault="00000000" w14:paraId="6BF653D4" w14:textId="06740B76">
          <w:pPr>
            <w:pStyle w:val="INNH1"/>
            <w:rPr>
              <w:rFonts w:asciiTheme="minorHAnsi" w:hAnsiTheme="minorHAnsi" w:eastAsiaTheme="minorEastAsia" w:cstheme="minorBidi"/>
              <w:b w:val="0"/>
              <w:color w:val="auto"/>
              <w:sz w:val="22"/>
              <w:szCs w:val="22"/>
              <w:lang w:eastAsia="nb-NO"/>
            </w:rPr>
          </w:pPr>
          <w:hyperlink w:history="1" w:anchor="_Toc64019677">
            <w:r w:rsidRPr="00BA5C7B" w:rsidR="006C38B7">
              <w:rPr>
                <w:rStyle w:val="Hyperkobling"/>
              </w:rPr>
              <w:t>2. Barnehagens innhold og oppgave</w:t>
            </w:r>
            <w:r w:rsidR="006C38B7">
              <w:rPr>
                <w:webHidden/>
              </w:rPr>
              <w:tab/>
            </w:r>
            <w:r w:rsidR="002A55F5">
              <w:rPr>
                <w:webHidden/>
              </w:rPr>
              <w:t>7</w:t>
            </w:r>
          </w:hyperlink>
        </w:p>
        <w:p w:rsidR="006C38B7" w:rsidRDefault="00000000" w14:paraId="63FADDC1" w14:textId="38446D1E">
          <w:pPr>
            <w:pStyle w:val="INNH3"/>
            <w:rPr>
              <w:rFonts w:asciiTheme="minorHAnsi" w:hAnsiTheme="minorHAnsi" w:eastAsiaTheme="minorEastAsia" w:cstheme="minorBidi"/>
              <w:color w:val="auto"/>
              <w:sz w:val="22"/>
              <w:szCs w:val="22"/>
              <w:lang w:eastAsia="nb-NO"/>
            </w:rPr>
          </w:pPr>
          <w:hyperlink w:history="1" w:anchor="_Toc64019678">
            <w:r w:rsidRPr="00BA5C7B" w:rsidR="006C38B7">
              <w:rPr>
                <w:rStyle w:val="Hyperkobling"/>
              </w:rPr>
              <w:t>2.1 Omsorg</w:t>
            </w:r>
            <w:r w:rsidR="006C38B7">
              <w:rPr>
                <w:webHidden/>
              </w:rPr>
              <w:tab/>
            </w:r>
            <w:r w:rsidR="002A55F5">
              <w:rPr>
                <w:webHidden/>
              </w:rPr>
              <w:t>7</w:t>
            </w:r>
          </w:hyperlink>
        </w:p>
        <w:p w:rsidR="006C38B7" w:rsidRDefault="00000000" w14:paraId="2A1A2B21" w14:textId="204E1149">
          <w:pPr>
            <w:pStyle w:val="INNH3"/>
            <w:rPr>
              <w:rFonts w:asciiTheme="minorHAnsi" w:hAnsiTheme="minorHAnsi" w:eastAsiaTheme="minorEastAsia" w:cstheme="minorBidi"/>
              <w:color w:val="auto"/>
              <w:sz w:val="22"/>
              <w:szCs w:val="22"/>
              <w:lang w:eastAsia="nb-NO"/>
            </w:rPr>
          </w:pPr>
          <w:hyperlink w:history="1" w:anchor="_Toc64019679">
            <w:r w:rsidRPr="00BA5C7B" w:rsidR="006C38B7">
              <w:rPr>
                <w:rStyle w:val="Hyperkobling"/>
              </w:rPr>
              <w:t>2.2 Lek - vennskap</w:t>
            </w:r>
            <w:r w:rsidR="006C38B7">
              <w:rPr>
                <w:webHidden/>
              </w:rPr>
              <w:tab/>
            </w:r>
            <w:r w:rsidR="002A55F5">
              <w:rPr>
                <w:webHidden/>
              </w:rPr>
              <w:t>8</w:t>
            </w:r>
          </w:hyperlink>
        </w:p>
        <w:p w:rsidR="006C38B7" w:rsidRDefault="00000000" w14:paraId="48F547B0" w14:textId="279F2C99">
          <w:pPr>
            <w:pStyle w:val="INNH3"/>
            <w:rPr>
              <w:rFonts w:asciiTheme="minorHAnsi" w:hAnsiTheme="minorHAnsi" w:eastAsiaTheme="minorEastAsia" w:cstheme="minorBidi"/>
              <w:color w:val="auto"/>
              <w:sz w:val="22"/>
              <w:szCs w:val="22"/>
              <w:lang w:eastAsia="nb-NO"/>
            </w:rPr>
          </w:pPr>
          <w:hyperlink w:history="1" w:anchor="_Toc64019680">
            <w:r w:rsidRPr="00BA5C7B" w:rsidR="006C38B7">
              <w:rPr>
                <w:rStyle w:val="Hyperkobling"/>
              </w:rPr>
              <w:t>2.3 Danning og læring</w:t>
            </w:r>
            <w:r w:rsidR="006C38B7">
              <w:rPr>
                <w:webHidden/>
              </w:rPr>
              <w:tab/>
            </w:r>
            <w:r w:rsidR="006C38B7">
              <w:rPr>
                <w:webHidden/>
              </w:rPr>
              <w:fldChar w:fldCharType="begin"/>
            </w:r>
            <w:r w:rsidR="006C38B7">
              <w:rPr>
                <w:webHidden/>
              </w:rPr>
              <w:instrText xml:space="preserve"> PAGEREF _Toc64019680 \h </w:instrText>
            </w:r>
            <w:r w:rsidR="006C38B7">
              <w:rPr>
                <w:webHidden/>
              </w:rPr>
            </w:r>
            <w:r w:rsidR="006C38B7">
              <w:rPr>
                <w:webHidden/>
              </w:rPr>
              <w:fldChar w:fldCharType="separate"/>
            </w:r>
            <w:r w:rsidR="00BC35D0">
              <w:rPr>
                <w:webHidden/>
              </w:rPr>
              <w:t>1</w:t>
            </w:r>
            <w:r w:rsidR="006C38B7">
              <w:rPr>
                <w:webHidden/>
              </w:rPr>
              <w:fldChar w:fldCharType="end"/>
            </w:r>
          </w:hyperlink>
          <w:r w:rsidR="002A55F5">
            <w:t>0</w:t>
          </w:r>
        </w:p>
        <w:p w:rsidR="006C38B7" w:rsidRDefault="00000000" w14:paraId="04CBF558" w14:textId="6B9E53D0">
          <w:pPr>
            <w:pStyle w:val="INNH3"/>
            <w:rPr>
              <w:rFonts w:asciiTheme="minorHAnsi" w:hAnsiTheme="minorHAnsi" w:eastAsiaTheme="minorEastAsia" w:cstheme="minorBidi"/>
              <w:color w:val="auto"/>
              <w:sz w:val="22"/>
              <w:szCs w:val="22"/>
              <w:lang w:eastAsia="nb-NO"/>
            </w:rPr>
          </w:pPr>
          <w:hyperlink w:history="1" w:anchor="_Toc64019681">
            <w:r w:rsidRPr="00BA5C7B" w:rsidR="006C38B7">
              <w:rPr>
                <w:rStyle w:val="Hyperkobling"/>
              </w:rPr>
              <w:t xml:space="preserve">2.4 </w:t>
            </w:r>
            <w:r w:rsidR="007B0904">
              <w:rPr>
                <w:rStyle w:val="Hyperkobling"/>
              </w:rPr>
              <w:t xml:space="preserve"> </w:t>
            </w:r>
            <w:r w:rsidRPr="00BA5C7B" w:rsidR="006C38B7">
              <w:rPr>
                <w:rStyle w:val="Hyperkobling"/>
              </w:rPr>
              <w:t>Barns medvirkning</w:t>
            </w:r>
            <w:r w:rsidR="006C38B7">
              <w:rPr>
                <w:webHidden/>
              </w:rPr>
              <w:tab/>
            </w:r>
            <w:r w:rsidR="006C38B7">
              <w:rPr>
                <w:webHidden/>
              </w:rPr>
              <w:fldChar w:fldCharType="begin"/>
            </w:r>
            <w:r w:rsidR="006C38B7">
              <w:rPr>
                <w:webHidden/>
              </w:rPr>
              <w:instrText xml:space="preserve"> PAGEREF _Toc64019681 \h </w:instrText>
            </w:r>
            <w:r w:rsidR="006C38B7">
              <w:rPr>
                <w:webHidden/>
              </w:rPr>
            </w:r>
            <w:r w:rsidR="006C38B7">
              <w:rPr>
                <w:webHidden/>
              </w:rPr>
              <w:fldChar w:fldCharType="separate"/>
            </w:r>
            <w:r w:rsidR="00BC35D0">
              <w:rPr>
                <w:webHidden/>
              </w:rPr>
              <w:t>1</w:t>
            </w:r>
            <w:r w:rsidR="006C38B7">
              <w:rPr>
                <w:webHidden/>
              </w:rPr>
              <w:fldChar w:fldCharType="end"/>
            </w:r>
          </w:hyperlink>
          <w:r w:rsidR="00AA1C58">
            <w:t>1</w:t>
          </w:r>
        </w:p>
        <w:p w:rsidR="006C38B7" w:rsidRDefault="00000000" w14:paraId="1F8FF29C" w14:textId="62227618">
          <w:pPr>
            <w:pStyle w:val="INNH3"/>
            <w:rPr>
              <w:rFonts w:asciiTheme="minorHAnsi" w:hAnsiTheme="minorHAnsi" w:eastAsiaTheme="minorEastAsia" w:cstheme="minorBidi"/>
              <w:color w:val="auto"/>
              <w:sz w:val="22"/>
              <w:szCs w:val="22"/>
              <w:lang w:eastAsia="nb-NO"/>
            </w:rPr>
          </w:pPr>
          <w:hyperlink w:history="1" w:anchor="_Toc64019682">
            <w:r w:rsidRPr="00BA5C7B" w:rsidR="006C38B7">
              <w:rPr>
                <w:rStyle w:val="Hyperkobling"/>
              </w:rPr>
              <w:t>2.5 Barnehagens digitale praksis.</w:t>
            </w:r>
            <w:r w:rsidR="006C38B7">
              <w:rPr>
                <w:webHidden/>
              </w:rPr>
              <w:tab/>
            </w:r>
            <w:r w:rsidR="006C38B7">
              <w:rPr>
                <w:webHidden/>
              </w:rPr>
              <w:fldChar w:fldCharType="begin"/>
            </w:r>
            <w:r w:rsidR="006C38B7">
              <w:rPr>
                <w:webHidden/>
              </w:rPr>
              <w:instrText xml:space="preserve"> PAGEREF _Toc64019682 \h </w:instrText>
            </w:r>
            <w:r w:rsidR="006C38B7">
              <w:rPr>
                <w:webHidden/>
              </w:rPr>
            </w:r>
            <w:r w:rsidR="006C38B7">
              <w:rPr>
                <w:webHidden/>
              </w:rPr>
              <w:fldChar w:fldCharType="separate"/>
            </w:r>
            <w:r w:rsidR="00BC35D0">
              <w:rPr>
                <w:webHidden/>
              </w:rPr>
              <w:t>1</w:t>
            </w:r>
            <w:r w:rsidR="006C38B7">
              <w:rPr>
                <w:webHidden/>
              </w:rPr>
              <w:fldChar w:fldCharType="end"/>
            </w:r>
          </w:hyperlink>
          <w:r w:rsidR="00AA1C58">
            <w:t>2</w:t>
          </w:r>
        </w:p>
        <w:p w:rsidR="006C38B7" w:rsidRDefault="00000000" w14:paraId="705B02A4" w14:textId="36E616C3">
          <w:pPr>
            <w:pStyle w:val="INNH3"/>
            <w:rPr>
              <w:rFonts w:asciiTheme="minorHAnsi" w:hAnsiTheme="minorHAnsi" w:eastAsiaTheme="minorEastAsia" w:cstheme="minorBidi"/>
              <w:color w:val="auto"/>
              <w:sz w:val="22"/>
              <w:szCs w:val="22"/>
              <w:lang w:eastAsia="nb-NO"/>
            </w:rPr>
          </w:pPr>
          <w:hyperlink w:history="1" w:anchor="_Toc64019683">
            <w:r w:rsidRPr="00BA5C7B" w:rsidR="006C38B7">
              <w:rPr>
                <w:rStyle w:val="Hyperkobling"/>
              </w:rPr>
              <w:t>2.6 Barnehagens språkmiljø</w:t>
            </w:r>
            <w:r w:rsidR="006C38B7">
              <w:rPr>
                <w:webHidden/>
              </w:rPr>
              <w:tab/>
            </w:r>
            <w:r w:rsidR="006C38B7">
              <w:rPr>
                <w:webHidden/>
              </w:rPr>
              <w:fldChar w:fldCharType="begin"/>
            </w:r>
            <w:r w:rsidR="006C38B7">
              <w:rPr>
                <w:webHidden/>
              </w:rPr>
              <w:instrText xml:space="preserve"> PAGEREF _Toc64019683 \h </w:instrText>
            </w:r>
            <w:r w:rsidR="006C38B7">
              <w:rPr>
                <w:webHidden/>
              </w:rPr>
            </w:r>
            <w:r w:rsidR="006C38B7">
              <w:rPr>
                <w:webHidden/>
              </w:rPr>
              <w:fldChar w:fldCharType="separate"/>
            </w:r>
            <w:r w:rsidR="00BC35D0">
              <w:rPr>
                <w:webHidden/>
              </w:rPr>
              <w:t>1</w:t>
            </w:r>
            <w:r w:rsidR="006C38B7">
              <w:rPr>
                <w:webHidden/>
              </w:rPr>
              <w:fldChar w:fldCharType="end"/>
            </w:r>
          </w:hyperlink>
          <w:r w:rsidR="00AA1C58">
            <w:t>3</w:t>
          </w:r>
        </w:p>
        <w:p w:rsidR="006C38B7" w:rsidRDefault="00000000" w14:paraId="6E8141B7" w14:textId="1B65505C">
          <w:pPr>
            <w:pStyle w:val="INNH3"/>
            <w:rPr>
              <w:rFonts w:asciiTheme="minorHAnsi" w:hAnsiTheme="minorHAnsi" w:eastAsiaTheme="minorEastAsia" w:cstheme="minorBidi"/>
              <w:color w:val="auto"/>
              <w:sz w:val="22"/>
              <w:szCs w:val="22"/>
              <w:lang w:eastAsia="nb-NO"/>
            </w:rPr>
          </w:pPr>
          <w:hyperlink w:history="1" w:anchor="_Toc64019684">
            <w:r w:rsidRPr="00BA5C7B" w:rsidR="006C38B7">
              <w:rPr>
                <w:rStyle w:val="Hyperkobling"/>
              </w:rPr>
              <w:t>2.7 Barnehagens psykososiale miljø</w:t>
            </w:r>
            <w:r w:rsidR="006C38B7">
              <w:rPr>
                <w:webHidden/>
              </w:rPr>
              <w:tab/>
            </w:r>
            <w:r w:rsidR="006C38B7">
              <w:rPr>
                <w:webHidden/>
              </w:rPr>
              <w:fldChar w:fldCharType="begin"/>
            </w:r>
            <w:r w:rsidR="006C38B7">
              <w:rPr>
                <w:webHidden/>
              </w:rPr>
              <w:instrText xml:space="preserve"> PAGEREF _Toc64019684 \h </w:instrText>
            </w:r>
            <w:r w:rsidR="006C38B7">
              <w:rPr>
                <w:webHidden/>
              </w:rPr>
            </w:r>
            <w:r w:rsidR="006C38B7">
              <w:rPr>
                <w:webHidden/>
              </w:rPr>
              <w:fldChar w:fldCharType="separate"/>
            </w:r>
            <w:r w:rsidR="00BC35D0">
              <w:rPr>
                <w:webHidden/>
              </w:rPr>
              <w:t>1</w:t>
            </w:r>
            <w:r w:rsidR="006C38B7">
              <w:rPr>
                <w:webHidden/>
              </w:rPr>
              <w:fldChar w:fldCharType="end"/>
            </w:r>
          </w:hyperlink>
          <w:r w:rsidR="00AA1C58">
            <w:t>3</w:t>
          </w:r>
        </w:p>
        <w:p w:rsidR="006C38B7" w:rsidRDefault="00000000" w14:paraId="6FC2F84C" w14:textId="75EEFF24">
          <w:pPr>
            <w:pStyle w:val="INNH3"/>
            <w:rPr>
              <w:rFonts w:asciiTheme="minorHAnsi" w:hAnsiTheme="minorHAnsi" w:eastAsiaTheme="minorEastAsia" w:cstheme="minorBidi"/>
              <w:color w:val="auto"/>
              <w:sz w:val="22"/>
              <w:szCs w:val="22"/>
              <w:lang w:eastAsia="nb-NO"/>
            </w:rPr>
          </w:pPr>
          <w:hyperlink w:history="1" w:anchor="_Toc64019685">
            <w:r w:rsidRPr="00BA5C7B" w:rsidR="006C38B7">
              <w:rPr>
                <w:rStyle w:val="Hyperkobling"/>
              </w:rPr>
              <w:t>2.8 Forebygging av seksuelle overgrep</w:t>
            </w:r>
            <w:r w:rsidR="006C38B7">
              <w:rPr>
                <w:webHidden/>
              </w:rPr>
              <w:tab/>
            </w:r>
            <w:r w:rsidR="006C38B7">
              <w:rPr>
                <w:webHidden/>
              </w:rPr>
              <w:fldChar w:fldCharType="begin"/>
            </w:r>
            <w:r w:rsidR="006C38B7">
              <w:rPr>
                <w:webHidden/>
              </w:rPr>
              <w:instrText xml:space="preserve"> PAGEREF _Toc64019685 \h </w:instrText>
            </w:r>
            <w:r w:rsidR="006C38B7">
              <w:rPr>
                <w:webHidden/>
              </w:rPr>
            </w:r>
            <w:r w:rsidR="006C38B7">
              <w:rPr>
                <w:webHidden/>
              </w:rPr>
              <w:fldChar w:fldCharType="separate"/>
            </w:r>
            <w:r w:rsidR="00BC35D0">
              <w:rPr>
                <w:webHidden/>
              </w:rPr>
              <w:t>1</w:t>
            </w:r>
            <w:r w:rsidR="006C38B7">
              <w:rPr>
                <w:webHidden/>
              </w:rPr>
              <w:fldChar w:fldCharType="end"/>
            </w:r>
          </w:hyperlink>
          <w:r w:rsidR="00BD5AF3">
            <w:t>5</w:t>
          </w:r>
        </w:p>
        <w:p w:rsidR="006C38B7" w:rsidRDefault="00000000" w14:paraId="25BC6E54" w14:textId="32CBA65B">
          <w:pPr>
            <w:pStyle w:val="INNH3"/>
            <w:rPr>
              <w:rFonts w:asciiTheme="minorHAnsi" w:hAnsiTheme="minorHAnsi" w:eastAsiaTheme="minorEastAsia" w:cstheme="minorBidi"/>
              <w:color w:val="auto"/>
              <w:sz w:val="22"/>
              <w:szCs w:val="22"/>
              <w:lang w:eastAsia="nb-NO"/>
            </w:rPr>
          </w:pPr>
          <w:hyperlink w:history="1" w:anchor="_Toc64019686">
            <w:r w:rsidRPr="00BA5C7B" w:rsidR="006C38B7">
              <w:rPr>
                <w:rStyle w:val="Hyperkobling"/>
              </w:rPr>
              <w:t>2.9 Bærekraftig utvikling</w:t>
            </w:r>
            <w:r w:rsidR="006C38B7">
              <w:rPr>
                <w:webHidden/>
              </w:rPr>
              <w:tab/>
            </w:r>
            <w:r w:rsidR="006C38B7">
              <w:rPr>
                <w:webHidden/>
              </w:rPr>
              <w:fldChar w:fldCharType="begin"/>
            </w:r>
            <w:r w:rsidR="006C38B7">
              <w:rPr>
                <w:webHidden/>
              </w:rPr>
              <w:instrText xml:space="preserve"> PAGEREF _Toc64019686 \h </w:instrText>
            </w:r>
            <w:r w:rsidR="006C38B7">
              <w:rPr>
                <w:webHidden/>
              </w:rPr>
            </w:r>
            <w:r w:rsidR="006C38B7">
              <w:rPr>
                <w:webHidden/>
              </w:rPr>
              <w:fldChar w:fldCharType="separate"/>
            </w:r>
            <w:r w:rsidR="00BC35D0">
              <w:rPr>
                <w:webHidden/>
              </w:rPr>
              <w:t>1</w:t>
            </w:r>
            <w:r w:rsidR="006C38B7">
              <w:rPr>
                <w:webHidden/>
              </w:rPr>
              <w:fldChar w:fldCharType="end"/>
            </w:r>
          </w:hyperlink>
          <w:r w:rsidR="00BD5AF3">
            <w:t>5</w:t>
          </w:r>
        </w:p>
        <w:p w:rsidR="006C38B7" w:rsidRDefault="00000000" w14:paraId="48E14396" w14:textId="1E1BA293">
          <w:pPr>
            <w:pStyle w:val="INNH3"/>
            <w:rPr>
              <w:rFonts w:asciiTheme="minorHAnsi" w:hAnsiTheme="minorHAnsi" w:eastAsiaTheme="minorEastAsia" w:cstheme="minorBidi"/>
              <w:color w:val="auto"/>
              <w:sz w:val="22"/>
              <w:szCs w:val="22"/>
              <w:lang w:eastAsia="nb-NO"/>
            </w:rPr>
          </w:pPr>
          <w:hyperlink w:history="1" w:anchor="_Toc64019687">
            <w:r w:rsidRPr="00BA5C7B" w:rsidR="006C38B7">
              <w:rPr>
                <w:rStyle w:val="Hyperkobling"/>
              </w:rPr>
              <w:t>2.10 Kosthold</w:t>
            </w:r>
            <w:r w:rsidR="006C38B7">
              <w:rPr>
                <w:webHidden/>
              </w:rPr>
              <w:tab/>
            </w:r>
            <w:r w:rsidR="006C38B7">
              <w:rPr>
                <w:webHidden/>
              </w:rPr>
              <w:fldChar w:fldCharType="begin"/>
            </w:r>
            <w:r w:rsidR="006C38B7">
              <w:rPr>
                <w:webHidden/>
              </w:rPr>
              <w:instrText xml:space="preserve"> PAGEREF _Toc64019687 \h </w:instrText>
            </w:r>
            <w:r w:rsidR="006C38B7">
              <w:rPr>
                <w:webHidden/>
              </w:rPr>
            </w:r>
            <w:r w:rsidR="006C38B7">
              <w:rPr>
                <w:webHidden/>
              </w:rPr>
              <w:fldChar w:fldCharType="separate"/>
            </w:r>
            <w:r w:rsidR="00BC35D0">
              <w:rPr>
                <w:webHidden/>
              </w:rPr>
              <w:t>1</w:t>
            </w:r>
            <w:r w:rsidR="006C38B7">
              <w:rPr>
                <w:webHidden/>
              </w:rPr>
              <w:fldChar w:fldCharType="end"/>
            </w:r>
          </w:hyperlink>
          <w:r w:rsidR="00BD5AF3">
            <w:t>7</w:t>
          </w:r>
        </w:p>
        <w:p w:rsidR="006C38B7" w:rsidRDefault="00000000" w14:paraId="04EABEBE" w14:textId="0829FC9A">
          <w:pPr>
            <w:pStyle w:val="INNH3"/>
          </w:pPr>
          <w:hyperlink w:history="1" w:anchor="_Toc64019688">
            <w:r w:rsidRPr="00BA5C7B" w:rsidR="006C38B7">
              <w:rPr>
                <w:rStyle w:val="Hyperkobling"/>
              </w:rPr>
              <w:t>2.11 Trygg i Barnehagen</w:t>
            </w:r>
            <w:r w:rsidR="006C38B7">
              <w:rPr>
                <w:webHidden/>
              </w:rPr>
              <w:tab/>
            </w:r>
            <w:r w:rsidR="006C38B7">
              <w:rPr>
                <w:webHidden/>
              </w:rPr>
              <w:fldChar w:fldCharType="begin"/>
            </w:r>
            <w:r w:rsidR="006C38B7">
              <w:rPr>
                <w:webHidden/>
              </w:rPr>
              <w:instrText xml:space="preserve"> PAGEREF _Toc64019688 \h </w:instrText>
            </w:r>
            <w:r w:rsidR="006C38B7">
              <w:rPr>
                <w:webHidden/>
              </w:rPr>
            </w:r>
            <w:r w:rsidR="006C38B7">
              <w:rPr>
                <w:webHidden/>
              </w:rPr>
              <w:fldChar w:fldCharType="separate"/>
            </w:r>
            <w:r w:rsidR="00BC35D0">
              <w:rPr>
                <w:webHidden/>
              </w:rPr>
              <w:t>1</w:t>
            </w:r>
            <w:r w:rsidR="006C38B7">
              <w:rPr>
                <w:webHidden/>
              </w:rPr>
              <w:fldChar w:fldCharType="end"/>
            </w:r>
          </w:hyperlink>
          <w:r w:rsidR="00BD5AF3">
            <w:t>7</w:t>
          </w:r>
        </w:p>
        <w:p w:rsidRPr="00E2036A" w:rsidR="009E53F0" w:rsidP="009E53F0" w:rsidRDefault="009E53F0" w14:paraId="108C539C" w14:textId="0E586608">
          <w:pPr>
            <w:rPr>
              <w:noProof/>
              <w:sz w:val="20"/>
              <w:szCs w:val="20"/>
            </w:rPr>
          </w:pPr>
          <w:r>
            <w:rPr>
              <w:noProof/>
            </w:rPr>
            <w:t xml:space="preserve">    </w:t>
          </w:r>
          <w:r w:rsidRPr="00E2036A">
            <w:rPr>
              <w:noProof/>
              <w:sz w:val="20"/>
              <w:szCs w:val="20"/>
            </w:rPr>
            <w:t xml:space="preserve"> 2.12 </w:t>
          </w:r>
          <w:r w:rsidRPr="00E2036A" w:rsidR="00E2036A">
            <w:rPr>
              <w:noProof/>
              <w:sz w:val="20"/>
              <w:szCs w:val="20"/>
            </w:rPr>
            <w:t>Trafikksikkerhet i Lørenskogbarnehagene</w:t>
          </w:r>
          <w:r w:rsidR="00C80D68">
            <w:rPr>
              <w:noProof/>
              <w:sz w:val="20"/>
              <w:szCs w:val="20"/>
            </w:rPr>
            <w:t>………………</w:t>
          </w:r>
          <w:r w:rsidR="003D330C">
            <w:rPr>
              <w:noProof/>
              <w:sz w:val="20"/>
              <w:szCs w:val="20"/>
            </w:rPr>
            <w:t>……….</w:t>
          </w:r>
          <w:r w:rsidRPr="00E2036A" w:rsidR="00E2036A">
            <w:rPr>
              <w:noProof/>
              <w:sz w:val="20"/>
              <w:szCs w:val="20"/>
            </w:rPr>
            <w:t>1</w:t>
          </w:r>
          <w:r w:rsidR="00CF5F48">
            <w:rPr>
              <w:noProof/>
              <w:sz w:val="20"/>
              <w:szCs w:val="20"/>
            </w:rPr>
            <w:t>9</w:t>
          </w:r>
        </w:p>
        <w:p w:rsidR="006C38B7" w:rsidRDefault="00000000" w14:paraId="3CA42C0E" w14:textId="521E484D">
          <w:pPr>
            <w:pStyle w:val="INNH1"/>
            <w:rPr>
              <w:rFonts w:asciiTheme="minorHAnsi" w:hAnsiTheme="minorHAnsi" w:eastAsiaTheme="minorEastAsia" w:cstheme="minorBidi"/>
              <w:b w:val="0"/>
              <w:color w:val="auto"/>
              <w:sz w:val="22"/>
              <w:szCs w:val="22"/>
              <w:lang w:eastAsia="nb-NO"/>
            </w:rPr>
          </w:pPr>
          <w:hyperlink w:history="1" w:anchor="_Toc64019689">
            <w:r w:rsidRPr="00BA5C7B" w:rsidR="006C38B7">
              <w:rPr>
                <w:rStyle w:val="Hyperkobling"/>
              </w:rPr>
              <w:t>3. Barnehagen som pedagogisk virksomhet</w:t>
            </w:r>
            <w:r w:rsidR="006C38B7">
              <w:rPr>
                <w:webHidden/>
              </w:rPr>
              <w:tab/>
            </w:r>
            <w:r w:rsidR="006C38B7">
              <w:rPr>
                <w:webHidden/>
              </w:rPr>
              <w:fldChar w:fldCharType="begin"/>
            </w:r>
            <w:r w:rsidR="006C38B7">
              <w:rPr>
                <w:webHidden/>
              </w:rPr>
              <w:instrText xml:space="preserve"> PAGEREF _Toc64019689 \h </w:instrText>
            </w:r>
            <w:r w:rsidR="006C38B7">
              <w:rPr>
                <w:webHidden/>
              </w:rPr>
            </w:r>
            <w:r w:rsidR="006C38B7">
              <w:rPr>
                <w:webHidden/>
              </w:rPr>
              <w:fldChar w:fldCharType="separate"/>
            </w:r>
            <w:r w:rsidR="00BD5AF3">
              <w:rPr>
                <w:webHidden/>
              </w:rPr>
              <w:t>1</w:t>
            </w:r>
            <w:r w:rsidR="006C38B7">
              <w:rPr>
                <w:webHidden/>
              </w:rPr>
              <w:fldChar w:fldCharType="end"/>
            </w:r>
          </w:hyperlink>
          <w:r w:rsidR="00BD5AF3">
            <w:t>9</w:t>
          </w:r>
        </w:p>
        <w:p w:rsidR="006C38B7" w:rsidRDefault="00000000" w14:paraId="013AF54C" w14:textId="455AC1FB">
          <w:pPr>
            <w:pStyle w:val="INNH1"/>
            <w:rPr>
              <w:rFonts w:asciiTheme="minorHAnsi" w:hAnsiTheme="minorHAnsi" w:eastAsiaTheme="minorEastAsia" w:cstheme="minorBidi"/>
              <w:b w:val="0"/>
              <w:color w:val="auto"/>
              <w:sz w:val="22"/>
              <w:szCs w:val="22"/>
              <w:lang w:eastAsia="nb-NO"/>
            </w:rPr>
          </w:pPr>
          <w:hyperlink w:history="1" w:anchor="_Toc64019690">
            <w:r w:rsidRPr="00BA5C7B" w:rsidR="006C38B7">
              <w:rPr>
                <w:rStyle w:val="Hyperkobling"/>
              </w:rPr>
              <w:t>4. Samarbeid</w:t>
            </w:r>
            <w:r w:rsidR="006C38B7">
              <w:rPr>
                <w:webHidden/>
              </w:rPr>
              <w:tab/>
            </w:r>
            <w:r w:rsidR="006C38B7">
              <w:rPr>
                <w:webHidden/>
              </w:rPr>
              <w:fldChar w:fldCharType="begin"/>
            </w:r>
            <w:r w:rsidR="006C38B7">
              <w:rPr>
                <w:webHidden/>
              </w:rPr>
              <w:instrText xml:space="preserve"> PAGEREF _Toc64019690 \h </w:instrText>
            </w:r>
            <w:r w:rsidR="006C38B7">
              <w:rPr>
                <w:webHidden/>
              </w:rPr>
            </w:r>
            <w:r w:rsidR="006C38B7">
              <w:rPr>
                <w:webHidden/>
              </w:rPr>
              <w:fldChar w:fldCharType="separate"/>
            </w:r>
            <w:r w:rsidR="00BC35D0">
              <w:rPr>
                <w:webHidden/>
              </w:rPr>
              <w:t>2</w:t>
            </w:r>
            <w:r w:rsidR="006C38B7">
              <w:rPr>
                <w:webHidden/>
              </w:rPr>
              <w:fldChar w:fldCharType="end"/>
            </w:r>
          </w:hyperlink>
          <w:r w:rsidR="00823AF2">
            <w:t>1</w:t>
          </w:r>
        </w:p>
        <w:p w:rsidR="006C38B7" w:rsidRDefault="00000000" w14:paraId="4DE120C7" w14:textId="6EEAEEEB">
          <w:pPr>
            <w:pStyle w:val="INNH3"/>
            <w:rPr>
              <w:rFonts w:asciiTheme="minorHAnsi" w:hAnsiTheme="minorHAnsi" w:eastAsiaTheme="minorEastAsia" w:cstheme="minorBidi"/>
              <w:color w:val="auto"/>
              <w:sz w:val="22"/>
              <w:szCs w:val="22"/>
              <w:lang w:eastAsia="nb-NO"/>
            </w:rPr>
          </w:pPr>
          <w:hyperlink w:history="1" w:anchor="_Toc64019691">
            <w:r w:rsidRPr="00BA5C7B" w:rsidR="006C38B7">
              <w:rPr>
                <w:rStyle w:val="Hyperkobling"/>
              </w:rPr>
              <w:t>4.1 Samarbeid hjem og barnehage</w:t>
            </w:r>
            <w:r w:rsidR="006C38B7">
              <w:rPr>
                <w:webHidden/>
              </w:rPr>
              <w:tab/>
            </w:r>
            <w:r w:rsidR="006C38B7">
              <w:rPr>
                <w:webHidden/>
              </w:rPr>
              <w:fldChar w:fldCharType="begin"/>
            </w:r>
            <w:r w:rsidR="006C38B7">
              <w:rPr>
                <w:webHidden/>
              </w:rPr>
              <w:instrText xml:space="preserve"> PAGEREF _Toc64019691 \h </w:instrText>
            </w:r>
            <w:r w:rsidR="006C38B7">
              <w:rPr>
                <w:webHidden/>
              </w:rPr>
            </w:r>
            <w:r w:rsidR="006C38B7">
              <w:rPr>
                <w:webHidden/>
              </w:rPr>
              <w:fldChar w:fldCharType="separate"/>
            </w:r>
            <w:r w:rsidR="00BC35D0">
              <w:rPr>
                <w:webHidden/>
              </w:rPr>
              <w:t>2</w:t>
            </w:r>
            <w:r w:rsidR="006C38B7">
              <w:rPr>
                <w:webHidden/>
              </w:rPr>
              <w:fldChar w:fldCharType="end"/>
            </w:r>
          </w:hyperlink>
          <w:r w:rsidR="00823AF2">
            <w:t>1</w:t>
          </w:r>
        </w:p>
        <w:p w:rsidR="006C38B7" w:rsidRDefault="00000000" w14:paraId="50B346AA" w14:textId="224E180A">
          <w:pPr>
            <w:pStyle w:val="INNH3"/>
            <w:rPr>
              <w:rFonts w:asciiTheme="minorHAnsi" w:hAnsiTheme="minorHAnsi" w:eastAsiaTheme="minorEastAsia" w:cstheme="minorBidi"/>
              <w:color w:val="auto"/>
              <w:sz w:val="22"/>
              <w:szCs w:val="22"/>
              <w:lang w:eastAsia="nb-NO"/>
            </w:rPr>
          </w:pPr>
          <w:hyperlink w:history="1" w:anchor="_Toc64019692">
            <w:r w:rsidRPr="00BA5C7B" w:rsidR="006C38B7">
              <w:rPr>
                <w:rStyle w:val="Hyperkobling"/>
              </w:rPr>
              <w:t>4.2 Overganger</w:t>
            </w:r>
            <w:r w:rsidR="006C38B7">
              <w:rPr>
                <w:webHidden/>
              </w:rPr>
              <w:tab/>
            </w:r>
            <w:r w:rsidR="006C38B7">
              <w:rPr>
                <w:webHidden/>
              </w:rPr>
              <w:fldChar w:fldCharType="begin"/>
            </w:r>
            <w:r w:rsidR="006C38B7">
              <w:rPr>
                <w:webHidden/>
              </w:rPr>
              <w:instrText xml:space="preserve"> PAGEREF _Toc64019692 \h </w:instrText>
            </w:r>
            <w:r w:rsidR="006C38B7">
              <w:rPr>
                <w:webHidden/>
              </w:rPr>
            </w:r>
            <w:r w:rsidR="006C38B7">
              <w:rPr>
                <w:webHidden/>
              </w:rPr>
              <w:fldChar w:fldCharType="separate"/>
            </w:r>
            <w:r w:rsidR="00BC35D0">
              <w:rPr>
                <w:webHidden/>
              </w:rPr>
              <w:t>2</w:t>
            </w:r>
            <w:r w:rsidR="006C38B7">
              <w:rPr>
                <w:webHidden/>
              </w:rPr>
              <w:fldChar w:fldCharType="end"/>
            </w:r>
          </w:hyperlink>
          <w:r w:rsidR="00CF5F48">
            <w:t>1</w:t>
          </w:r>
        </w:p>
        <w:p w:rsidR="006C38B7" w:rsidRDefault="00000000" w14:paraId="08AABAEF" w14:textId="0A869AD4">
          <w:pPr>
            <w:pStyle w:val="INNH3"/>
            <w:rPr>
              <w:rFonts w:asciiTheme="minorHAnsi" w:hAnsiTheme="minorHAnsi" w:eastAsiaTheme="minorEastAsia" w:cstheme="minorBidi"/>
              <w:color w:val="auto"/>
              <w:sz w:val="22"/>
              <w:szCs w:val="22"/>
              <w:lang w:eastAsia="nb-NO"/>
            </w:rPr>
          </w:pPr>
          <w:hyperlink w:history="1" w:anchor="_Toc64019693">
            <w:r w:rsidRPr="00BA5C7B" w:rsidR="006C38B7">
              <w:rPr>
                <w:rStyle w:val="Hyperkobling"/>
              </w:rPr>
              <w:t>4.3 Tverrfaglig samarbeid i barnehagen</w:t>
            </w:r>
            <w:r w:rsidR="006C38B7">
              <w:rPr>
                <w:webHidden/>
              </w:rPr>
              <w:tab/>
            </w:r>
            <w:r w:rsidR="006C38B7">
              <w:rPr>
                <w:webHidden/>
              </w:rPr>
              <w:fldChar w:fldCharType="begin"/>
            </w:r>
            <w:r w:rsidR="006C38B7">
              <w:rPr>
                <w:webHidden/>
              </w:rPr>
              <w:instrText xml:space="preserve"> PAGEREF _Toc64019693 \h </w:instrText>
            </w:r>
            <w:r w:rsidR="006C38B7">
              <w:rPr>
                <w:webHidden/>
              </w:rPr>
            </w:r>
            <w:r w:rsidR="006C38B7">
              <w:rPr>
                <w:webHidden/>
              </w:rPr>
              <w:fldChar w:fldCharType="separate"/>
            </w:r>
            <w:r w:rsidR="00BC35D0">
              <w:rPr>
                <w:webHidden/>
              </w:rPr>
              <w:t>2</w:t>
            </w:r>
            <w:r w:rsidR="006C38B7">
              <w:rPr>
                <w:webHidden/>
              </w:rPr>
              <w:fldChar w:fldCharType="end"/>
            </w:r>
          </w:hyperlink>
          <w:r w:rsidR="00CF5F48">
            <w:t>2</w:t>
          </w:r>
        </w:p>
        <w:p w:rsidR="006C38B7" w:rsidRDefault="00000000" w14:paraId="18D207C4" w14:textId="1A17C48A">
          <w:pPr>
            <w:pStyle w:val="INNH1"/>
            <w:rPr>
              <w:rFonts w:asciiTheme="minorHAnsi" w:hAnsiTheme="minorHAnsi" w:eastAsiaTheme="minorEastAsia" w:cstheme="minorBidi"/>
              <w:b w:val="0"/>
              <w:color w:val="auto"/>
              <w:sz w:val="22"/>
              <w:szCs w:val="22"/>
              <w:lang w:eastAsia="nb-NO"/>
            </w:rPr>
          </w:pPr>
          <w:hyperlink w:history="1" w:anchor="_Toc64019694">
            <w:r w:rsidRPr="00BA5C7B" w:rsidR="006C38B7">
              <w:rPr>
                <w:rStyle w:val="Hyperkobling"/>
              </w:rPr>
              <w:t>5. Arbeidsmåter, progresjon og fagområdene hånd i hånd</w:t>
            </w:r>
            <w:r w:rsidR="006C38B7">
              <w:rPr>
                <w:webHidden/>
              </w:rPr>
              <w:tab/>
            </w:r>
            <w:r w:rsidR="006C38B7">
              <w:rPr>
                <w:webHidden/>
              </w:rPr>
              <w:fldChar w:fldCharType="begin"/>
            </w:r>
            <w:r w:rsidR="006C38B7">
              <w:rPr>
                <w:webHidden/>
              </w:rPr>
              <w:instrText xml:space="preserve"> PAGEREF _Toc64019694 \h </w:instrText>
            </w:r>
            <w:r w:rsidR="006C38B7">
              <w:rPr>
                <w:webHidden/>
              </w:rPr>
            </w:r>
            <w:r w:rsidR="006C38B7">
              <w:rPr>
                <w:webHidden/>
              </w:rPr>
              <w:fldChar w:fldCharType="separate"/>
            </w:r>
            <w:r w:rsidR="00BC35D0">
              <w:rPr>
                <w:webHidden/>
              </w:rPr>
              <w:t>2</w:t>
            </w:r>
            <w:r w:rsidR="00823AF2">
              <w:rPr>
                <w:webHidden/>
              </w:rPr>
              <w:t>3</w:t>
            </w:r>
            <w:r w:rsidR="006C38B7">
              <w:rPr>
                <w:webHidden/>
              </w:rPr>
              <w:fldChar w:fldCharType="end"/>
            </w:r>
          </w:hyperlink>
        </w:p>
        <w:p w:rsidR="006C38B7" w:rsidRDefault="00000000" w14:paraId="4C80B2BC" w14:textId="37CC4CAF">
          <w:pPr>
            <w:pStyle w:val="INNH3"/>
          </w:pPr>
          <w:hyperlink w:history="1" w:anchor="_Toc64019695">
            <w:r w:rsidRPr="00BA5C7B" w:rsidR="006C38B7">
              <w:rPr>
                <w:rStyle w:val="Hyperkobling"/>
              </w:rPr>
              <w:t>5.1 Progresjonsplan - fagområdene</w:t>
            </w:r>
            <w:r w:rsidR="006C38B7">
              <w:rPr>
                <w:webHidden/>
              </w:rPr>
              <w:tab/>
            </w:r>
            <w:r w:rsidR="006C38B7">
              <w:rPr>
                <w:webHidden/>
              </w:rPr>
              <w:fldChar w:fldCharType="begin"/>
            </w:r>
            <w:r w:rsidR="006C38B7">
              <w:rPr>
                <w:webHidden/>
              </w:rPr>
              <w:instrText xml:space="preserve"> PAGEREF _Toc64019695 \h </w:instrText>
            </w:r>
            <w:r w:rsidR="006C38B7">
              <w:rPr>
                <w:webHidden/>
              </w:rPr>
            </w:r>
            <w:r w:rsidR="006C38B7">
              <w:rPr>
                <w:webHidden/>
              </w:rPr>
              <w:fldChar w:fldCharType="separate"/>
            </w:r>
            <w:r w:rsidR="00BC35D0">
              <w:rPr>
                <w:webHidden/>
              </w:rPr>
              <w:t>2</w:t>
            </w:r>
            <w:r w:rsidR="00823AF2">
              <w:rPr>
                <w:webHidden/>
              </w:rPr>
              <w:t>3</w:t>
            </w:r>
            <w:r w:rsidR="006C38B7">
              <w:rPr>
                <w:webHidden/>
              </w:rPr>
              <w:fldChar w:fldCharType="end"/>
            </w:r>
          </w:hyperlink>
        </w:p>
        <w:p w:rsidRPr="00CE7325" w:rsidR="00CC5A73" w:rsidP="00CC5A73" w:rsidRDefault="00CE7325" w14:paraId="1184CFB9" w14:textId="5074B9BA">
          <w:pPr>
            <w:rPr>
              <w:noProof/>
              <w:sz w:val="20"/>
              <w:szCs w:val="20"/>
            </w:rPr>
          </w:pPr>
          <w:r>
            <w:rPr>
              <w:noProof/>
            </w:rPr>
            <w:t xml:space="preserve">     </w:t>
          </w:r>
          <w:r w:rsidRPr="00CE7325">
            <w:rPr>
              <w:noProof/>
              <w:sz w:val="20"/>
              <w:szCs w:val="20"/>
            </w:rPr>
            <w:t xml:space="preserve"> 5.2 Periodeplan 202</w:t>
          </w:r>
          <w:r w:rsidR="000779F7">
            <w:rPr>
              <w:noProof/>
              <w:sz w:val="20"/>
              <w:szCs w:val="20"/>
            </w:rPr>
            <w:t>5</w:t>
          </w:r>
          <w:r w:rsidR="004051FE">
            <w:rPr>
              <w:noProof/>
              <w:sz w:val="20"/>
              <w:szCs w:val="20"/>
            </w:rPr>
            <w:t>…………………………………………………….2</w:t>
          </w:r>
          <w:r w:rsidR="000779F7">
            <w:rPr>
              <w:noProof/>
              <w:sz w:val="20"/>
              <w:szCs w:val="20"/>
            </w:rPr>
            <w:t>7</w:t>
          </w:r>
          <w:r w:rsidRPr="00CE7325">
            <w:rPr>
              <w:noProof/>
              <w:sz w:val="20"/>
              <w:szCs w:val="20"/>
            </w:rPr>
            <w:tab/>
          </w:r>
        </w:p>
        <w:p w:rsidRPr="003B5FB1" w:rsidR="002405CD" w:rsidP="00AD00F6" w:rsidRDefault="0055705E" w14:paraId="644EAF88" w14:textId="5E8AC061">
          <w:r w:rsidRPr="003B5FB1">
            <w:rPr>
              <w:b/>
              <w:bCs/>
              <w:sz w:val="20"/>
              <w:szCs w:val="20"/>
            </w:rPr>
            <w:fldChar w:fldCharType="end"/>
          </w:r>
        </w:p>
      </w:sdtContent>
    </w:sdt>
    <w:p w:rsidRPr="003B5FB1" w:rsidR="00B877F6" w:rsidP="00AD00F6" w:rsidRDefault="00B877F6" w14:paraId="43055DA2" w14:textId="77777777">
      <w:pPr>
        <w:pStyle w:val="Innhold-1"/>
      </w:pPr>
    </w:p>
    <w:p w:rsidRPr="003B5FB1" w:rsidR="00144C1B" w:rsidP="00AD00F6" w:rsidRDefault="00144C1B" w14:paraId="7AE4A127" w14:textId="77777777">
      <w:pPr>
        <w:pStyle w:val="Innhold-1"/>
      </w:pPr>
    </w:p>
    <w:p w:rsidRPr="003B5FB1" w:rsidR="00B877F6" w:rsidP="00AD00F6" w:rsidRDefault="00B877F6" w14:paraId="72A4B893" w14:textId="77777777">
      <w:pPr>
        <w:pStyle w:val="Innhold-1"/>
      </w:pPr>
    </w:p>
    <w:p w:rsidRPr="003B5FB1" w:rsidR="00B877F6" w:rsidP="00AD00F6" w:rsidRDefault="00B877F6" w14:paraId="0D42BB08" w14:textId="77777777">
      <w:pPr>
        <w:pStyle w:val="Innhold-1"/>
      </w:pPr>
    </w:p>
    <w:p w:rsidRPr="003B5FB1" w:rsidR="00B877F6" w:rsidP="00AD00F6" w:rsidRDefault="00B877F6" w14:paraId="2FFC9694" w14:textId="77777777">
      <w:pPr>
        <w:pStyle w:val="Innhold-1"/>
      </w:pPr>
    </w:p>
    <w:p w:rsidRPr="003B5FB1" w:rsidR="00B877F6" w:rsidP="00AD00F6" w:rsidRDefault="00B877F6" w14:paraId="3B1FC6AE" w14:textId="77777777">
      <w:pPr>
        <w:pStyle w:val="Innhold-1"/>
      </w:pPr>
    </w:p>
    <w:p w:rsidRPr="003B5FB1" w:rsidR="00B877F6" w:rsidP="00AD00F6" w:rsidRDefault="00B877F6" w14:paraId="5AC3706B" w14:textId="77777777">
      <w:pPr>
        <w:pStyle w:val="Innhold-1"/>
      </w:pPr>
    </w:p>
    <w:p w:rsidRPr="003B5FB1" w:rsidR="00B877F6" w:rsidP="00AD00F6" w:rsidRDefault="00B877F6" w14:paraId="5E4EDF84" w14:textId="77777777">
      <w:pPr>
        <w:pStyle w:val="Innhold-1"/>
      </w:pPr>
    </w:p>
    <w:p w:rsidRPr="003B5FB1" w:rsidR="00B877F6" w:rsidP="00AD00F6" w:rsidRDefault="00B877F6" w14:paraId="787B4EE3" w14:textId="77777777">
      <w:pPr>
        <w:pStyle w:val="Innhold-1"/>
      </w:pPr>
    </w:p>
    <w:p w:rsidRPr="003B5FB1" w:rsidR="00B877F6" w:rsidP="00AD00F6" w:rsidRDefault="00B877F6" w14:paraId="453CB1B4" w14:textId="302DDE45">
      <w:pPr>
        <w:pStyle w:val="Innhold-1"/>
      </w:pPr>
    </w:p>
    <w:p w:rsidRPr="003B5FB1" w:rsidR="00B877F6" w:rsidP="00AD00F6" w:rsidRDefault="00B877F6" w14:paraId="1CE860F6" w14:textId="77777777">
      <w:pPr>
        <w:pStyle w:val="Innhold-1"/>
      </w:pPr>
    </w:p>
    <w:p w:rsidRPr="003B5FB1" w:rsidR="00B877F6" w:rsidP="00AD00F6" w:rsidRDefault="00B877F6" w14:paraId="3A26B187" w14:textId="77777777">
      <w:pPr>
        <w:pStyle w:val="Innhold-1"/>
      </w:pPr>
    </w:p>
    <w:p w:rsidRPr="003B5FB1" w:rsidR="00B877F6" w:rsidP="00AD00F6" w:rsidRDefault="00B877F6" w14:paraId="265B96BC" w14:textId="78307476">
      <w:pPr>
        <w:pStyle w:val="Innhold-1"/>
      </w:pPr>
    </w:p>
    <w:p w:rsidR="006F567F" w:rsidP="00AD00F6" w:rsidRDefault="006F567F" w14:paraId="4BCAAE3C" w14:textId="77777777">
      <w:pPr>
        <w:pStyle w:val="Overskrift1"/>
      </w:pPr>
    </w:p>
    <w:p w:rsidR="00947D39" w:rsidP="00AD00F6" w:rsidRDefault="00947D39" w14:paraId="651D0624" w14:textId="77777777">
      <w:pPr>
        <w:pStyle w:val="Overskrift1"/>
      </w:pPr>
    </w:p>
    <w:p w:rsidR="00D76302" w:rsidP="00D76302" w:rsidRDefault="00D76302" w14:paraId="07FE802B" w14:textId="77777777"/>
    <w:p w:rsidR="00D76302" w:rsidP="00D76302" w:rsidRDefault="00D76302" w14:paraId="76D7DF17" w14:textId="77777777"/>
    <w:p w:rsidRPr="00F11153" w:rsidR="00B37558" w:rsidP="00AD00F6" w:rsidRDefault="00790BB3" w14:paraId="5074A695" w14:textId="6A71727F">
      <w:pPr>
        <w:pStyle w:val="Overskrift1"/>
      </w:pPr>
      <w:bookmarkStart w:name="_Toc64019673" w:id="2"/>
      <w:r w:rsidRPr="00F11153">
        <w:t>Forord</w:t>
      </w:r>
      <w:bookmarkEnd w:id="2"/>
    </w:p>
    <w:p w:rsidRPr="00F118D1" w:rsidR="009C5A98" w:rsidP="00AD00F6" w:rsidRDefault="00D605D4" w14:paraId="5E6405C2" w14:textId="52152E28">
      <w:pPr>
        <w:rPr>
          <w:sz w:val="22"/>
          <w:szCs w:val="22"/>
        </w:rPr>
      </w:pPr>
      <w:r w:rsidRPr="00F118D1">
        <w:rPr>
          <w:sz w:val="22"/>
          <w:szCs w:val="22"/>
        </w:rPr>
        <w:t>Ifølge lov om barnehager skal alle barnehager utarbeide en årsplan. Årsplanen skal inneholde informasjon om hvordan barnehagen skal arbeide med</w:t>
      </w:r>
      <w:r w:rsidRPr="00F118D1" w:rsidR="00025D56">
        <w:rPr>
          <w:sz w:val="22"/>
          <w:szCs w:val="22"/>
        </w:rPr>
        <w:t xml:space="preserve"> </w:t>
      </w:r>
      <w:r w:rsidRPr="00F118D1">
        <w:rPr>
          <w:sz w:val="22"/>
          <w:szCs w:val="22"/>
        </w:rPr>
        <w:t xml:space="preserve">omsorg, danning, lek og læring. Dette for å fremme barnas allsidige utvikling og for å ivareta samarbeid med barnas hjem. </w:t>
      </w:r>
      <w:r w:rsidRPr="00F118D1">
        <w:rPr>
          <w:sz w:val="22"/>
          <w:szCs w:val="22"/>
        </w:rPr>
        <w:br/>
      </w:r>
      <w:r w:rsidRPr="00F118D1">
        <w:rPr>
          <w:sz w:val="22"/>
          <w:szCs w:val="22"/>
        </w:rPr>
        <w:br/>
      </w:r>
      <w:r w:rsidRPr="00F118D1" w:rsidR="00CF2B03">
        <w:rPr>
          <w:sz w:val="22"/>
          <w:szCs w:val="22"/>
        </w:rPr>
        <w:t xml:space="preserve">Årsplanen </w:t>
      </w:r>
      <w:r w:rsidRPr="00F118D1">
        <w:rPr>
          <w:sz w:val="22"/>
          <w:szCs w:val="22"/>
        </w:rPr>
        <w:t>skal også gi informasjon om</w:t>
      </w:r>
      <w:r w:rsidRPr="00F118D1" w:rsidR="00025D56">
        <w:rPr>
          <w:sz w:val="22"/>
          <w:szCs w:val="22"/>
        </w:rPr>
        <w:t xml:space="preserve"> </w:t>
      </w:r>
      <w:r w:rsidRPr="00F118D1">
        <w:rPr>
          <w:sz w:val="22"/>
          <w:szCs w:val="22"/>
        </w:rPr>
        <w:t>hvordan</w:t>
      </w:r>
      <w:r w:rsidRPr="00F118D1" w:rsidR="67095D96">
        <w:rPr>
          <w:sz w:val="22"/>
          <w:szCs w:val="22"/>
        </w:rPr>
        <w:t xml:space="preserve"> barnehage</w:t>
      </w:r>
      <w:r w:rsidRPr="00F118D1">
        <w:rPr>
          <w:sz w:val="22"/>
          <w:szCs w:val="22"/>
        </w:rPr>
        <w:t>lovens bestemmelser om innhold skal følges opp, dokumenteres og vurderes. Konkretisering av barnehagens arbeid for barns medvirkning må</w:t>
      </w:r>
      <w:r w:rsidRPr="00F118D1" w:rsidR="00680F06">
        <w:rPr>
          <w:sz w:val="22"/>
          <w:szCs w:val="22"/>
        </w:rPr>
        <w:t xml:space="preserve"> </w:t>
      </w:r>
      <w:r w:rsidRPr="00F118D1">
        <w:rPr>
          <w:sz w:val="22"/>
          <w:szCs w:val="22"/>
        </w:rPr>
        <w:t>beskrives i årsplanen.</w:t>
      </w:r>
      <w:r w:rsidRPr="00F118D1" w:rsidR="009C5A98">
        <w:rPr>
          <w:sz w:val="22"/>
          <w:szCs w:val="22"/>
        </w:rPr>
        <w:t xml:space="preserve"> Barnehagens årsplan fastsettes av barnehagens samarbeidsutvalg og skal følge kalenderåret. </w:t>
      </w:r>
    </w:p>
    <w:p w:rsidRPr="00F118D1" w:rsidR="003B5FB1" w:rsidP="00AD00F6" w:rsidRDefault="003B5FB1" w14:paraId="3522BBF5" w14:textId="77777777">
      <w:pPr>
        <w:rPr>
          <w:sz w:val="22"/>
          <w:szCs w:val="22"/>
        </w:rPr>
      </w:pPr>
    </w:p>
    <w:p w:rsidRPr="00F118D1" w:rsidR="009C5A98" w:rsidP="00AD00F6" w:rsidRDefault="009C5A98" w14:paraId="3E3DCCD4" w14:textId="3DE29164">
      <w:pPr>
        <w:rPr>
          <w:sz w:val="22"/>
          <w:szCs w:val="22"/>
        </w:rPr>
      </w:pPr>
      <w:r w:rsidRPr="00F118D1">
        <w:rPr>
          <w:sz w:val="22"/>
          <w:szCs w:val="22"/>
        </w:rPr>
        <w:t xml:space="preserve">En felles mal for årsplan for </w:t>
      </w:r>
      <w:r w:rsidRPr="00F118D1" w:rsidR="00BF205D">
        <w:rPr>
          <w:sz w:val="22"/>
          <w:szCs w:val="22"/>
        </w:rPr>
        <w:t xml:space="preserve">de kommunale </w:t>
      </w:r>
      <w:r w:rsidRPr="00F118D1">
        <w:rPr>
          <w:sz w:val="22"/>
          <w:szCs w:val="22"/>
        </w:rPr>
        <w:t xml:space="preserve">barnehagene skal bidra til at det blir et likeverdig og enhetlig barnehagetilbud i alle Lørenskogbarnehager for alle barn og foreldre. Tidlig innsats, mestringsperspektivet og samarbeid og samhandling skal vektlegges i barnehagene i Lørenskog. </w:t>
      </w:r>
    </w:p>
    <w:p w:rsidRPr="00F118D1" w:rsidR="00680F06" w:rsidP="00AD00F6" w:rsidRDefault="00680F06" w14:paraId="4E5A18DB" w14:textId="77777777">
      <w:pPr>
        <w:rPr>
          <w:sz w:val="22"/>
          <w:szCs w:val="22"/>
        </w:rPr>
      </w:pPr>
    </w:p>
    <w:p w:rsidRPr="00F118D1" w:rsidR="00D605D4" w:rsidP="00AD00F6" w:rsidRDefault="00D605D4" w14:paraId="15423AE4" w14:textId="77777777">
      <w:pPr>
        <w:rPr>
          <w:sz w:val="22"/>
          <w:szCs w:val="22"/>
        </w:rPr>
      </w:pPr>
      <w:r w:rsidRPr="00F118D1">
        <w:rPr>
          <w:sz w:val="22"/>
          <w:szCs w:val="22"/>
        </w:rPr>
        <w:t>Årsplanen er utarbeidet på grunnlag av:</w:t>
      </w:r>
    </w:p>
    <w:p w:rsidRPr="00F118D1" w:rsidR="00372F33" w:rsidP="00DB78C1" w:rsidRDefault="00D605D4" w14:paraId="26CB4EEF" w14:textId="77777777">
      <w:pPr>
        <w:pStyle w:val="Listeavsnitt"/>
        <w:numPr>
          <w:ilvl w:val="0"/>
          <w:numId w:val="1"/>
        </w:numPr>
        <w:rPr>
          <w:sz w:val="22"/>
          <w:szCs w:val="22"/>
        </w:rPr>
      </w:pPr>
      <w:r w:rsidRPr="00F118D1">
        <w:rPr>
          <w:sz w:val="22"/>
          <w:szCs w:val="22"/>
        </w:rPr>
        <w:t>Lov om barnehage.</w:t>
      </w:r>
    </w:p>
    <w:p w:rsidRPr="00F118D1" w:rsidR="00372F33" w:rsidP="00DB78C1" w:rsidRDefault="00D605D4" w14:paraId="357EAAB8" w14:textId="77777777">
      <w:pPr>
        <w:pStyle w:val="Listeavsnitt"/>
        <w:numPr>
          <w:ilvl w:val="0"/>
          <w:numId w:val="1"/>
        </w:numPr>
        <w:rPr>
          <w:sz w:val="22"/>
          <w:szCs w:val="22"/>
        </w:rPr>
      </w:pPr>
      <w:r w:rsidRPr="00F118D1">
        <w:rPr>
          <w:sz w:val="22"/>
          <w:szCs w:val="22"/>
        </w:rPr>
        <w:t>Rammeplan for barnehagens innhold og oppgaver.</w:t>
      </w:r>
    </w:p>
    <w:p w:rsidRPr="00F118D1" w:rsidR="00372F33" w:rsidP="00DB78C1" w:rsidRDefault="00F058C9" w14:paraId="0DD3EF05" w14:textId="4163444F">
      <w:pPr>
        <w:pStyle w:val="Listeavsnitt"/>
        <w:numPr>
          <w:ilvl w:val="0"/>
          <w:numId w:val="1"/>
        </w:numPr>
        <w:rPr>
          <w:sz w:val="22"/>
          <w:szCs w:val="22"/>
        </w:rPr>
      </w:pPr>
      <w:r w:rsidRPr="00F118D1">
        <w:rPr>
          <w:sz w:val="22"/>
          <w:szCs w:val="22"/>
        </w:rPr>
        <w:t>Kommuneplan for Lørenskog</w:t>
      </w:r>
      <w:r w:rsidRPr="00F118D1" w:rsidR="00327EEA">
        <w:rPr>
          <w:sz w:val="22"/>
          <w:szCs w:val="22"/>
        </w:rPr>
        <w:t xml:space="preserve"> og </w:t>
      </w:r>
      <w:r w:rsidRPr="00F118D1" w:rsidR="00D70496">
        <w:rPr>
          <w:sz w:val="22"/>
          <w:szCs w:val="22"/>
          <w:lang w:eastAsia="nb-NO"/>
        </w:rPr>
        <w:t>Kvalitet i barnehage og skole – strategisk plan 2018-2026.</w:t>
      </w:r>
    </w:p>
    <w:p w:rsidRPr="00F118D1" w:rsidR="00372F33" w:rsidP="00DB78C1" w:rsidRDefault="00327EEA" w14:paraId="56A4EC3A" w14:textId="77777777">
      <w:pPr>
        <w:pStyle w:val="Listeavsnitt"/>
        <w:numPr>
          <w:ilvl w:val="0"/>
          <w:numId w:val="1"/>
        </w:numPr>
        <w:rPr>
          <w:sz w:val="22"/>
          <w:szCs w:val="22"/>
        </w:rPr>
      </w:pPr>
      <w:r w:rsidRPr="00F118D1">
        <w:rPr>
          <w:sz w:val="22"/>
          <w:szCs w:val="22"/>
        </w:rPr>
        <w:t xml:space="preserve">Lørenskogs </w:t>
      </w:r>
      <w:r w:rsidRPr="00F118D1" w:rsidR="00D605D4">
        <w:rPr>
          <w:sz w:val="22"/>
          <w:szCs w:val="22"/>
        </w:rPr>
        <w:t>standarder for samarbeid og sammenheng mellom barnehage og skole.</w:t>
      </w:r>
    </w:p>
    <w:p w:rsidRPr="00F118D1" w:rsidR="00D605D4" w:rsidP="00DB78C1" w:rsidRDefault="00D605D4" w14:paraId="726BB440" w14:textId="24972CF8">
      <w:pPr>
        <w:pStyle w:val="Listeavsnitt"/>
        <w:numPr>
          <w:ilvl w:val="0"/>
          <w:numId w:val="1"/>
        </w:numPr>
        <w:rPr>
          <w:sz w:val="22"/>
          <w:szCs w:val="22"/>
        </w:rPr>
      </w:pPr>
      <w:r w:rsidRPr="00F118D1">
        <w:rPr>
          <w:sz w:val="22"/>
          <w:szCs w:val="22"/>
        </w:rPr>
        <w:t>Barnehagens vedtekter.</w:t>
      </w:r>
    </w:p>
    <w:p w:rsidRPr="00F118D1" w:rsidR="002A5B93" w:rsidP="00DB78C1" w:rsidRDefault="002A5B93" w14:paraId="19CBA2E8" w14:textId="196614C0">
      <w:pPr>
        <w:pStyle w:val="Listeavsnitt"/>
        <w:numPr>
          <w:ilvl w:val="0"/>
          <w:numId w:val="1"/>
        </w:numPr>
        <w:rPr>
          <w:sz w:val="22"/>
          <w:szCs w:val="22"/>
        </w:rPr>
      </w:pPr>
      <w:r w:rsidRPr="00F118D1">
        <w:rPr>
          <w:sz w:val="22"/>
          <w:szCs w:val="22"/>
        </w:rPr>
        <w:t xml:space="preserve">Lørenskog kommunes verdier. </w:t>
      </w:r>
    </w:p>
    <w:p w:rsidRPr="00F118D1" w:rsidR="00D605D4" w:rsidP="00AD00F6" w:rsidRDefault="00D605D4" w14:paraId="6EB9565B" w14:textId="5AF497E1">
      <w:pPr>
        <w:rPr>
          <w:sz w:val="22"/>
          <w:szCs w:val="22"/>
        </w:rPr>
      </w:pPr>
    </w:p>
    <w:p w:rsidRPr="00F118D1" w:rsidR="00D605D4" w:rsidP="00AD00F6" w:rsidRDefault="00D605D4" w14:paraId="5732DE56" w14:textId="77777777">
      <w:pPr>
        <w:rPr>
          <w:sz w:val="22"/>
          <w:szCs w:val="22"/>
        </w:rPr>
      </w:pPr>
      <w:r w:rsidRPr="00F118D1">
        <w:rPr>
          <w:sz w:val="22"/>
          <w:szCs w:val="22"/>
        </w:rPr>
        <w:t>Årsplanens funksjoner ifølge lov om barnehager:</w:t>
      </w:r>
    </w:p>
    <w:p w:rsidRPr="00F118D1" w:rsidR="00372F33" w:rsidP="00DB78C1" w:rsidRDefault="00CF2B03" w14:paraId="15623A22" w14:textId="7F922DCF">
      <w:pPr>
        <w:pStyle w:val="Listeavsnitt"/>
        <w:numPr>
          <w:ilvl w:val="0"/>
          <w:numId w:val="2"/>
        </w:numPr>
        <w:rPr>
          <w:sz w:val="22"/>
          <w:szCs w:val="22"/>
        </w:rPr>
      </w:pPr>
      <w:r w:rsidRPr="00F118D1">
        <w:rPr>
          <w:sz w:val="22"/>
          <w:szCs w:val="22"/>
        </w:rPr>
        <w:t>Det skal være e</w:t>
      </w:r>
      <w:r w:rsidRPr="00F118D1" w:rsidR="00D605D4">
        <w:rPr>
          <w:sz w:val="22"/>
          <w:szCs w:val="22"/>
        </w:rPr>
        <w:t>t arbeidsverktøy for ansatte.</w:t>
      </w:r>
      <w:r w:rsidRPr="00F118D1" w:rsidDel="00CF2B03" w:rsidR="00D605D4">
        <w:rPr>
          <w:sz w:val="22"/>
          <w:szCs w:val="22"/>
        </w:rPr>
        <w:t xml:space="preserve"> </w:t>
      </w:r>
      <w:r w:rsidRPr="00F118D1">
        <w:rPr>
          <w:sz w:val="22"/>
          <w:szCs w:val="22"/>
        </w:rPr>
        <w:t xml:space="preserve">Det er </w:t>
      </w:r>
      <w:r w:rsidRPr="00F118D1" w:rsidR="00D605D4">
        <w:rPr>
          <w:sz w:val="22"/>
          <w:szCs w:val="22"/>
        </w:rPr>
        <w:t>for å sikre at barnehagens personell styrer barnehagen i en bevisst og uttalt retning. Hver enkelt barnehage</w:t>
      </w:r>
      <w:r w:rsidRPr="00F118D1" w:rsidR="00372F33">
        <w:rPr>
          <w:sz w:val="22"/>
          <w:szCs w:val="22"/>
        </w:rPr>
        <w:t xml:space="preserve"> </w:t>
      </w:r>
      <w:r w:rsidRPr="00F118D1" w:rsidR="00D605D4">
        <w:rPr>
          <w:sz w:val="22"/>
          <w:szCs w:val="22"/>
        </w:rPr>
        <w:t>avgjør hvilke andre konkrete planer de ønsker å utarbeide for kortere eller lengre perioder.</w:t>
      </w:r>
    </w:p>
    <w:p w:rsidRPr="00F118D1" w:rsidR="00372F33" w:rsidP="00DB78C1" w:rsidRDefault="00D605D4" w14:paraId="0054A3BB" w14:textId="199AC86C">
      <w:pPr>
        <w:pStyle w:val="Listeavsnitt"/>
        <w:numPr>
          <w:ilvl w:val="0"/>
          <w:numId w:val="2"/>
        </w:numPr>
        <w:rPr>
          <w:sz w:val="22"/>
          <w:szCs w:val="22"/>
        </w:rPr>
      </w:pPr>
      <w:r w:rsidRPr="00F118D1">
        <w:rPr>
          <w:sz w:val="22"/>
          <w:szCs w:val="22"/>
        </w:rPr>
        <w:t>Gjennom årsplanen får foresatte et godt innblikk i barnehagens arbeid, og kan se en klar sammenheng mellom de konkrete aktivitetene og de</w:t>
      </w:r>
      <w:r w:rsidRPr="00F118D1" w:rsidR="00372F33">
        <w:rPr>
          <w:sz w:val="22"/>
          <w:szCs w:val="22"/>
        </w:rPr>
        <w:t xml:space="preserve"> </w:t>
      </w:r>
      <w:r w:rsidRPr="00F118D1">
        <w:rPr>
          <w:sz w:val="22"/>
          <w:szCs w:val="22"/>
        </w:rPr>
        <w:t>overordnede målene.</w:t>
      </w:r>
      <w:r w:rsidRPr="00F118D1" w:rsidR="00EC027E">
        <w:rPr>
          <w:sz w:val="22"/>
          <w:szCs w:val="22"/>
        </w:rPr>
        <w:t xml:space="preserve"> </w:t>
      </w:r>
      <w:r w:rsidRPr="00F118D1" w:rsidR="00FF7B41">
        <w:rPr>
          <w:sz w:val="22"/>
          <w:szCs w:val="22"/>
        </w:rPr>
        <w:t>Dette gir foresatte en reell mulighet til å påvirke innholdet i barnehagen.</w:t>
      </w:r>
    </w:p>
    <w:p w:rsidRPr="00F118D1" w:rsidR="00372F33" w:rsidP="00DB78C1" w:rsidRDefault="00D605D4" w14:paraId="49AB114E" w14:textId="77777777">
      <w:pPr>
        <w:pStyle w:val="Listeavsnitt"/>
        <w:numPr>
          <w:ilvl w:val="0"/>
          <w:numId w:val="2"/>
        </w:numPr>
        <w:rPr>
          <w:sz w:val="22"/>
          <w:szCs w:val="22"/>
        </w:rPr>
      </w:pPr>
      <w:r w:rsidRPr="00F118D1">
        <w:rPr>
          <w:sz w:val="22"/>
          <w:szCs w:val="22"/>
        </w:rPr>
        <w:t>Et grunnlag for barnehagemyndighetens tilsyn i barnehagen.</w:t>
      </w:r>
    </w:p>
    <w:p w:rsidRPr="00F118D1" w:rsidR="00D605D4" w:rsidP="00DB78C1" w:rsidRDefault="00D605D4" w14:paraId="20BD9BA8" w14:textId="08F8BE59">
      <w:pPr>
        <w:pStyle w:val="Listeavsnitt"/>
        <w:numPr>
          <w:ilvl w:val="0"/>
          <w:numId w:val="2"/>
        </w:numPr>
        <w:rPr>
          <w:sz w:val="22"/>
          <w:szCs w:val="22"/>
        </w:rPr>
      </w:pPr>
      <w:r w:rsidRPr="00F118D1">
        <w:rPr>
          <w:sz w:val="22"/>
          <w:szCs w:val="22"/>
        </w:rPr>
        <w:t>Gir informasjon om barnehagens pedagogiske arbeid til eier, politikere, samarbeidspartnere og andre interesserte.</w:t>
      </w:r>
    </w:p>
    <w:p w:rsidRPr="00F118D1" w:rsidR="00790BB3" w:rsidP="00AD00F6" w:rsidRDefault="00790BB3" w14:paraId="50A96608" w14:textId="70B62871">
      <w:pPr>
        <w:rPr>
          <w:sz w:val="22"/>
          <w:szCs w:val="22"/>
        </w:rPr>
      </w:pPr>
    </w:p>
    <w:p w:rsidRPr="00F118D1" w:rsidR="00790BB3" w:rsidP="00AD00F6" w:rsidRDefault="334C8F51" w14:paraId="1538F4C5" w14:textId="0CE69A9E">
      <w:pPr>
        <w:rPr>
          <w:sz w:val="22"/>
          <w:szCs w:val="22"/>
        </w:rPr>
      </w:pPr>
      <w:r w:rsidRPr="00F118D1">
        <w:rPr>
          <w:sz w:val="22"/>
          <w:szCs w:val="22"/>
        </w:rPr>
        <w:t xml:space="preserve">Barnehagen ses på som en del av utdanningsløpet der lek, språk og god </w:t>
      </w:r>
      <w:r w:rsidRPr="00F118D1" w:rsidR="07B1F32B">
        <w:rPr>
          <w:sz w:val="22"/>
          <w:szCs w:val="22"/>
        </w:rPr>
        <w:t>relasjonskompetanse</w:t>
      </w:r>
      <w:r w:rsidRPr="00F118D1">
        <w:rPr>
          <w:sz w:val="22"/>
          <w:szCs w:val="22"/>
        </w:rPr>
        <w:t xml:space="preserve"> er spesielle faglige utviklingsområder.</w:t>
      </w:r>
    </w:p>
    <w:p w:rsidRPr="003B5FB1" w:rsidR="00790BB3" w:rsidP="00AD00F6" w:rsidRDefault="00790BB3" w14:paraId="7F35667C" w14:textId="41816B1A"/>
    <w:p w:rsidR="00947D39" w:rsidP="00ED67AB" w:rsidRDefault="00947D39" w14:paraId="14449D02" w14:textId="23A07237">
      <w:pPr>
        <w:pStyle w:val="Overskrift1"/>
        <w:ind w:left="0" w:firstLine="0"/>
      </w:pPr>
    </w:p>
    <w:p w:rsidRPr="00F118D1" w:rsidR="00F118D1" w:rsidP="00F118D1" w:rsidRDefault="00F118D1" w14:paraId="5D4A718F" w14:textId="77777777"/>
    <w:p w:rsidR="0059717B" w:rsidP="0059717B" w:rsidRDefault="0059717B" w14:paraId="5F4EA144" w14:textId="63F0FBCF"/>
    <w:p w:rsidR="00CE7514" w:rsidP="0059717B" w:rsidRDefault="00CE7514" w14:paraId="2EF90FD6" w14:textId="23E16434"/>
    <w:p w:rsidR="00D76302" w:rsidP="0059717B" w:rsidRDefault="00D76302" w14:paraId="1F020C1D" w14:textId="77777777"/>
    <w:p w:rsidR="00D76302" w:rsidP="0059717B" w:rsidRDefault="00D76302" w14:paraId="1B5C56DA" w14:textId="77777777"/>
    <w:p w:rsidR="00D76302" w:rsidP="0059717B" w:rsidRDefault="00D76302" w14:paraId="08091EDC" w14:textId="77777777"/>
    <w:p w:rsidR="00CE7514" w:rsidP="0059717B" w:rsidRDefault="00CE7514" w14:paraId="18CDE21B" w14:textId="77777777"/>
    <w:p w:rsidRPr="0059717B" w:rsidR="0059717B" w:rsidP="0059717B" w:rsidRDefault="0059717B" w14:paraId="453662AE" w14:textId="77777777"/>
    <w:p w:rsidRPr="00726768" w:rsidR="00726768" w:rsidP="00726768" w:rsidRDefault="00726768" w14:paraId="52C14F02" w14:textId="77777777"/>
    <w:p w:rsidRPr="003B5FB1" w:rsidR="00050AEA" w:rsidP="00AD00F6" w:rsidRDefault="2E75E35E" w14:paraId="5922ED65" w14:textId="36AC189C">
      <w:pPr>
        <w:pStyle w:val="Overskrift1"/>
        <w:rPr>
          <w:rFonts w:eastAsiaTheme="minorEastAsia"/>
        </w:rPr>
      </w:pPr>
      <w:bookmarkStart w:name="_Toc64019674" w:id="3"/>
      <w:r w:rsidRPr="003B5FB1">
        <w:t xml:space="preserve">1. </w:t>
      </w:r>
      <w:r w:rsidRPr="003B5FB1" w:rsidR="00790BB3">
        <w:t>Innledning</w:t>
      </w:r>
      <w:r w:rsidRPr="003B5FB1" w:rsidR="007E10B1">
        <w:t xml:space="preserve"> – Lørenskogbarnehagene</w:t>
      </w:r>
      <w:bookmarkEnd w:id="3"/>
    </w:p>
    <w:p w:rsidRPr="00F118D1" w:rsidR="003B6C7C" w:rsidP="00AD00F6" w:rsidRDefault="006E6F5C" w14:paraId="1702EF58" w14:textId="565F3D0D">
      <w:pPr>
        <w:rPr>
          <w:sz w:val="22"/>
          <w:szCs w:val="22"/>
          <w:lang w:eastAsia="nb-NO"/>
        </w:rPr>
      </w:pPr>
      <w:r w:rsidRPr="00F118D1">
        <w:rPr>
          <w:sz w:val="22"/>
          <w:szCs w:val="22"/>
          <w:lang w:eastAsia="nb-NO"/>
        </w:rPr>
        <w:t>Nasjonale</w:t>
      </w:r>
      <w:r w:rsidRPr="00F118D1" w:rsidR="00170B7D">
        <w:rPr>
          <w:sz w:val="22"/>
          <w:szCs w:val="22"/>
          <w:lang w:eastAsia="nb-NO"/>
        </w:rPr>
        <w:t xml:space="preserve">- og kommunale planer </w:t>
      </w:r>
      <w:r w:rsidRPr="00F118D1" w:rsidR="00B55399">
        <w:rPr>
          <w:sz w:val="22"/>
          <w:szCs w:val="22"/>
          <w:lang w:eastAsia="nb-NO"/>
        </w:rPr>
        <w:t xml:space="preserve">påvirker barnehagens arbeid. </w:t>
      </w:r>
      <w:r w:rsidRPr="00F118D1" w:rsidR="006839EA">
        <w:rPr>
          <w:sz w:val="22"/>
          <w:szCs w:val="22"/>
          <w:lang w:eastAsia="nb-NO"/>
        </w:rPr>
        <w:t xml:space="preserve">Kommuneplanen er Lørenskog kommunes overordnede styringsdokument for </w:t>
      </w:r>
      <w:r w:rsidRPr="00F118D1" w:rsidR="461E6B86">
        <w:rPr>
          <w:sz w:val="22"/>
          <w:szCs w:val="22"/>
          <w:lang w:eastAsia="nb-NO"/>
        </w:rPr>
        <w:t>oppvekst og utdanning</w:t>
      </w:r>
      <w:r w:rsidRPr="00F118D1" w:rsidR="006839EA">
        <w:rPr>
          <w:sz w:val="22"/>
          <w:szCs w:val="22"/>
          <w:lang w:eastAsia="nb-NO"/>
        </w:rPr>
        <w:t xml:space="preserve"> og angir følgende mål </w:t>
      </w:r>
      <w:r w:rsidRPr="00F118D1" w:rsidR="009A6E98">
        <w:rPr>
          <w:sz w:val="22"/>
          <w:szCs w:val="22"/>
          <w:lang w:eastAsia="nb-NO"/>
        </w:rPr>
        <w:t xml:space="preserve">for </w:t>
      </w:r>
      <w:r w:rsidRPr="00F118D1" w:rsidR="5FC90D32">
        <w:rPr>
          <w:sz w:val="22"/>
          <w:szCs w:val="22"/>
          <w:lang w:eastAsia="nb-NO"/>
        </w:rPr>
        <w:t>barnehage</w:t>
      </w:r>
      <w:r w:rsidRPr="00F118D1" w:rsidR="009A6E98">
        <w:rPr>
          <w:color w:val="000000" w:themeColor="text1"/>
          <w:sz w:val="22"/>
          <w:szCs w:val="22"/>
          <w:lang w:eastAsia="nb-NO"/>
        </w:rPr>
        <w:t>:</w:t>
      </w:r>
    </w:p>
    <w:p w:rsidR="005D7E98" w:rsidP="00AD00F6" w:rsidRDefault="005D7E98" w14:paraId="1A8C2F6A" w14:textId="77777777">
      <w:pPr>
        <w:rPr>
          <w:sz w:val="22"/>
          <w:szCs w:val="22"/>
          <w:lang w:eastAsia="nb-NO"/>
        </w:rPr>
      </w:pPr>
    </w:p>
    <w:p w:rsidRPr="00F118D1" w:rsidR="003B6C7C" w:rsidP="00AD00F6" w:rsidRDefault="003B6C7C" w14:paraId="523D0949" w14:textId="758C1846">
      <w:pPr>
        <w:rPr>
          <w:sz w:val="22"/>
          <w:szCs w:val="22"/>
          <w:lang w:eastAsia="nb-NO"/>
        </w:rPr>
      </w:pPr>
      <w:r w:rsidRPr="00F118D1">
        <w:rPr>
          <w:sz w:val="22"/>
          <w:szCs w:val="22"/>
          <w:lang w:eastAsia="nb-NO"/>
        </w:rPr>
        <w:t>Mål:</w:t>
      </w:r>
      <w:r w:rsidRPr="00F118D1" w:rsidR="009A6E98">
        <w:rPr>
          <w:sz w:val="22"/>
          <w:szCs w:val="22"/>
          <w:lang w:eastAsia="nb-NO"/>
        </w:rPr>
        <w:t xml:space="preserve"> </w:t>
      </w:r>
    </w:p>
    <w:p w:rsidRPr="00F118D1" w:rsidR="3641A9EF" w:rsidP="00DB78C1" w:rsidRDefault="3641A9EF" w14:paraId="3E3DC6EB" w14:textId="57417623">
      <w:pPr>
        <w:pStyle w:val="Listeavsnitt"/>
        <w:numPr>
          <w:ilvl w:val="0"/>
          <w:numId w:val="3"/>
        </w:numPr>
        <w:rPr>
          <w:rFonts w:asciiTheme="minorHAnsi" w:hAnsiTheme="minorHAnsi" w:eastAsiaTheme="minorEastAsia"/>
          <w:strike/>
          <w:color w:val="000000" w:themeColor="text1"/>
          <w:sz w:val="22"/>
          <w:szCs w:val="22"/>
        </w:rPr>
      </w:pPr>
      <w:r w:rsidRPr="00F118D1">
        <w:rPr>
          <w:sz w:val="22"/>
          <w:szCs w:val="22"/>
        </w:rPr>
        <w:t xml:space="preserve">Barnehagene og skolene forebygger, stopper og følger opp utestenging, mobbing og uheldige samspillsmønstre. </w:t>
      </w:r>
    </w:p>
    <w:p w:rsidRPr="00F118D1" w:rsidR="3641A9EF" w:rsidP="00DB78C1" w:rsidRDefault="3641A9EF" w14:paraId="5A2E1ADB" w14:textId="2CF3D00A">
      <w:pPr>
        <w:pStyle w:val="Listeavsnitt"/>
        <w:numPr>
          <w:ilvl w:val="0"/>
          <w:numId w:val="3"/>
        </w:numPr>
        <w:rPr>
          <w:strike/>
          <w:color w:val="000000" w:themeColor="text1"/>
          <w:sz w:val="22"/>
          <w:szCs w:val="22"/>
        </w:rPr>
      </w:pPr>
      <w:r w:rsidRPr="00F118D1">
        <w:rPr>
          <w:sz w:val="22"/>
          <w:szCs w:val="22"/>
        </w:rPr>
        <w:t xml:space="preserve">Det er riktig kapasitet og kvalitet i barnehage og skole. </w:t>
      </w:r>
    </w:p>
    <w:p w:rsidRPr="005D7E98" w:rsidR="003B6C7C" w:rsidP="00DB78C1" w:rsidRDefault="3641A9EF" w14:paraId="056B8EBB" w14:textId="0F03C443">
      <w:pPr>
        <w:pStyle w:val="Listeavsnitt"/>
        <w:numPr>
          <w:ilvl w:val="0"/>
          <w:numId w:val="3"/>
        </w:numPr>
        <w:rPr>
          <w:strike/>
          <w:color w:val="000000" w:themeColor="text1"/>
          <w:sz w:val="22"/>
          <w:szCs w:val="22"/>
          <w:lang w:eastAsia="nb-NO"/>
        </w:rPr>
      </w:pPr>
      <w:r w:rsidRPr="00F118D1">
        <w:rPr>
          <w:sz w:val="22"/>
          <w:szCs w:val="22"/>
        </w:rPr>
        <w:t>Tjenestetilbudet rettet mot barn, unge og familier er i tråd med føringer i barnevernreformen (oppvekstreformen)</w:t>
      </w:r>
    </w:p>
    <w:p w:rsidRPr="00F118D1" w:rsidR="005D7E98" w:rsidP="005D7E98" w:rsidRDefault="005D7E98" w14:paraId="1E8CEE25" w14:textId="77777777">
      <w:pPr>
        <w:pStyle w:val="Listeavsnitt"/>
        <w:rPr>
          <w:strike/>
          <w:color w:val="000000" w:themeColor="text1"/>
          <w:sz w:val="22"/>
          <w:szCs w:val="22"/>
          <w:lang w:eastAsia="nb-NO"/>
        </w:rPr>
      </w:pPr>
    </w:p>
    <w:p w:rsidRPr="00F118D1" w:rsidR="005036B8" w:rsidP="00AD00F6" w:rsidRDefault="005036B8" w14:paraId="5D8F9FAB" w14:textId="2A0AB318">
      <w:pPr>
        <w:rPr>
          <w:sz w:val="22"/>
          <w:szCs w:val="22"/>
          <w:lang w:eastAsia="nb-NO"/>
        </w:rPr>
      </w:pPr>
      <w:r w:rsidRPr="00F118D1">
        <w:rPr>
          <w:sz w:val="22"/>
          <w:szCs w:val="22"/>
          <w:lang w:eastAsia="nb-NO"/>
        </w:rPr>
        <w:t>Kvalitet i barnehage og skole – strategisk plan 2018-2026 handler om barnehagens pedagogiske virksomhet. Strategien omhandler fire hovedområder</w:t>
      </w:r>
      <w:r w:rsidRPr="00F118D1" w:rsidR="007105B3">
        <w:rPr>
          <w:sz w:val="22"/>
          <w:szCs w:val="22"/>
          <w:lang w:eastAsia="nb-NO"/>
        </w:rPr>
        <w:t>. Disse</w:t>
      </w:r>
      <w:r w:rsidRPr="00F118D1" w:rsidDel="007105B3">
        <w:rPr>
          <w:sz w:val="22"/>
          <w:szCs w:val="22"/>
          <w:lang w:eastAsia="nb-NO"/>
        </w:rPr>
        <w:t xml:space="preserve"> er </w:t>
      </w:r>
      <w:r w:rsidRPr="00F118D1">
        <w:rPr>
          <w:sz w:val="22"/>
          <w:szCs w:val="22"/>
          <w:lang w:eastAsia="nb-NO"/>
        </w:rPr>
        <w:t>basert på faglige vurderinger av dagens situasjon og vurderinger av hvilke trender og utviklingstrekk som vil prege samfunnsutviklingen for barnehage og skole i årene fremover</w:t>
      </w:r>
      <w:r w:rsidRPr="00F118D1" w:rsidR="007105B3">
        <w:rPr>
          <w:sz w:val="22"/>
          <w:szCs w:val="22"/>
          <w:lang w:eastAsia="nb-NO"/>
        </w:rPr>
        <w:t xml:space="preserve"> - </w:t>
      </w:r>
      <w:r w:rsidRPr="00F118D1">
        <w:rPr>
          <w:sz w:val="22"/>
          <w:szCs w:val="22"/>
          <w:lang w:eastAsia="nb-NO"/>
        </w:rPr>
        <w:t>danning og læring, ledelse, inkludering og samarbeid</w:t>
      </w:r>
      <w:r w:rsidRPr="00F118D1" w:rsidR="00E73A9E">
        <w:rPr>
          <w:sz w:val="22"/>
          <w:szCs w:val="22"/>
          <w:lang w:eastAsia="nb-NO"/>
        </w:rPr>
        <w:t>.</w:t>
      </w:r>
    </w:p>
    <w:p w:rsidR="00726768" w:rsidP="00AD00F6" w:rsidRDefault="00726768" w14:paraId="13F1A8C8" w14:textId="77777777"/>
    <w:p w:rsidRPr="00F118D1" w:rsidR="00F06170" w:rsidP="00F06170" w:rsidRDefault="00F06170" w14:paraId="6C78D3FB" w14:textId="77777777">
      <w:pPr>
        <w:rPr>
          <w:sz w:val="22"/>
          <w:szCs w:val="22"/>
        </w:rPr>
      </w:pPr>
      <w:r w:rsidRPr="00F118D1">
        <w:rPr>
          <w:sz w:val="22"/>
          <w:szCs w:val="22"/>
        </w:rPr>
        <w:t xml:space="preserve">Områdene blir konkretisert senere i planen. </w:t>
      </w:r>
    </w:p>
    <w:p w:rsidR="00F06170" w:rsidP="00AD00F6" w:rsidRDefault="00F06170" w14:paraId="06BF1AEE" w14:textId="77777777"/>
    <w:p w:rsidR="006F567F" w:rsidP="00AD00F6" w:rsidRDefault="006F567F" w14:paraId="503B5C48" w14:textId="77777777"/>
    <w:p w:rsidR="00947D39" w:rsidP="00AD00F6" w:rsidRDefault="006F567F" w14:paraId="0F67ED19" w14:textId="5D00F24A">
      <w:r>
        <w:rPr>
          <w:noProof/>
        </w:rPr>
        <w:drawing>
          <wp:inline distT="0" distB="0" distL="0" distR="0" wp14:anchorId="346D60E7" wp14:editId="6A914906">
            <wp:extent cx="5759450" cy="3016885"/>
            <wp:effectExtent l="0" t="0" r="6350" b="5715"/>
            <wp:docPr id="30" name="Bilde 30" descr="Et bilde som inneholder person, innendørs, jente,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person, innendørs, jente, rom&#10;&#10;Automatisk generert beskrivelse"/>
                    <pic:cNvPicPr/>
                  </pic:nvPicPr>
                  <pic:blipFill rotWithShape="1">
                    <a:blip r:embed="rId13" cstate="print">
                      <a:extLst>
                        <a:ext uri="{28A0092B-C50C-407E-A947-70E740481C1C}">
                          <a14:useLocalDpi xmlns:a14="http://schemas.microsoft.com/office/drawing/2010/main" val="0"/>
                        </a:ext>
                      </a:extLst>
                    </a:blip>
                    <a:srcRect l="-1" t="13029" r="-1" b="11570"/>
                    <a:stretch/>
                  </pic:blipFill>
                  <pic:spPr bwMode="auto">
                    <a:xfrm>
                      <a:off x="0" y="0"/>
                      <a:ext cx="5760420" cy="3017393"/>
                    </a:xfrm>
                    <a:prstGeom prst="rect">
                      <a:avLst/>
                    </a:prstGeom>
                    <a:ln>
                      <a:noFill/>
                    </a:ln>
                    <a:extLst>
                      <a:ext uri="{53640926-AAD7-44D8-BBD7-CCE9431645EC}">
                        <a14:shadowObscured xmlns:a14="http://schemas.microsoft.com/office/drawing/2010/main"/>
                      </a:ext>
                    </a:extLst>
                  </pic:spPr>
                </pic:pic>
              </a:graphicData>
            </a:graphic>
          </wp:inline>
        </w:drawing>
      </w:r>
    </w:p>
    <w:p w:rsidR="00726768" w:rsidP="00AD00F6" w:rsidRDefault="00726768" w14:paraId="085BF6AC" w14:textId="4B12ECA4"/>
    <w:p w:rsidR="00726768" w:rsidP="00AD00F6" w:rsidRDefault="00726768" w14:paraId="300D2659" w14:textId="3D4F29E6"/>
    <w:p w:rsidR="00726768" w:rsidP="00AD00F6" w:rsidRDefault="00726768" w14:paraId="21073D5E" w14:textId="0207769A"/>
    <w:p w:rsidR="00F118D1" w:rsidP="00AD00F6" w:rsidRDefault="00F118D1" w14:paraId="735D9875" w14:textId="1F98D6F0"/>
    <w:p w:rsidR="005D7E98" w:rsidP="00AD00F6" w:rsidRDefault="005D7E98" w14:paraId="457A7254" w14:textId="0580E2C0"/>
    <w:p w:rsidR="005D7E98" w:rsidP="00AD00F6" w:rsidRDefault="005D7E98" w14:paraId="3C87983F" w14:textId="5D9F6951"/>
    <w:p w:rsidR="005D7E98" w:rsidP="00AD00F6" w:rsidRDefault="005D7E98" w14:paraId="479834C6" w14:textId="33986903"/>
    <w:p w:rsidR="005D7E98" w:rsidP="00AD00F6" w:rsidRDefault="005D7E98" w14:paraId="7901705A" w14:textId="1E20B0DD"/>
    <w:p w:rsidR="00D76302" w:rsidP="00AD00F6" w:rsidRDefault="00D76302" w14:paraId="2BFF8346" w14:textId="77777777"/>
    <w:p w:rsidR="005D7E98" w:rsidP="00AD00F6" w:rsidRDefault="005D7E98" w14:paraId="672DD324" w14:textId="6E540B73"/>
    <w:p w:rsidRPr="00DE2EF0" w:rsidR="005D7E98" w:rsidP="00AD00F6" w:rsidRDefault="005D7E98" w14:paraId="29482181" w14:textId="77777777"/>
    <w:p w:rsidRPr="00AB5557" w:rsidR="00C25DF0" w:rsidP="00A632D0" w:rsidRDefault="007F190A" w14:paraId="72E94607" w14:textId="2F273416">
      <w:pPr>
        <w:pStyle w:val="Overskrift3"/>
      </w:pPr>
      <w:bookmarkStart w:name="_Toc64019675" w:id="4"/>
      <w:r w:rsidRPr="00AB5557">
        <w:t>Vår</w:t>
      </w:r>
      <w:r w:rsidRPr="00AB5557" w:rsidR="00D950EC">
        <w:t>t</w:t>
      </w:r>
      <w:r w:rsidRPr="00AB5557">
        <w:t xml:space="preserve"> v</w:t>
      </w:r>
      <w:r w:rsidRPr="00AB5557" w:rsidR="00C25DF0">
        <w:t>erdigrunnlag</w:t>
      </w:r>
      <w:bookmarkEnd w:id="4"/>
    </w:p>
    <w:p w:rsidRPr="003B5FB1" w:rsidR="00794FF9" w:rsidP="00AD00F6" w:rsidRDefault="00794FF9" w14:paraId="02924898" w14:textId="57CBF5FA"/>
    <w:p w:rsidRPr="00F118D1" w:rsidR="044F4565" w:rsidP="7EED61BC" w:rsidRDefault="044F4565" w14:paraId="5D2DFEDC" w14:textId="2716914B">
      <w:pPr>
        <w:pStyle w:val="Ingenmellomrom"/>
        <w:rPr>
          <w:rFonts w:cs="Arial"/>
        </w:rPr>
      </w:pPr>
      <w:r w:rsidRPr="00F118D1">
        <w:rPr>
          <w:rFonts w:cs="Arial"/>
        </w:rPr>
        <w:t>Barnehagens verdigrunnlag skal formidles, praktiseres og oppleves i alle deler av barnehagens pedagogiske arbeid. Personalet har som rollemodeller et særlig ansvar for at barnehagens verdigrunnlag etterleves i praksis. Refleksjoner over egne verdier og handlinger inngår i personalets pedagogiske drøftinger.</w:t>
      </w:r>
      <w:r w:rsidRPr="00F118D1">
        <w:rPr>
          <w:rFonts w:eastAsia="Arial" w:cs="Arial"/>
        </w:rPr>
        <w:t xml:space="preserve"> </w:t>
      </w:r>
    </w:p>
    <w:p w:rsidRPr="00F118D1" w:rsidR="7EED61BC" w:rsidP="7EED61BC" w:rsidRDefault="7EED61BC" w14:paraId="0400AEBE" w14:textId="066F29A8">
      <w:pPr>
        <w:pStyle w:val="Ingenmellomrom"/>
        <w:rPr>
          <w:rFonts w:eastAsia="Arial" w:cs="Arial"/>
        </w:rPr>
      </w:pPr>
    </w:p>
    <w:p w:rsidRPr="00F118D1" w:rsidR="044F4565" w:rsidP="7EED61BC" w:rsidRDefault="044F4565" w14:paraId="5A8E7F50" w14:textId="34705AE7">
      <w:pPr>
        <w:pStyle w:val="Ingenmellomrom"/>
        <w:rPr>
          <w:rFonts w:eastAsia="Arial" w:cs="Arial"/>
        </w:rPr>
      </w:pPr>
      <w:r w:rsidRPr="00F118D1">
        <w:rPr>
          <w:rFonts w:eastAsia="Arial" w:cs="Arial"/>
        </w:rPr>
        <w:t xml:space="preserve">Barnehagens verdigrunnlag bygger </w:t>
      </w:r>
      <w:r w:rsidRPr="00F118D1" w:rsidR="760C5E5A">
        <w:rPr>
          <w:rFonts w:eastAsia="Arial" w:cs="Arial"/>
        </w:rPr>
        <w:t xml:space="preserve">blant annet </w:t>
      </w:r>
      <w:r w:rsidRPr="00F118D1">
        <w:rPr>
          <w:rFonts w:eastAsia="Arial" w:cs="Arial"/>
        </w:rPr>
        <w:t>på:</w:t>
      </w:r>
    </w:p>
    <w:p w:rsidRPr="00F118D1" w:rsidR="7EED61BC" w:rsidP="7EED61BC" w:rsidRDefault="7EED61BC" w14:paraId="74F842EE" w14:textId="0B336007">
      <w:pPr>
        <w:pStyle w:val="Ingenmellomrom"/>
        <w:rPr>
          <w:rFonts w:eastAsia="Arial" w:cs="Arial"/>
        </w:rPr>
      </w:pPr>
    </w:p>
    <w:p w:rsidRPr="00F118D1" w:rsidR="00780E64" w:rsidP="00DB78C1" w:rsidRDefault="00780E64" w14:paraId="28653FD3" w14:textId="682C1DB0">
      <w:pPr>
        <w:pStyle w:val="Ingenmellomrom"/>
        <w:numPr>
          <w:ilvl w:val="0"/>
          <w:numId w:val="5"/>
        </w:numPr>
        <w:rPr>
          <w:rFonts w:eastAsia="Arial" w:cs="Arial"/>
        </w:rPr>
      </w:pPr>
      <w:r w:rsidRPr="00F118D1">
        <w:rPr>
          <w:rFonts w:eastAsia="Arial" w:cs="Arial"/>
        </w:rPr>
        <w:t xml:space="preserve">«Barnehagen skal møte barna med tillit og respekt, og anerkjenne barndommens </w:t>
      </w:r>
      <w:r w:rsidRPr="00F118D1" w:rsidR="1A179921">
        <w:rPr>
          <w:rFonts w:eastAsia="Arial" w:cs="Arial"/>
        </w:rPr>
        <w:t>egenverdi» (</w:t>
      </w:r>
      <w:r w:rsidRPr="00F118D1" w:rsidR="003C2944">
        <w:rPr>
          <w:rFonts w:eastAsia="Arial" w:cs="Arial"/>
        </w:rPr>
        <w:t>Lov om barnehage</w:t>
      </w:r>
      <w:r w:rsidRPr="00F118D1" w:rsidR="07FE96BF">
        <w:rPr>
          <w:rFonts w:eastAsia="Arial" w:cs="Arial"/>
        </w:rPr>
        <w:t>r</w:t>
      </w:r>
      <w:r w:rsidRPr="00F118D1" w:rsidR="003C2944">
        <w:rPr>
          <w:rFonts w:eastAsia="Arial" w:cs="Arial"/>
        </w:rPr>
        <w:t xml:space="preserve">). </w:t>
      </w:r>
      <w:r w:rsidRPr="00F118D1">
        <w:rPr>
          <w:rFonts w:eastAsia="Arial" w:cs="Arial"/>
        </w:rPr>
        <w:t xml:space="preserve"> </w:t>
      </w:r>
      <w:r w:rsidRPr="00F118D1">
        <w:rPr>
          <w:rFonts w:cs="Arial"/>
        </w:rPr>
        <w:br/>
      </w:r>
    </w:p>
    <w:p w:rsidRPr="00F118D1" w:rsidR="00780E64" w:rsidP="00DB78C1" w:rsidRDefault="00D2A124" w14:paraId="0BFDA922" w14:textId="2F50CDFD">
      <w:pPr>
        <w:pStyle w:val="Ingenmellomrom"/>
        <w:numPr>
          <w:ilvl w:val="0"/>
          <w:numId w:val="5"/>
        </w:numPr>
        <w:rPr>
          <w:rFonts w:cs="Arial" w:eastAsiaTheme="minorEastAsia"/>
        </w:rPr>
      </w:pPr>
      <w:r w:rsidRPr="6014CAD2">
        <w:rPr>
          <w:rFonts w:cs="Arial"/>
        </w:rPr>
        <w:t>“</w:t>
      </w:r>
      <w:r w:rsidRPr="6014CAD2" w:rsidR="00780E64">
        <w:rPr>
          <w:rFonts w:cs="Arial"/>
        </w:rPr>
        <w:t>Barnehagen skal fremme demokrati, mangfold og gjensidig respekt, likestilling, bærekraftig utvikling, livsmestring og helse</w:t>
      </w:r>
      <w:r w:rsidRPr="6014CAD2" w:rsidR="67879495">
        <w:rPr>
          <w:rFonts w:cs="Arial"/>
        </w:rPr>
        <w:t>.</w:t>
      </w:r>
      <w:r w:rsidRPr="6014CAD2" w:rsidR="00780E64">
        <w:rPr>
          <w:rFonts w:cs="Arial"/>
        </w:rPr>
        <w:t xml:space="preserve">» </w:t>
      </w:r>
      <w:r w:rsidRPr="6014CAD2" w:rsidR="4AC629BF">
        <w:rPr>
          <w:rFonts w:cs="Arial"/>
        </w:rPr>
        <w:t>(</w:t>
      </w:r>
      <w:r w:rsidRPr="6014CAD2" w:rsidR="00780E64">
        <w:rPr>
          <w:rFonts w:cs="Arial"/>
        </w:rPr>
        <w:t>Rammeplan for barnehagen</w:t>
      </w:r>
      <w:r w:rsidRPr="6014CAD2" w:rsidR="0E7C6349">
        <w:rPr>
          <w:rFonts w:cs="Arial"/>
        </w:rPr>
        <w:t>)</w:t>
      </w:r>
      <w:r w:rsidRPr="6014CAD2" w:rsidR="00780E64">
        <w:rPr>
          <w:rFonts w:cs="Arial"/>
        </w:rPr>
        <w:t xml:space="preserve">  </w:t>
      </w:r>
    </w:p>
    <w:p w:rsidRPr="00F118D1" w:rsidR="00780E64" w:rsidP="00642FB5" w:rsidRDefault="00780E64" w14:paraId="5AC5716C" w14:textId="3B14C96B">
      <w:pPr>
        <w:pStyle w:val="Ingenmellomrom"/>
        <w:rPr>
          <w:rFonts w:cs="Arial"/>
        </w:rPr>
      </w:pPr>
    </w:p>
    <w:p w:rsidRPr="00D76302" w:rsidR="00C45B02" w:rsidP="00AD00F6" w:rsidRDefault="601E96A4" w14:paraId="3D181EA9" w14:textId="7495B8EE">
      <w:pPr>
        <w:pStyle w:val="Listeavsnitt"/>
        <w:numPr>
          <w:ilvl w:val="0"/>
          <w:numId w:val="5"/>
        </w:numPr>
        <w:rPr>
          <w:sz w:val="22"/>
          <w:szCs w:val="22"/>
        </w:rPr>
      </w:pPr>
      <w:r w:rsidRPr="6014CAD2">
        <w:rPr>
          <w:rFonts w:eastAsia="Arial"/>
          <w:sz w:val="22"/>
          <w:szCs w:val="22"/>
        </w:rPr>
        <w:t>«Å møte individets behov for omsorg, trygghet, tilhørighet og anerkjennelse og sikre at barna får ta del i og medvirke i fellesskapet»</w:t>
      </w:r>
      <w:r w:rsidRPr="6014CAD2" w:rsidR="083EEDA1">
        <w:rPr>
          <w:sz w:val="22"/>
          <w:szCs w:val="22"/>
        </w:rPr>
        <w:t xml:space="preserve"> (</w:t>
      </w:r>
      <w:r w:rsidRPr="6014CAD2">
        <w:rPr>
          <w:sz w:val="22"/>
          <w:szCs w:val="22"/>
        </w:rPr>
        <w:t>Rammeplan for barnehagen</w:t>
      </w:r>
      <w:r w:rsidRPr="6014CAD2" w:rsidR="0C6CC693">
        <w:rPr>
          <w:sz w:val="22"/>
          <w:szCs w:val="22"/>
        </w:rPr>
        <w:t xml:space="preserve">) </w:t>
      </w:r>
    </w:p>
    <w:p w:rsidRPr="00F118D1" w:rsidR="00647BC4" w:rsidP="00AD00F6" w:rsidRDefault="00111906" w14:paraId="7B97FF31" w14:textId="2A66A608">
      <w:pPr>
        <w:pStyle w:val="NormalWeb"/>
        <w:rPr>
          <w:rFonts w:ascii="Arial" w:hAnsi="Arial" w:cs="Arial"/>
          <w:sz w:val="22"/>
          <w:szCs w:val="22"/>
        </w:rPr>
      </w:pPr>
      <w:r w:rsidRPr="00F118D1">
        <w:rPr>
          <w:rFonts w:ascii="Arial" w:hAnsi="Arial" w:cs="Arial"/>
          <w:sz w:val="22"/>
          <w:szCs w:val="22"/>
        </w:rPr>
        <w:t>Lørenskog k</w:t>
      </w:r>
      <w:r w:rsidRPr="00F118D1" w:rsidR="00647BC4">
        <w:rPr>
          <w:rFonts w:ascii="Arial" w:hAnsi="Arial" w:cs="Arial"/>
          <w:sz w:val="22"/>
          <w:szCs w:val="22"/>
        </w:rPr>
        <w:t>ommunen har tre verdier som gjelder for alle ansatte i kommunen. Verdiene skal kjennetegne kommunen i vårt møte med innbyggere og brukere av kommunale tjenester.</w:t>
      </w:r>
      <w:r w:rsidRPr="00F118D1" w:rsidR="001537EA">
        <w:rPr>
          <w:rFonts w:ascii="Arial" w:hAnsi="Arial" w:cs="Arial"/>
          <w:sz w:val="22"/>
          <w:szCs w:val="22"/>
        </w:rPr>
        <w:t xml:space="preserve"> </w:t>
      </w:r>
    </w:p>
    <w:p w:rsidRPr="00D76302" w:rsidR="00845A48" w:rsidP="00AD00F6" w:rsidRDefault="001537EA" w14:paraId="0777071F" w14:textId="20177FEB">
      <w:pPr>
        <w:pStyle w:val="NormalWeb"/>
        <w:rPr>
          <w:rFonts w:ascii="Arial" w:hAnsi="Arial" w:cs="Arial"/>
          <w:sz w:val="22"/>
          <w:szCs w:val="22"/>
        </w:rPr>
      </w:pPr>
      <w:r w:rsidRPr="00F118D1">
        <w:rPr>
          <w:rFonts w:ascii="Arial" w:hAnsi="Arial" w:cs="Arial"/>
          <w:sz w:val="22"/>
          <w:szCs w:val="22"/>
        </w:rPr>
        <w:t>VÅRE VERDIER OG HVA DET BETYR FOR OSS:</w:t>
      </w:r>
    </w:p>
    <w:p w:rsidRPr="003B5FB1" w:rsidR="00844010" w:rsidP="00AD00F6" w:rsidRDefault="001405C1" w14:paraId="7F759B15" w14:textId="59D0207F">
      <w:pPr>
        <w:pStyle w:val="NormalWeb"/>
        <w:rPr>
          <w:rFonts w:ascii="Arial" w:hAnsi="Arial" w:cs="Arial"/>
          <w:sz w:val="23"/>
          <w:szCs w:val="23"/>
        </w:rPr>
      </w:pPr>
      <w:r>
        <w:rPr>
          <w:rFonts w:ascii="Arial" w:hAnsi="Arial" w:cs="Arial"/>
          <w:noProof/>
          <w:sz w:val="23"/>
          <w:szCs w:val="23"/>
        </w:rPr>
        <w:drawing>
          <wp:inline distT="0" distB="0" distL="0" distR="0" wp14:anchorId="798972C0" wp14:editId="0BB08FE2">
            <wp:extent cx="5753100" cy="2803127"/>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14" cstate="print">
                      <a:extLst>
                        <a:ext uri="{28A0092B-C50C-407E-A947-70E740481C1C}">
                          <a14:useLocalDpi xmlns:a14="http://schemas.microsoft.com/office/drawing/2010/main" val="0"/>
                        </a:ext>
                      </a:extLst>
                    </a:blip>
                    <a:srcRect l="2851" r="2851"/>
                    <a:stretch>
                      <a:fillRect/>
                    </a:stretch>
                  </pic:blipFill>
                  <pic:spPr bwMode="auto">
                    <a:xfrm>
                      <a:off x="0" y="0"/>
                      <a:ext cx="5753100" cy="2803127"/>
                    </a:xfrm>
                    <a:prstGeom prst="rect">
                      <a:avLst/>
                    </a:prstGeom>
                    <a:ln>
                      <a:noFill/>
                    </a:ln>
                    <a:extLst>
                      <a:ext uri="{53640926-AAD7-44D8-BBD7-CCE9431645EC}">
                        <a14:shadowObscured xmlns:a14="http://schemas.microsoft.com/office/drawing/2010/main"/>
                      </a:ext>
                    </a:extLst>
                  </pic:spPr>
                </pic:pic>
              </a:graphicData>
            </a:graphic>
          </wp:inline>
        </w:drawing>
      </w:r>
    </w:p>
    <w:p w:rsidRPr="003B5FB1" w:rsidR="00552F2B" w:rsidP="00D60A5C" w:rsidRDefault="00647BC4" w14:paraId="51DF28A4" w14:textId="0F329830">
      <w:pPr>
        <w:pStyle w:val="NormalWeb"/>
      </w:pPr>
      <w:r w:rsidRPr="006B3455">
        <w:rPr>
          <w:rStyle w:val="Sterk"/>
        </w:rPr>
        <w:t>Åpen:</w:t>
      </w:r>
      <w:r w:rsidRPr="003B5FB1">
        <w:br/>
      </w:r>
      <w:r w:rsidRPr="00CE237C">
        <w:rPr>
          <w:rFonts w:ascii="Arial" w:hAnsi="Arial" w:cs="Arial"/>
          <w:sz w:val="22"/>
          <w:szCs w:val="22"/>
        </w:rPr>
        <w:t>Vi møter innbyggerne og hverandre med åpenhet, tillit og toleranse.</w:t>
      </w:r>
      <w:r w:rsidRPr="00CE237C">
        <w:rPr>
          <w:rFonts w:ascii="Arial" w:hAnsi="Arial" w:cs="Arial"/>
          <w:sz w:val="22"/>
          <w:szCs w:val="22"/>
        </w:rPr>
        <w:br/>
      </w:r>
      <w:r w:rsidRPr="00CE237C">
        <w:rPr>
          <w:rFonts w:ascii="Arial" w:hAnsi="Arial" w:cs="Arial"/>
          <w:sz w:val="22"/>
          <w:szCs w:val="22"/>
        </w:rPr>
        <w:t>Vi er romslige og gir plass for forskjellighet.</w:t>
      </w:r>
      <w:r w:rsidRPr="003B5FB1">
        <w:br/>
      </w:r>
      <w:r w:rsidRPr="003B5FB1">
        <w:br/>
      </w:r>
      <w:r w:rsidRPr="006B3455">
        <w:rPr>
          <w:rStyle w:val="Sterk"/>
        </w:rPr>
        <w:t>Troverdig:</w:t>
      </w:r>
      <w:r w:rsidRPr="003B5FB1">
        <w:br/>
      </w:r>
      <w:r w:rsidRPr="00A74C40">
        <w:rPr>
          <w:rFonts w:ascii="Arial" w:hAnsi="Arial" w:cs="Arial"/>
          <w:sz w:val="22"/>
          <w:szCs w:val="22"/>
        </w:rPr>
        <w:t>Vi holder det vi lover</w:t>
      </w:r>
      <w:r w:rsidRPr="00A74C40">
        <w:rPr>
          <w:rFonts w:ascii="Arial" w:hAnsi="Arial" w:cs="Arial"/>
          <w:sz w:val="22"/>
          <w:szCs w:val="22"/>
        </w:rPr>
        <w:br/>
      </w:r>
      <w:r w:rsidRPr="00A74C40">
        <w:rPr>
          <w:rFonts w:ascii="Arial" w:hAnsi="Arial" w:cs="Arial"/>
          <w:sz w:val="22"/>
          <w:szCs w:val="22"/>
        </w:rPr>
        <w:t>Vi behandler alle profesjonelt.</w:t>
      </w:r>
      <w:r w:rsidRPr="00A74C40">
        <w:rPr>
          <w:rFonts w:ascii="Arial" w:hAnsi="Arial" w:cs="Arial"/>
          <w:sz w:val="22"/>
          <w:szCs w:val="22"/>
        </w:rPr>
        <w:br/>
      </w:r>
      <w:r w:rsidRPr="00A74C40">
        <w:rPr>
          <w:rFonts w:ascii="Arial" w:hAnsi="Arial" w:cs="Arial"/>
          <w:sz w:val="22"/>
          <w:szCs w:val="22"/>
        </w:rPr>
        <w:t>Vi gir presis og objektiv informasjon.</w:t>
      </w:r>
      <w:r w:rsidRPr="003B5FB1">
        <w:br/>
      </w:r>
      <w:r w:rsidRPr="003B5FB1">
        <w:br/>
      </w:r>
      <w:r w:rsidRPr="003B5FB1">
        <w:rPr>
          <w:rStyle w:val="Sterk"/>
        </w:rPr>
        <w:t>Engasjert:</w:t>
      </w:r>
      <w:r w:rsidRPr="003B5FB1">
        <w:br/>
      </w:r>
      <w:r w:rsidRPr="00A74C40">
        <w:rPr>
          <w:rFonts w:ascii="Arial" w:hAnsi="Arial" w:cs="Arial"/>
          <w:sz w:val="22"/>
          <w:szCs w:val="22"/>
        </w:rPr>
        <w:t>Vi engasjerer oss faglig og personlig og streber etter å utgjøre en forskjell.</w:t>
      </w:r>
      <w:r w:rsidRPr="00A74C40">
        <w:rPr>
          <w:rFonts w:ascii="Arial" w:hAnsi="Arial" w:cs="Arial"/>
          <w:sz w:val="22"/>
          <w:szCs w:val="22"/>
        </w:rPr>
        <w:br/>
      </w:r>
      <w:r w:rsidRPr="00A74C40">
        <w:rPr>
          <w:rFonts w:ascii="Arial" w:hAnsi="Arial" w:cs="Arial"/>
          <w:sz w:val="22"/>
          <w:szCs w:val="22"/>
        </w:rPr>
        <w:t>Vi er fleksible og forandringsvillige, og setter pris på nye ideer og initiativ.</w:t>
      </w:r>
    </w:p>
    <w:p w:rsidRPr="003B5FB1" w:rsidR="00F0588E" w:rsidP="00942231" w:rsidRDefault="31BE0A59" w14:paraId="0A5FF667" w14:textId="09DFC238">
      <w:pPr>
        <w:pStyle w:val="Overskrift3"/>
        <w:numPr>
          <w:ilvl w:val="0"/>
          <w:numId w:val="0"/>
        </w:numPr>
      </w:pPr>
      <w:bookmarkStart w:name="_Toc64019676" w:id="5"/>
      <w:r w:rsidRPr="003B5FB1">
        <w:t xml:space="preserve">1.2 </w:t>
      </w:r>
      <w:r w:rsidRPr="003B5FB1" w:rsidR="6F50EA58">
        <w:t xml:space="preserve">Presentasjon av </w:t>
      </w:r>
      <w:r w:rsidR="00CE7514">
        <w:t xml:space="preserve">Rolvsrud </w:t>
      </w:r>
      <w:r w:rsidRPr="003B5FB1" w:rsidR="6F50EA58">
        <w:t>barnehage</w:t>
      </w:r>
      <w:bookmarkEnd w:id="5"/>
    </w:p>
    <w:p w:rsidR="00D928ED" w:rsidP="00AD00F6" w:rsidRDefault="00D928ED" w14:paraId="114BE44E" w14:textId="27824C0B"/>
    <w:tbl>
      <w:tblPr>
        <w:tblStyle w:val="Tabellrutenett"/>
        <w:tblW w:w="0" w:type="auto"/>
        <w:tblLook w:val="04A0" w:firstRow="1" w:lastRow="0" w:firstColumn="1" w:lastColumn="0" w:noHBand="0" w:noVBand="1"/>
      </w:tblPr>
      <w:tblGrid>
        <w:gridCol w:w="9060"/>
      </w:tblGrid>
      <w:tr w:rsidRPr="00FF7329" w:rsidR="006040AA" w:rsidTr="6014CAD2" w14:paraId="67CB19B8" w14:textId="77777777">
        <w:tc>
          <w:tcPr>
            <w:tcW w:w="9060" w:type="dxa"/>
          </w:tcPr>
          <w:p w:rsidRPr="00FF7329" w:rsidR="002D4CD5" w:rsidP="002D4CD5" w:rsidRDefault="002D4CD5" w14:paraId="5B092E6E"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Rolvsrud barnehage</w:t>
            </w:r>
          </w:p>
          <w:p w:rsidRPr="00FF7329" w:rsidR="002D4CD5" w:rsidP="002D4CD5" w:rsidRDefault="002D4CD5" w14:paraId="0A470CA1"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Margarethas vei 13</w:t>
            </w:r>
          </w:p>
          <w:p w:rsidRPr="00FF7329" w:rsidR="002D4CD5" w:rsidP="002D4CD5" w:rsidRDefault="002D4CD5" w14:paraId="62BC27B8"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1473 Lørenskog</w:t>
            </w:r>
          </w:p>
          <w:p w:rsidRPr="00FF7329" w:rsidR="002D4CD5" w:rsidP="002D4CD5" w:rsidRDefault="002D4CD5" w14:paraId="674CB6A0"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Tlf 94010901</w:t>
            </w:r>
          </w:p>
          <w:p w:rsidR="002D4CD5" w:rsidP="002D4CD5" w:rsidRDefault="002D4CD5" w14:paraId="050710D7" w14:textId="48960700">
            <w:pPr>
              <w:autoSpaceDE/>
              <w:autoSpaceDN/>
              <w:adjustRightInd/>
              <w:rPr>
                <w:rFonts w:eastAsia="Times New Roman"/>
                <w:color w:val="auto"/>
                <w:sz w:val="22"/>
                <w:szCs w:val="22"/>
                <w:u w:val="single"/>
                <w:lang w:eastAsia="nb-NO"/>
              </w:rPr>
            </w:pPr>
            <w:r w:rsidRPr="00FF7329">
              <w:rPr>
                <w:rFonts w:eastAsia="Times New Roman"/>
                <w:color w:val="auto"/>
                <w:sz w:val="22"/>
                <w:szCs w:val="22"/>
                <w:lang w:eastAsia="nb-NO"/>
              </w:rPr>
              <w:t xml:space="preserve">Hjemmeside: </w:t>
            </w:r>
            <w:hyperlink w:history="1" r:id="rId15">
              <w:r w:rsidRPr="00FF7329">
                <w:rPr>
                  <w:rFonts w:eastAsia="Times New Roman"/>
                  <w:color w:val="auto"/>
                  <w:sz w:val="22"/>
                  <w:szCs w:val="22"/>
                  <w:u w:val="single"/>
                  <w:lang w:eastAsia="nb-NO"/>
                </w:rPr>
                <w:t>www.rolvsrud.barnehage.lorenskog.no</w:t>
              </w:r>
            </w:hyperlink>
          </w:p>
          <w:p w:rsidRPr="00FF7329" w:rsidR="00CC043E" w:rsidP="002D4CD5" w:rsidRDefault="00CC043E" w14:paraId="3E975E78" w14:textId="77777777">
            <w:pPr>
              <w:autoSpaceDE/>
              <w:autoSpaceDN/>
              <w:adjustRightInd/>
              <w:rPr>
                <w:rFonts w:eastAsia="Times New Roman"/>
                <w:color w:val="auto"/>
                <w:sz w:val="22"/>
                <w:szCs w:val="22"/>
                <w:lang w:eastAsia="nb-NO"/>
              </w:rPr>
            </w:pPr>
          </w:p>
          <w:p w:rsidR="002D4CD5" w:rsidP="002D4CD5" w:rsidRDefault="002D4CD5" w14:paraId="7B1DAD1E" w14:textId="501008C5">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Åpningstid: 07.00 - 17.00.  </w:t>
            </w:r>
          </w:p>
          <w:p w:rsidRPr="00FF7329" w:rsidR="00CC043E" w:rsidP="002D4CD5" w:rsidRDefault="00CC043E" w14:paraId="122D4BFB" w14:textId="77777777">
            <w:pPr>
              <w:autoSpaceDE/>
              <w:autoSpaceDN/>
              <w:adjustRightInd/>
              <w:rPr>
                <w:rFonts w:eastAsia="Times New Roman"/>
                <w:color w:val="auto"/>
                <w:sz w:val="22"/>
                <w:szCs w:val="22"/>
                <w:lang w:eastAsia="nb-NO"/>
              </w:rPr>
            </w:pPr>
          </w:p>
          <w:p w:rsidRPr="00FF7329" w:rsidR="00E041EC" w:rsidP="002D4CD5" w:rsidRDefault="00E041EC" w14:paraId="47ABAA9A" w14:textId="45F2DE01">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Facebook: </w:t>
            </w:r>
            <w:hyperlink w:history="1" r:id="rId16">
              <w:r w:rsidRPr="00FF7329">
                <w:rPr>
                  <w:rStyle w:val="Hyperkobling"/>
                  <w:rFonts w:eastAsia="Times New Roman"/>
                  <w:color w:val="auto"/>
                  <w:sz w:val="22"/>
                  <w:szCs w:val="22"/>
                  <w:lang w:eastAsia="nb-NO"/>
                </w:rPr>
                <w:t>https://www.facebook.com/Rolvsrud-Barnehage-103204237987421</w:t>
              </w:r>
            </w:hyperlink>
            <w:r w:rsidRPr="00FF7329">
              <w:rPr>
                <w:rFonts w:eastAsia="Times New Roman"/>
                <w:color w:val="auto"/>
                <w:sz w:val="22"/>
                <w:szCs w:val="22"/>
                <w:lang w:eastAsia="nb-NO"/>
              </w:rPr>
              <w:t xml:space="preserve">  </w:t>
            </w:r>
          </w:p>
          <w:p w:rsidRPr="00FF7329" w:rsidR="008415C9" w:rsidP="002D4CD5" w:rsidRDefault="008415C9" w14:paraId="376C6A5A" w14:textId="77777777">
            <w:pPr>
              <w:autoSpaceDE/>
              <w:autoSpaceDN/>
              <w:adjustRightInd/>
              <w:rPr>
                <w:rFonts w:eastAsia="Times New Roman"/>
                <w:color w:val="auto"/>
                <w:sz w:val="22"/>
                <w:szCs w:val="22"/>
                <w:lang w:eastAsia="nb-NO"/>
              </w:rPr>
            </w:pPr>
          </w:p>
          <w:p w:rsidRPr="00FF7329" w:rsidR="002D4CD5" w:rsidP="002D4CD5" w:rsidRDefault="002D4CD5" w14:paraId="2DBF010A" w14:textId="676492B6">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Rolvsrud barnehage</w:t>
            </w:r>
            <w:r w:rsidRPr="00FF7329">
              <w:rPr>
                <w:rFonts w:eastAsia="Times New Roman"/>
                <w:b/>
                <w:color w:val="auto"/>
                <w:sz w:val="22"/>
                <w:szCs w:val="22"/>
                <w:lang w:eastAsia="nb-NO"/>
              </w:rPr>
              <w:t xml:space="preserve"> </w:t>
            </w:r>
            <w:r w:rsidRPr="00FF7329">
              <w:rPr>
                <w:rFonts w:eastAsia="Times New Roman"/>
                <w:color w:val="auto"/>
                <w:sz w:val="22"/>
                <w:szCs w:val="22"/>
                <w:lang w:eastAsia="nb-NO"/>
              </w:rPr>
              <w:t>åpnet høsten 2005. Det er en stor og moderne barnehage med et fantastisk bygg over 2 plan. Det er for tiden 9</w:t>
            </w:r>
            <w:r w:rsidRPr="00FF7329" w:rsidR="00AC4122">
              <w:rPr>
                <w:rFonts w:eastAsia="Times New Roman"/>
                <w:color w:val="auto"/>
                <w:sz w:val="22"/>
                <w:szCs w:val="22"/>
                <w:lang w:eastAsia="nb-NO"/>
              </w:rPr>
              <w:t>5</w:t>
            </w:r>
            <w:r w:rsidRPr="00FF7329">
              <w:rPr>
                <w:rFonts w:eastAsia="Times New Roman"/>
                <w:color w:val="auto"/>
                <w:sz w:val="22"/>
                <w:szCs w:val="22"/>
                <w:lang w:eastAsia="nb-NO"/>
              </w:rPr>
              <w:t xml:space="preserve"> barn i alderen </w:t>
            </w:r>
            <w:r w:rsidR="00B92956">
              <w:rPr>
                <w:rFonts w:eastAsia="Times New Roman"/>
                <w:color w:val="auto"/>
                <w:sz w:val="22"/>
                <w:szCs w:val="22"/>
                <w:lang w:eastAsia="nb-NO"/>
              </w:rPr>
              <w:t>1</w:t>
            </w:r>
            <w:r w:rsidRPr="00FF7329">
              <w:rPr>
                <w:rFonts w:eastAsia="Times New Roman"/>
                <w:color w:val="auto"/>
                <w:sz w:val="22"/>
                <w:szCs w:val="22"/>
                <w:lang w:eastAsia="nb-NO"/>
              </w:rPr>
              <w:t>-6 år, fordelt på 5 avdelinger.</w:t>
            </w:r>
            <w:r w:rsidRPr="00FF7329" w:rsidR="00E345C7">
              <w:rPr>
                <w:rFonts w:eastAsia="Times New Roman"/>
                <w:color w:val="auto"/>
                <w:sz w:val="22"/>
                <w:szCs w:val="22"/>
                <w:lang w:eastAsia="nb-NO"/>
              </w:rPr>
              <w:t xml:space="preserve"> Alle våre avdelinger har 19 barn mellom 1 og 6 år.</w:t>
            </w:r>
          </w:p>
          <w:p w:rsidRPr="00FF7329" w:rsidR="002D4CD5" w:rsidP="002D4CD5" w:rsidRDefault="002D4CD5" w14:paraId="1397B640" w14:textId="0CBD5754">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Det er 2</w:t>
            </w:r>
            <w:r w:rsidRPr="00FF7329" w:rsidR="00671115">
              <w:rPr>
                <w:rFonts w:eastAsia="Times New Roman"/>
                <w:color w:val="auto"/>
                <w:sz w:val="22"/>
                <w:szCs w:val="22"/>
                <w:lang w:eastAsia="nb-NO"/>
              </w:rPr>
              <w:t xml:space="preserve">5 </w:t>
            </w:r>
            <w:r w:rsidRPr="00FF7329">
              <w:rPr>
                <w:rFonts w:eastAsia="Times New Roman"/>
                <w:color w:val="auto"/>
                <w:sz w:val="22"/>
                <w:szCs w:val="22"/>
                <w:lang w:eastAsia="nb-NO"/>
              </w:rPr>
              <w:t xml:space="preserve">ansatte som har barnehagen som sitt arbeidssted. Til sammen er det </w:t>
            </w:r>
            <w:r w:rsidRPr="00FF7329" w:rsidR="00E041EC">
              <w:rPr>
                <w:rFonts w:eastAsia="Times New Roman"/>
                <w:color w:val="auto"/>
                <w:sz w:val="22"/>
                <w:szCs w:val="22"/>
                <w:lang w:eastAsia="nb-NO"/>
              </w:rPr>
              <w:t xml:space="preserve">11 </w:t>
            </w:r>
            <w:r w:rsidRPr="00FF7329">
              <w:rPr>
                <w:rFonts w:eastAsia="Times New Roman"/>
                <w:color w:val="auto"/>
                <w:sz w:val="22"/>
                <w:szCs w:val="22"/>
                <w:lang w:eastAsia="nb-NO"/>
              </w:rPr>
              <w:t xml:space="preserve">pedagoger samt mange dyktige </w:t>
            </w:r>
            <w:r w:rsidR="00A215D8">
              <w:rPr>
                <w:rFonts w:eastAsia="Times New Roman"/>
                <w:color w:val="auto"/>
                <w:sz w:val="22"/>
                <w:szCs w:val="22"/>
                <w:lang w:eastAsia="nb-NO"/>
              </w:rPr>
              <w:t>barne- og ungdomsarbeidere</w:t>
            </w:r>
            <w:r w:rsidR="00B92956">
              <w:rPr>
                <w:rFonts w:eastAsia="Times New Roman"/>
                <w:color w:val="auto"/>
                <w:sz w:val="22"/>
                <w:szCs w:val="22"/>
                <w:lang w:eastAsia="nb-NO"/>
              </w:rPr>
              <w:t xml:space="preserve">, </w:t>
            </w:r>
            <w:r w:rsidRPr="00FF7329">
              <w:rPr>
                <w:rFonts w:eastAsia="Times New Roman"/>
                <w:color w:val="auto"/>
                <w:sz w:val="22"/>
                <w:szCs w:val="22"/>
                <w:lang w:eastAsia="nb-NO"/>
              </w:rPr>
              <w:t>fagarbeidere og assistenter.</w:t>
            </w:r>
          </w:p>
          <w:p w:rsidRPr="00FF7329" w:rsidR="002D4CD5" w:rsidP="002D4CD5" w:rsidRDefault="002D4CD5" w14:paraId="3E377204" w14:textId="77777777">
            <w:pPr>
              <w:autoSpaceDE/>
              <w:autoSpaceDN/>
              <w:adjustRightInd/>
              <w:rPr>
                <w:rFonts w:eastAsia="Times New Roman"/>
                <w:color w:val="auto"/>
                <w:sz w:val="22"/>
                <w:szCs w:val="22"/>
                <w:lang w:eastAsia="nb-NO"/>
              </w:rPr>
            </w:pPr>
          </w:p>
          <w:p w:rsidRPr="00FF7329" w:rsidR="002D4CD5" w:rsidP="002D4CD5" w:rsidRDefault="002D4CD5" w14:paraId="701DE934"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Barnehagen ligger sentralt på Lørenskog, inne på Rolvsrud park og har Rolvsrudhjemmet som nærmeste nabo. Vi har skogen i umiddelbar nærhet, og gangavstand til Langvannet, Rolvsrud stadion og Lørenskog Hus med bibliotek og kultursenter.</w:t>
            </w:r>
          </w:p>
          <w:p w:rsidRPr="00FF7329" w:rsidR="002D4CD5" w:rsidP="002D4CD5" w:rsidRDefault="002D4CD5" w14:paraId="4688635B" w14:textId="77777777">
            <w:pPr>
              <w:autoSpaceDE/>
              <w:autoSpaceDN/>
              <w:adjustRightInd/>
              <w:rPr>
                <w:rFonts w:eastAsia="Times New Roman"/>
                <w:color w:val="auto"/>
                <w:sz w:val="22"/>
                <w:szCs w:val="22"/>
                <w:lang w:eastAsia="nb-NO"/>
              </w:rPr>
            </w:pPr>
          </w:p>
          <w:p w:rsidRPr="00EE7AE8" w:rsidR="002D4CD5" w:rsidP="002D4CD5" w:rsidRDefault="002D4CD5" w14:paraId="50DED62D" w14:textId="604477BA">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Vi legger stor vekt på kosthold, og alle måltider tilberedes-, og serveres i barnehagen</w:t>
            </w:r>
            <w:r w:rsidR="00696F54">
              <w:rPr>
                <w:rFonts w:eastAsia="Times New Roman"/>
                <w:color w:val="auto"/>
                <w:sz w:val="22"/>
                <w:szCs w:val="22"/>
                <w:lang w:eastAsia="nb-NO"/>
              </w:rPr>
              <w:t xml:space="preserve">. I tillegg </w:t>
            </w:r>
            <w:r w:rsidR="00EE7AE8">
              <w:rPr>
                <w:rFonts w:eastAsia="Times New Roman"/>
                <w:color w:val="auto"/>
                <w:sz w:val="22"/>
                <w:szCs w:val="22"/>
                <w:lang w:eastAsia="nb-NO"/>
              </w:rPr>
              <w:t>får</w:t>
            </w:r>
            <w:r w:rsidR="00696F54">
              <w:rPr>
                <w:rFonts w:eastAsia="Times New Roman"/>
                <w:color w:val="auto"/>
                <w:sz w:val="22"/>
                <w:szCs w:val="22"/>
                <w:lang w:eastAsia="nb-NO"/>
              </w:rPr>
              <w:t xml:space="preserve"> vi én dag i uken </w:t>
            </w:r>
            <w:r w:rsidR="00EE7AE8">
              <w:rPr>
                <w:rFonts w:eastAsia="Times New Roman"/>
                <w:color w:val="auto"/>
                <w:sz w:val="22"/>
                <w:szCs w:val="22"/>
                <w:lang w:eastAsia="nb-NO"/>
              </w:rPr>
              <w:t>levert ferdig middag fra Mati</w:t>
            </w:r>
            <w:r w:rsidR="00124011">
              <w:rPr>
                <w:rFonts w:eastAsia="Times New Roman"/>
                <w:color w:val="auto"/>
                <w:sz w:val="22"/>
                <w:szCs w:val="22"/>
                <w:lang w:eastAsia="nb-NO"/>
              </w:rPr>
              <w:t>Box.</w:t>
            </w:r>
            <w:r w:rsidR="00696F54">
              <w:rPr>
                <w:rFonts w:eastAsia="Times New Roman"/>
                <w:color w:val="auto"/>
                <w:sz w:val="22"/>
                <w:szCs w:val="22"/>
                <w:lang w:eastAsia="nb-NO"/>
              </w:rPr>
              <w:t xml:space="preserve"> </w:t>
            </w:r>
          </w:p>
          <w:p w:rsidRPr="00FF7329" w:rsidR="002D4CD5" w:rsidP="002D4CD5" w:rsidRDefault="002D4CD5" w14:paraId="0FCB537E"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Vi er opptatt av å ha god kontakt og kommunikasjon med barn og foreldre, og jobber for å imøtekomme alles individuelle behov.</w:t>
            </w:r>
          </w:p>
          <w:p w:rsidR="002B3EB9" w:rsidP="00103352" w:rsidRDefault="002B3EB9" w14:paraId="0CF739C1" w14:textId="77777777">
            <w:pPr>
              <w:keepNext/>
              <w:autoSpaceDE/>
              <w:autoSpaceDN/>
              <w:adjustRightInd/>
              <w:outlineLvl w:val="1"/>
              <w:rPr>
                <w:rFonts w:eastAsia="Times New Roman"/>
                <w:b/>
                <w:bCs/>
                <w:color w:val="auto"/>
                <w:sz w:val="22"/>
                <w:szCs w:val="22"/>
                <w:lang w:eastAsia="nb-NO"/>
              </w:rPr>
            </w:pPr>
            <w:bookmarkStart w:name="_Toc165951172" w:id="6"/>
            <w:bookmarkStart w:name="_Toc315088421" w:id="7"/>
          </w:p>
          <w:p w:rsidR="00E676B0" w:rsidP="00103352" w:rsidRDefault="00E676B0" w14:paraId="6664C31F" w14:textId="77777777">
            <w:pPr>
              <w:keepNext/>
              <w:autoSpaceDE/>
              <w:autoSpaceDN/>
              <w:adjustRightInd/>
              <w:outlineLvl w:val="1"/>
              <w:rPr>
                <w:rFonts w:eastAsia="Times New Roman"/>
                <w:b/>
                <w:bCs/>
                <w:color w:val="auto"/>
                <w:sz w:val="22"/>
                <w:szCs w:val="22"/>
                <w:lang w:eastAsia="nb-NO"/>
              </w:rPr>
            </w:pPr>
          </w:p>
          <w:p w:rsidR="002B3EB9" w:rsidP="00103352" w:rsidRDefault="002B3EB9" w14:paraId="63BED77D" w14:textId="620EA1DF">
            <w:pPr>
              <w:keepNext/>
              <w:autoSpaceDE/>
              <w:autoSpaceDN/>
              <w:adjustRightInd/>
              <w:outlineLvl w:val="1"/>
              <w:rPr>
                <w:rFonts w:eastAsia="Times New Roman"/>
                <w:b/>
                <w:bCs/>
                <w:color w:val="auto"/>
                <w:sz w:val="22"/>
                <w:szCs w:val="22"/>
                <w:lang w:eastAsia="nb-NO"/>
              </w:rPr>
            </w:pPr>
            <w:r>
              <w:rPr>
                <w:rFonts w:eastAsia="Times New Roman"/>
                <w:b/>
                <w:bCs/>
                <w:color w:val="auto"/>
                <w:sz w:val="22"/>
                <w:szCs w:val="22"/>
                <w:lang w:eastAsia="nb-NO"/>
              </w:rPr>
              <w:t>Barnehagens visjon:</w:t>
            </w:r>
          </w:p>
          <w:p w:rsidR="002B3EB9" w:rsidP="00103352" w:rsidRDefault="002B3EB9" w14:paraId="45700B37" w14:textId="77777777">
            <w:pPr>
              <w:keepNext/>
              <w:autoSpaceDE/>
              <w:autoSpaceDN/>
              <w:adjustRightInd/>
              <w:outlineLvl w:val="1"/>
              <w:rPr>
                <w:rFonts w:eastAsia="Times New Roman"/>
                <w:b/>
                <w:bCs/>
                <w:color w:val="auto"/>
                <w:sz w:val="22"/>
                <w:szCs w:val="22"/>
                <w:lang w:eastAsia="nb-NO"/>
              </w:rPr>
            </w:pPr>
          </w:p>
          <w:p w:rsidR="002B3EB9" w:rsidP="00103352" w:rsidRDefault="002B3EB9" w14:paraId="030CE259" w14:textId="77777777">
            <w:pPr>
              <w:keepNext/>
              <w:autoSpaceDE/>
              <w:autoSpaceDN/>
              <w:adjustRightInd/>
              <w:outlineLvl w:val="1"/>
              <w:rPr>
                <w:rFonts w:eastAsia="Times New Roman"/>
                <w:b/>
                <w:bCs/>
                <w:color w:val="auto"/>
                <w:sz w:val="22"/>
                <w:szCs w:val="22"/>
                <w:lang w:eastAsia="nb-NO"/>
              </w:rPr>
            </w:pPr>
          </w:p>
          <w:p w:rsidR="002B3EB9" w:rsidP="00103352" w:rsidRDefault="00E676B0" w14:paraId="56649414" w14:textId="6B1728B5">
            <w:pPr>
              <w:keepNext/>
              <w:autoSpaceDE/>
              <w:autoSpaceDN/>
              <w:adjustRightInd/>
              <w:outlineLvl w:val="1"/>
              <w:rPr>
                <w:rFonts w:eastAsia="Times New Roman"/>
                <w:b/>
                <w:bCs/>
                <w:color w:val="auto"/>
                <w:sz w:val="22"/>
                <w:szCs w:val="22"/>
                <w:lang w:eastAsia="nb-NO"/>
              </w:rPr>
            </w:pPr>
            <w:r>
              <w:rPr>
                <w:noProof/>
              </w:rPr>
              <mc:AlternateContent>
                <mc:Choice Requires="wps">
                  <w:drawing>
                    <wp:anchor distT="0" distB="0" distL="114300" distR="114300" simplePos="0" relativeHeight="251658245" behindDoc="0" locked="0" layoutInCell="1" allowOverlap="1" wp14:anchorId="7281A69B" wp14:editId="72E17613">
                      <wp:simplePos x="0" y="0"/>
                      <wp:positionH relativeFrom="column">
                        <wp:posOffset>0</wp:posOffset>
                      </wp:positionH>
                      <wp:positionV relativeFrom="paragraph">
                        <wp:posOffset>0</wp:posOffset>
                      </wp:positionV>
                      <wp:extent cx="1828800" cy="18288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E676B0" w:rsidR="00E676B0" w:rsidP="00E676B0" w:rsidRDefault="00E676B0" w14:paraId="16C416F7" w14:textId="4B54FA43">
                                  <w:pPr>
                                    <w:keepNext/>
                                    <w:jc w:val="center"/>
                                    <w:outlineLvl w:val="1"/>
                                    <w:rPr>
                                      <w:rFonts w:eastAsia="Times New Roman"/>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LEK, LÆRING, LIV OG LATTER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114A57A1">
                    <v:shape id="Tekstboks 1" style="position:absolute;margin-left:0;margin-top:0;width:2in;height:2in;z-index:251658245;visibility:visible;mso-wrap-style:none;mso-wrap-distance-left:9pt;mso-wrap-distance-top:0;mso-wrap-distance-right:9pt;mso-wrap-distance-bottom:0;mso-position-horizontal:absolute;mso-position-horizontal-relative:text;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Dc6X21nwIAAEMFAAAOAAAAAAAAAAAAAAAAAC4CAABkcnMvZTJvRG9j&#10;LnhtbFBLAQItABQABgAIAAAAIQBLiSbN1gAAAAUBAAAPAAAAAAAAAAAAAAAAAPkEAABkcnMvZG93&#10;bnJldi54bWxQSwUGAAAAAAQABADzAAAA/AUAAAAA&#10;" w14:anchorId="7281A69B">
                      <v:textbox style="mso-fit-shape-to-text:t">
                        <w:txbxContent>
                          <w:p w:rsidRPr="00E676B0" w:rsidR="00E676B0" w:rsidP="00E676B0" w:rsidRDefault="00E676B0" w14:paraId="57330594" w14:textId="4B54FA43">
                            <w:pPr>
                              <w:keepNext/>
                              <w:jc w:val="center"/>
                              <w:outlineLvl w:val="1"/>
                              <w:rPr>
                                <w:rFonts w:eastAsia="Times New Roman"/>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b/>
                                <w:bCs/>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LEK, LÆRING, LIV OG LATTER</w:t>
                            </w:r>
                          </w:p>
                        </w:txbxContent>
                      </v:textbox>
                    </v:shape>
                  </w:pict>
                </mc:Fallback>
              </mc:AlternateContent>
            </w:r>
          </w:p>
          <w:p w:rsidR="002B3EB9" w:rsidP="00103352" w:rsidRDefault="002B3EB9" w14:paraId="508C1535" w14:textId="77777777">
            <w:pPr>
              <w:keepNext/>
              <w:autoSpaceDE/>
              <w:autoSpaceDN/>
              <w:adjustRightInd/>
              <w:outlineLvl w:val="1"/>
              <w:rPr>
                <w:rFonts w:eastAsia="Times New Roman"/>
                <w:b/>
                <w:bCs/>
                <w:color w:val="auto"/>
                <w:sz w:val="22"/>
                <w:szCs w:val="22"/>
                <w:lang w:eastAsia="nb-NO"/>
              </w:rPr>
            </w:pPr>
          </w:p>
          <w:p w:rsidR="002B3EB9" w:rsidP="00103352" w:rsidRDefault="002B3EB9" w14:paraId="5C99A240" w14:textId="77777777">
            <w:pPr>
              <w:keepNext/>
              <w:autoSpaceDE/>
              <w:autoSpaceDN/>
              <w:adjustRightInd/>
              <w:outlineLvl w:val="1"/>
              <w:rPr>
                <w:rFonts w:eastAsia="Times New Roman"/>
                <w:b/>
                <w:bCs/>
                <w:color w:val="auto"/>
                <w:sz w:val="22"/>
                <w:szCs w:val="22"/>
                <w:lang w:eastAsia="nb-NO"/>
              </w:rPr>
            </w:pPr>
          </w:p>
          <w:p w:rsidR="002B3EB9" w:rsidP="00103352" w:rsidRDefault="002B3EB9" w14:paraId="49621E8F" w14:textId="77777777">
            <w:pPr>
              <w:keepNext/>
              <w:autoSpaceDE/>
              <w:autoSpaceDN/>
              <w:adjustRightInd/>
              <w:outlineLvl w:val="1"/>
              <w:rPr>
                <w:rFonts w:eastAsia="Times New Roman"/>
                <w:b/>
                <w:bCs/>
                <w:color w:val="auto"/>
                <w:sz w:val="22"/>
                <w:szCs w:val="22"/>
                <w:lang w:eastAsia="nb-NO"/>
              </w:rPr>
            </w:pPr>
          </w:p>
          <w:p w:rsidR="002B3EB9" w:rsidP="00103352" w:rsidRDefault="002B3EB9" w14:paraId="7B98043A" w14:textId="77777777">
            <w:pPr>
              <w:keepNext/>
              <w:autoSpaceDE/>
              <w:autoSpaceDN/>
              <w:adjustRightInd/>
              <w:outlineLvl w:val="1"/>
              <w:rPr>
                <w:rFonts w:eastAsia="Times New Roman"/>
                <w:b/>
                <w:bCs/>
                <w:color w:val="auto"/>
                <w:sz w:val="22"/>
                <w:szCs w:val="22"/>
                <w:lang w:eastAsia="nb-NO"/>
              </w:rPr>
            </w:pPr>
          </w:p>
          <w:p w:rsidR="002B3EB9" w:rsidP="00103352" w:rsidRDefault="002B3EB9" w14:paraId="6A1810FD" w14:textId="77777777">
            <w:pPr>
              <w:keepNext/>
              <w:autoSpaceDE/>
              <w:autoSpaceDN/>
              <w:adjustRightInd/>
              <w:outlineLvl w:val="1"/>
              <w:rPr>
                <w:rFonts w:eastAsia="Times New Roman"/>
                <w:b/>
                <w:bCs/>
                <w:color w:val="auto"/>
                <w:sz w:val="22"/>
                <w:szCs w:val="22"/>
                <w:lang w:eastAsia="nb-NO"/>
              </w:rPr>
            </w:pPr>
          </w:p>
          <w:p w:rsidR="002B3EB9" w:rsidP="00103352" w:rsidRDefault="002B3EB9" w14:paraId="07075581" w14:textId="77777777">
            <w:pPr>
              <w:keepNext/>
              <w:autoSpaceDE/>
              <w:autoSpaceDN/>
              <w:adjustRightInd/>
              <w:outlineLvl w:val="1"/>
              <w:rPr>
                <w:rFonts w:eastAsia="Times New Roman"/>
                <w:b/>
                <w:bCs/>
                <w:color w:val="auto"/>
                <w:sz w:val="22"/>
                <w:szCs w:val="22"/>
                <w:lang w:eastAsia="nb-NO"/>
              </w:rPr>
            </w:pPr>
          </w:p>
          <w:bookmarkEnd w:id="6"/>
          <w:bookmarkEnd w:id="7"/>
          <w:p w:rsidRPr="00FF7329" w:rsidR="00103352" w:rsidP="00103352" w:rsidRDefault="00103352" w14:paraId="1B5EF356" w14:textId="31010E8D">
            <w:pPr>
              <w:keepNext/>
              <w:autoSpaceDE/>
              <w:autoSpaceDN/>
              <w:adjustRightInd/>
              <w:outlineLvl w:val="1"/>
              <w:rPr>
                <w:rFonts w:eastAsia="Times New Roman"/>
                <w:b/>
                <w:bCs/>
                <w:color w:val="auto"/>
                <w:sz w:val="22"/>
                <w:szCs w:val="22"/>
                <w:lang w:eastAsia="nb-NO"/>
              </w:rPr>
            </w:pPr>
          </w:p>
          <w:p w:rsidRPr="00FF7329" w:rsidR="00103352" w:rsidP="00103352" w:rsidRDefault="00103352" w14:paraId="24A9DB66" w14:textId="77777777">
            <w:pPr>
              <w:keepNext/>
              <w:autoSpaceDE/>
              <w:autoSpaceDN/>
              <w:adjustRightInd/>
              <w:outlineLvl w:val="1"/>
              <w:rPr>
                <w:rFonts w:eastAsia="Times New Roman"/>
                <w:b/>
                <w:bCs/>
                <w:color w:val="auto"/>
                <w:sz w:val="22"/>
                <w:szCs w:val="22"/>
                <w:lang w:eastAsia="nb-NO"/>
              </w:rPr>
            </w:pPr>
          </w:p>
          <w:p w:rsidRPr="00FF7329" w:rsidR="00314093" w:rsidP="00314093" w:rsidRDefault="00314093" w14:paraId="0C7C3F53"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Vårt ønske og mål er at barnas dag i barnehagen preges av lek, læring, liv og latter.</w:t>
            </w:r>
          </w:p>
          <w:p w:rsidRPr="00FF7329" w:rsidR="00314093" w:rsidP="00314093" w:rsidRDefault="00314093" w14:paraId="1595FAF1" w14:textId="77777777">
            <w:pPr>
              <w:autoSpaceDE/>
              <w:autoSpaceDN/>
              <w:adjustRightInd/>
              <w:rPr>
                <w:rFonts w:eastAsia="Times New Roman"/>
                <w:color w:val="auto"/>
                <w:sz w:val="22"/>
                <w:szCs w:val="22"/>
                <w:lang w:eastAsia="nb-NO"/>
              </w:rPr>
            </w:pPr>
          </w:p>
          <w:p w:rsidRPr="00FF7329" w:rsidR="00314093" w:rsidP="00314093" w:rsidRDefault="7CF88DB1" w14:paraId="35C8B456" w14:textId="7338FB41">
            <w:pPr>
              <w:autoSpaceDE/>
              <w:autoSpaceDN/>
              <w:adjustRightInd/>
              <w:rPr>
                <w:rFonts w:eastAsia="Times New Roman"/>
                <w:color w:val="auto"/>
                <w:sz w:val="22"/>
                <w:szCs w:val="22"/>
                <w:lang w:eastAsia="nb-NO"/>
              </w:rPr>
            </w:pPr>
            <w:r w:rsidRPr="6014CAD2">
              <w:rPr>
                <w:rFonts w:eastAsia="Times New Roman"/>
                <w:color w:val="auto"/>
                <w:sz w:val="22"/>
                <w:szCs w:val="22"/>
                <w:lang w:eastAsia="nb-NO"/>
              </w:rPr>
              <w:t>Barnehagens innhold er bygget på</w:t>
            </w:r>
            <w:r w:rsidRPr="6014CAD2">
              <w:rPr>
                <w:rFonts w:eastAsia="Times New Roman"/>
                <w:b/>
                <w:bCs/>
                <w:color w:val="auto"/>
                <w:sz w:val="22"/>
                <w:szCs w:val="22"/>
                <w:lang w:eastAsia="nb-NO"/>
              </w:rPr>
              <w:t xml:space="preserve"> lek</w:t>
            </w:r>
            <w:r w:rsidRPr="6014CAD2">
              <w:rPr>
                <w:rFonts w:eastAsia="Times New Roman"/>
                <w:color w:val="auto"/>
                <w:sz w:val="22"/>
                <w:szCs w:val="22"/>
                <w:lang w:eastAsia="nb-NO"/>
              </w:rPr>
              <w:t>.  Lek er barns grunnleggende uttrykksform og er lystbetont og selvinitiert i tillegg til å være et redskap for bearbeiding av inntrykk, utvikling og læring.</w:t>
            </w:r>
          </w:p>
          <w:p w:rsidRPr="00FF7329" w:rsidR="00314093" w:rsidP="00314093" w:rsidRDefault="00314093" w14:paraId="6FBB1757" w14:textId="77777777">
            <w:pPr>
              <w:autoSpaceDE/>
              <w:autoSpaceDN/>
              <w:adjustRightInd/>
              <w:rPr>
                <w:rFonts w:eastAsia="Times New Roman"/>
                <w:color w:val="auto"/>
                <w:sz w:val="22"/>
                <w:szCs w:val="22"/>
                <w:lang w:eastAsia="nb-NO"/>
              </w:rPr>
            </w:pPr>
          </w:p>
          <w:p w:rsidRPr="00FF7329" w:rsidR="00314093" w:rsidP="00314093" w:rsidRDefault="00314093" w14:paraId="777B451C"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Barnehagen er en del av utdanningsforløpet og en viktig arena for </w:t>
            </w:r>
            <w:r w:rsidRPr="00FF7329">
              <w:rPr>
                <w:rFonts w:eastAsia="Times New Roman"/>
                <w:b/>
                <w:color w:val="auto"/>
                <w:sz w:val="22"/>
                <w:szCs w:val="22"/>
                <w:lang w:eastAsia="nb-NO"/>
              </w:rPr>
              <w:t>læring</w:t>
            </w:r>
            <w:r w:rsidRPr="00FF7329">
              <w:rPr>
                <w:rFonts w:eastAsia="Times New Roman"/>
                <w:color w:val="auto"/>
                <w:sz w:val="22"/>
                <w:szCs w:val="22"/>
                <w:lang w:eastAsia="nb-NO"/>
              </w:rPr>
              <w:t xml:space="preserve">.  Her skal de utvikle seg på alle områder og de skal danne grunnlaget for sitt videre liv som en del av et sosialt samfunn. </w:t>
            </w:r>
          </w:p>
          <w:p w:rsidRPr="00FF7329" w:rsidR="00314093" w:rsidP="00314093" w:rsidRDefault="00314093" w14:paraId="4F174193" w14:textId="77777777">
            <w:pPr>
              <w:autoSpaceDE/>
              <w:autoSpaceDN/>
              <w:adjustRightInd/>
              <w:rPr>
                <w:rFonts w:eastAsia="Times New Roman"/>
                <w:color w:val="auto"/>
                <w:sz w:val="22"/>
                <w:szCs w:val="22"/>
                <w:lang w:eastAsia="nb-NO"/>
              </w:rPr>
            </w:pPr>
          </w:p>
          <w:p w:rsidRPr="00FF7329" w:rsidR="00314093" w:rsidP="00314093" w:rsidRDefault="00314093" w14:paraId="4A3B8EBA"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Vi har som mål at barna skal ha en hverdag hvor </w:t>
            </w:r>
            <w:r w:rsidRPr="00FF7329">
              <w:rPr>
                <w:rFonts w:eastAsia="Times New Roman"/>
                <w:b/>
                <w:color w:val="auto"/>
                <w:sz w:val="22"/>
                <w:szCs w:val="22"/>
                <w:lang w:eastAsia="nb-NO"/>
              </w:rPr>
              <w:t>liv</w:t>
            </w:r>
            <w:r w:rsidRPr="00FF7329">
              <w:rPr>
                <w:rFonts w:eastAsia="Times New Roman"/>
                <w:color w:val="auto"/>
                <w:sz w:val="22"/>
                <w:szCs w:val="22"/>
                <w:lang w:eastAsia="nb-NO"/>
              </w:rPr>
              <w:t xml:space="preserve"> og </w:t>
            </w:r>
            <w:r w:rsidRPr="00FF7329">
              <w:rPr>
                <w:rFonts w:eastAsia="Times New Roman"/>
                <w:b/>
                <w:color w:val="auto"/>
                <w:sz w:val="22"/>
                <w:szCs w:val="22"/>
                <w:lang w:eastAsia="nb-NO"/>
              </w:rPr>
              <w:t>latter</w:t>
            </w:r>
            <w:r w:rsidRPr="00FF7329">
              <w:rPr>
                <w:rFonts w:eastAsia="Times New Roman"/>
                <w:color w:val="auto"/>
                <w:sz w:val="22"/>
                <w:szCs w:val="22"/>
                <w:lang w:eastAsia="nb-NO"/>
              </w:rPr>
              <w:t xml:space="preserve"> er viktige bestanddeler.</w:t>
            </w:r>
          </w:p>
          <w:p w:rsidRPr="00FF7329" w:rsidR="00314093" w:rsidP="00314093" w:rsidRDefault="00314093" w14:paraId="35837180" w14:textId="51D07A91">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Barna i Rolvsrud barnehage får oppleve et miljø hvor de kan være trygge og føle glede, noe som igjen er en viktig forutsetning for læring og utvikling.</w:t>
            </w:r>
          </w:p>
          <w:p w:rsidRPr="00D76302" w:rsidR="006040AA" w:rsidP="00D76302" w:rsidRDefault="00314093" w14:paraId="4ED54BD5" w14:textId="2383EBCC">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Lek og humoristisk samspill er en viktig del av gjensidig anerkjennelse mellom voksne og barn i barnehagen.</w:t>
            </w:r>
          </w:p>
        </w:tc>
      </w:tr>
    </w:tbl>
    <w:p w:rsidRPr="00255C59" w:rsidR="004473DE" w:rsidP="00AD00F6" w:rsidRDefault="6703C808" w14:paraId="2475456E" w14:textId="12ED97AB">
      <w:pPr>
        <w:pStyle w:val="Overskrift1"/>
      </w:pPr>
      <w:bookmarkStart w:name="_Toc64019677" w:id="8"/>
      <w:r w:rsidRPr="00255C59">
        <w:t xml:space="preserve">2. </w:t>
      </w:r>
      <w:r w:rsidRPr="00255C59" w:rsidR="006B7B33">
        <w:t>Barnehagens innhold og oppgave</w:t>
      </w:r>
      <w:bookmarkEnd w:id="8"/>
    </w:p>
    <w:p w:rsidRPr="003B5FB1" w:rsidR="00E260AD" w:rsidP="009575A8" w:rsidRDefault="052C3019" w14:paraId="63D2A79B" w14:textId="4CC80E11">
      <w:pPr>
        <w:pStyle w:val="Overskrift3"/>
        <w:numPr>
          <w:ilvl w:val="0"/>
          <w:numId w:val="0"/>
        </w:numPr>
        <w:ind w:left="375" w:hanging="375"/>
      </w:pPr>
      <w:bookmarkStart w:name="_Toc64019678" w:id="9"/>
      <w:r w:rsidRPr="003B5FB1">
        <w:t xml:space="preserve">2.1 </w:t>
      </w:r>
      <w:r w:rsidRPr="003B5FB1" w:rsidR="00BE3BEC">
        <w:t>O</w:t>
      </w:r>
      <w:r w:rsidRPr="003B5FB1" w:rsidR="00E260AD">
        <w:t>msorg</w:t>
      </w:r>
      <w:bookmarkEnd w:id="9"/>
    </w:p>
    <w:p w:rsidR="000B78D7" w:rsidP="00AD00F6" w:rsidRDefault="740F4C46" w14:paraId="1CA1633D" w14:textId="2CDB7A9E">
      <w:pPr>
        <w:rPr>
          <w:sz w:val="22"/>
          <w:szCs w:val="22"/>
        </w:rPr>
      </w:pPr>
      <w:r w:rsidRPr="00CE237C">
        <w:rPr>
          <w:sz w:val="22"/>
          <w:szCs w:val="22"/>
        </w:rPr>
        <w:t>Alle barn bli</w:t>
      </w:r>
      <w:r w:rsidRPr="00CE237C" w:rsidR="4ABD51A4">
        <w:rPr>
          <w:sz w:val="22"/>
          <w:szCs w:val="22"/>
        </w:rPr>
        <w:t>r</w:t>
      </w:r>
      <w:r w:rsidRPr="00CE237C">
        <w:rPr>
          <w:sz w:val="22"/>
          <w:szCs w:val="22"/>
        </w:rPr>
        <w:t xml:space="preserve"> sett og få</w:t>
      </w:r>
      <w:r w:rsidRPr="00CE237C" w:rsidR="111072E3">
        <w:rPr>
          <w:sz w:val="22"/>
          <w:szCs w:val="22"/>
        </w:rPr>
        <w:t>r</w:t>
      </w:r>
      <w:r w:rsidRPr="00CE237C">
        <w:rPr>
          <w:sz w:val="22"/>
          <w:szCs w:val="22"/>
        </w:rPr>
        <w:t xml:space="preserve"> hjelp og støtte til det de har behov for. </w:t>
      </w:r>
      <w:r w:rsidRPr="00CE237C" w:rsidR="4C1A576C">
        <w:rPr>
          <w:sz w:val="22"/>
          <w:szCs w:val="22"/>
        </w:rPr>
        <w:t xml:space="preserve">Omsorg handler både om forholdet mellom barna og personalet og barnas omsorg for hverandre. </w:t>
      </w:r>
    </w:p>
    <w:p w:rsidRPr="00CE237C" w:rsidR="006021FA" w:rsidP="00AD00F6" w:rsidRDefault="006021FA" w14:paraId="7C662D5B" w14:textId="77777777">
      <w:pPr>
        <w:rPr>
          <w:sz w:val="22"/>
          <w:szCs w:val="22"/>
        </w:rPr>
      </w:pPr>
    </w:p>
    <w:tbl>
      <w:tblPr>
        <w:tblStyle w:val="Tabellrutenett"/>
        <w:tblW w:w="0" w:type="auto"/>
        <w:tblLook w:val="04A0" w:firstRow="1" w:lastRow="0" w:firstColumn="1" w:lastColumn="0" w:noHBand="0" w:noVBand="1"/>
      </w:tblPr>
      <w:tblGrid>
        <w:gridCol w:w="9060"/>
      </w:tblGrid>
      <w:tr w:rsidRPr="00FF7329" w:rsidR="006021FA" w:rsidTr="006021FA" w14:paraId="1D893E13" w14:textId="77777777">
        <w:tc>
          <w:tcPr>
            <w:tcW w:w="9060" w:type="dxa"/>
          </w:tcPr>
          <w:p w:rsidRPr="00FF7329" w:rsidR="00B75565" w:rsidP="00B75565" w:rsidRDefault="00B75565" w14:paraId="25AE8C67" w14:textId="7659D99B">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Omsorg er grunnleggende for barnets trivsel og læring. Vi møter barna med nærhet, omsorg og varme. Det er viktig at alle føler seg trygge i barnehagen og at de </w:t>
            </w:r>
            <w:r w:rsidRPr="00FF7329" w:rsidR="004D7655">
              <w:rPr>
                <w:rFonts w:eastAsia="Times New Roman"/>
                <w:color w:val="auto"/>
                <w:sz w:val="22"/>
                <w:szCs w:val="22"/>
                <w:lang w:eastAsia="nb-NO"/>
              </w:rPr>
              <w:t>opplever</w:t>
            </w:r>
            <w:r w:rsidRPr="00FF7329">
              <w:rPr>
                <w:rFonts w:eastAsia="Times New Roman"/>
                <w:color w:val="auto"/>
                <w:sz w:val="22"/>
                <w:szCs w:val="22"/>
                <w:lang w:eastAsia="nb-NO"/>
              </w:rPr>
              <w:t xml:space="preserve"> seg som en del av fellesskapet. Vi jobber bevisst med å få barna til å stole på hverandre og huske på at det er plass til alle i fellesskapet.</w:t>
            </w:r>
            <w:r w:rsidRPr="00FF7329" w:rsidR="00970E85">
              <w:rPr>
                <w:rFonts w:eastAsia="Times New Roman"/>
                <w:color w:val="auto"/>
                <w:sz w:val="22"/>
                <w:szCs w:val="22"/>
                <w:lang w:eastAsia="nb-NO"/>
              </w:rPr>
              <w:t xml:space="preserve"> Uavhengig av </w:t>
            </w:r>
            <w:r w:rsidRPr="00FF7329" w:rsidR="00972414">
              <w:rPr>
                <w:rFonts w:eastAsia="Times New Roman"/>
                <w:color w:val="auto"/>
                <w:sz w:val="22"/>
                <w:szCs w:val="22"/>
                <w:lang w:eastAsia="nb-NO"/>
              </w:rPr>
              <w:t>avdelingstilhørighet, har alle ansatte ansvar for alle barn, vi er fem avdelinger, men ett hus.</w:t>
            </w:r>
          </w:p>
          <w:p w:rsidRPr="00FF7329" w:rsidR="00B75565" w:rsidP="00B75565" w:rsidRDefault="00B75565" w14:paraId="344D0663" w14:textId="77777777">
            <w:pPr>
              <w:autoSpaceDE/>
              <w:autoSpaceDN/>
              <w:adjustRightInd/>
              <w:rPr>
                <w:rFonts w:eastAsia="Times New Roman"/>
                <w:color w:val="auto"/>
                <w:sz w:val="22"/>
                <w:szCs w:val="22"/>
                <w:lang w:eastAsia="nb-NO"/>
              </w:rPr>
            </w:pPr>
          </w:p>
          <w:p w:rsidRPr="00FF7329" w:rsidR="00B75565" w:rsidP="00B75565" w:rsidRDefault="00B75565" w14:paraId="09FADBEF"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Hvert enkelt barn er forskjellig og skal behandles ulikt, men likevel behandles barna med likeverd. Det handler om å se hvert enkelt barn med de forutsetninger det har.</w:t>
            </w:r>
          </w:p>
          <w:p w:rsidRPr="00FF7329" w:rsidR="00B75565" w:rsidP="00B75565" w:rsidRDefault="00B75565" w14:paraId="77D41CBD"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I anerkjennende kommunikasjon er det også viktig og ikke alltid å ha svar, men å kunne undre seg og lytte til det barnet har å si. På denne måten lærer barnet selv å finne svar på det en lurer på.</w:t>
            </w:r>
          </w:p>
          <w:p w:rsidRPr="00FF7329" w:rsidR="00B75565" w:rsidP="00B75565" w:rsidRDefault="00B75565" w14:paraId="1F5F725A" w14:textId="77777777">
            <w:pPr>
              <w:autoSpaceDE/>
              <w:autoSpaceDN/>
              <w:adjustRightInd/>
              <w:rPr>
                <w:rFonts w:eastAsia="Times New Roman"/>
                <w:color w:val="FF0000"/>
                <w:sz w:val="22"/>
                <w:szCs w:val="22"/>
                <w:lang w:eastAsia="nb-NO"/>
              </w:rPr>
            </w:pPr>
          </w:p>
          <w:p w:rsidRPr="00FF7329" w:rsidR="00B75565" w:rsidP="00B75565" w:rsidRDefault="00B75565" w14:paraId="2BB2AB8E"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COS – trygghetssirkelen:</w:t>
            </w:r>
          </w:p>
          <w:p w:rsidRPr="00FF7329" w:rsidR="00B75565" w:rsidP="00B75565" w:rsidRDefault="00B75565" w14:paraId="006C3DA8" w14:textId="77777777">
            <w:pPr>
              <w:autoSpaceDE/>
              <w:autoSpaceDN/>
              <w:adjustRightInd/>
              <w:rPr>
                <w:rFonts w:eastAsia="Times New Roman"/>
                <w:color w:val="auto"/>
                <w:sz w:val="22"/>
                <w:szCs w:val="22"/>
                <w:lang w:eastAsia="nb-NO"/>
              </w:rPr>
            </w:pPr>
            <w:r w:rsidRPr="00FF7329">
              <w:rPr>
                <w:noProof/>
                <w:color w:val="auto"/>
                <w:spacing w:val="-2"/>
                <w:sz w:val="22"/>
                <w:szCs w:val="22"/>
                <w:lang w:eastAsia="nb-NO"/>
              </w:rPr>
              <w:drawing>
                <wp:inline distT="0" distB="0" distL="0" distR="0" wp14:anchorId="53860C0E" wp14:editId="58894D80">
                  <wp:extent cx="4140403" cy="2814998"/>
                  <wp:effectExtent l="0" t="0" r="0"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1290" cy="2829199"/>
                          </a:xfrm>
                          <a:prstGeom prst="rect">
                            <a:avLst/>
                          </a:prstGeom>
                          <a:noFill/>
                          <a:ln>
                            <a:noFill/>
                          </a:ln>
                        </pic:spPr>
                      </pic:pic>
                    </a:graphicData>
                  </a:graphic>
                </wp:inline>
              </w:drawing>
            </w:r>
          </w:p>
          <w:p w:rsidRPr="00FF7329" w:rsidR="0003503D" w:rsidP="0003503D" w:rsidRDefault="0003503D" w14:paraId="59BB5986"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Det mest sentrale begrepet innenfor tilknytningsteori er </w:t>
            </w:r>
            <w:r w:rsidRPr="00FF7329">
              <w:rPr>
                <w:rFonts w:eastAsia="Times New Roman"/>
                <w:i/>
                <w:color w:val="auto"/>
                <w:sz w:val="22"/>
                <w:szCs w:val="22"/>
                <w:lang w:eastAsia="nb-NO"/>
              </w:rPr>
              <w:t>trygg base</w:t>
            </w:r>
            <w:r w:rsidRPr="00FF7329">
              <w:rPr>
                <w:rFonts w:eastAsia="Times New Roman"/>
                <w:color w:val="auto"/>
                <w:sz w:val="22"/>
                <w:szCs w:val="22"/>
                <w:lang w:eastAsia="nb-NO"/>
              </w:rPr>
              <w:t xml:space="preserve">. Begrepet beskriver to aspekter ved den voksnes omsorgsevne. Vi i Rolvsrud barnehage ønsker å være </w:t>
            </w:r>
          </w:p>
          <w:p w:rsidRPr="00FF7329" w:rsidR="0003503D" w:rsidP="00DB78C1" w:rsidRDefault="0003503D" w14:paraId="03665103" w14:textId="77777777">
            <w:pPr>
              <w:numPr>
                <w:ilvl w:val="0"/>
                <w:numId w:val="6"/>
              </w:numPr>
              <w:autoSpaceDE/>
              <w:autoSpaceDN/>
              <w:adjustRightInd/>
              <w:spacing w:after="200" w:line="276" w:lineRule="auto"/>
              <w:contextualSpacing/>
              <w:rPr>
                <w:rFonts w:eastAsia="Times New Roman"/>
                <w:color w:val="auto"/>
                <w:sz w:val="22"/>
                <w:szCs w:val="22"/>
                <w:lang w:eastAsia="nb-NO"/>
              </w:rPr>
            </w:pPr>
            <w:r w:rsidRPr="00FF7329">
              <w:rPr>
                <w:rFonts w:eastAsia="Times New Roman"/>
                <w:color w:val="auto"/>
                <w:sz w:val="22"/>
                <w:szCs w:val="22"/>
                <w:lang w:eastAsia="nb-NO"/>
              </w:rPr>
              <w:t>-en trygg base for barnets utforskning</w:t>
            </w:r>
          </w:p>
          <w:p w:rsidRPr="00FF7329" w:rsidR="0003503D" w:rsidP="00DB78C1" w:rsidRDefault="0003503D" w14:paraId="073E7FB7" w14:textId="77777777">
            <w:pPr>
              <w:numPr>
                <w:ilvl w:val="0"/>
                <w:numId w:val="6"/>
              </w:numPr>
              <w:autoSpaceDE/>
              <w:autoSpaceDN/>
              <w:adjustRightInd/>
              <w:spacing w:after="200" w:line="276" w:lineRule="auto"/>
              <w:contextualSpacing/>
              <w:rPr>
                <w:rFonts w:eastAsia="Times New Roman"/>
                <w:color w:val="auto"/>
                <w:sz w:val="22"/>
                <w:szCs w:val="22"/>
                <w:lang w:eastAsia="nb-NO"/>
              </w:rPr>
            </w:pPr>
            <w:r w:rsidRPr="00FF7329">
              <w:rPr>
                <w:rFonts w:eastAsia="Times New Roman"/>
                <w:color w:val="auto"/>
                <w:sz w:val="22"/>
                <w:szCs w:val="22"/>
                <w:lang w:eastAsia="nb-NO"/>
              </w:rPr>
              <w:t>-en «sikker havn» som barnet kan vende seg tilbake til dersom det opplever trussel eller fare.</w:t>
            </w:r>
          </w:p>
          <w:p w:rsidRPr="00FF7329" w:rsidR="00BB6A7C" w:rsidP="0003503D" w:rsidRDefault="0003503D" w14:paraId="145DBFD5"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Når vi voksne viser dette, vil barnet våge å «reise ut i verden», men samtidig søke tilbake til den sikre havnen når verden utenfor begynner å føles utrygg.</w:t>
            </w:r>
          </w:p>
          <w:p w:rsidR="006021FA" w:rsidP="00581015" w:rsidRDefault="00BB6A7C" w14:paraId="3BDC069A"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Barnehagen legger til rette for ro og hvile </w:t>
            </w:r>
            <w:r w:rsidRPr="00FF7329" w:rsidR="00B14F99">
              <w:rPr>
                <w:rFonts w:eastAsia="Times New Roman"/>
                <w:color w:val="auto"/>
                <w:sz w:val="22"/>
                <w:szCs w:val="22"/>
                <w:lang w:eastAsia="nb-NO"/>
              </w:rPr>
              <w:t>etter hvert enkelt barns behov, uansett alder.</w:t>
            </w:r>
            <w:r w:rsidRPr="00FF7329" w:rsidR="00581015">
              <w:rPr>
                <w:rFonts w:eastAsia="Times New Roman"/>
                <w:color w:val="auto"/>
                <w:sz w:val="22"/>
                <w:szCs w:val="22"/>
                <w:lang w:eastAsia="nb-NO"/>
              </w:rPr>
              <w:t xml:space="preserve"> Barna sover ute, så langt det er forsvarlig.</w:t>
            </w:r>
          </w:p>
          <w:p w:rsidR="00EC27FA" w:rsidP="00581015" w:rsidRDefault="00EC27FA" w14:paraId="351C30A2" w14:textId="77777777">
            <w:pPr>
              <w:autoSpaceDE/>
              <w:autoSpaceDN/>
              <w:adjustRightInd/>
              <w:rPr>
                <w:rFonts w:eastAsia="Times New Roman"/>
                <w:sz w:val="22"/>
                <w:szCs w:val="22"/>
                <w:lang w:eastAsia="nb-NO"/>
              </w:rPr>
            </w:pPr>
          </w:p>
          <w:p w:rsidRPr="00FF7329" w:rsidR="00EC27FA" w:rsidP="00581015" w:rsidRDefault="00EC27FA" w14:paraId="6C83F635" w14:textId="02F611F9">
            <w:pPr>
              <w:autoSpaceDE/>
              <w:autoSpaceDN/>
              <w:adjustRightInd/>
              <w:rPr>
                <w:sz w:val="22"/>
                <w:szCs w:val="22"/>
              </w:rPr>
            </w:pPr>
          </w:p>
        </w:tc>
      </w:tr>
    </w:tbl>
    <w:p w:rsidR="00EF0473" w:rsidP="00AB65B7" w:rsidRDefault="00EF0473" w14:paraId="73F8C46B" w14:textId="77777777">
      <w:pPr>
        <w:pStyle w:val="Overskrift3"/>
        <w:numPr>
          <w:ilvl w:val="0"/>
          <w:numId w:val="0"/>
        </w:numPr>
      </w:pPr>
      <w:bookmarkStart w:name="_Toc64019679" w:id="10"/>
      <w:r>
        <w:br w:type="page"/>
      </w:r>
    </w:p>
    <w:p w:rsidRPr="003F0D1D" w:rsidR="007563C8" w:rsidP="00AB65B7" w:rsidRDefault="00A82FC2" w14:paraId="0D17BA76" w14:textId="5E295D9A">
      <w:pPr>
        <w:pStyle w:val="Overskrift3"/>
        <w:numPr>
          <w:ilvl w:val="0"/>
          <w:numId w:val="0"/>
        </w:numPr>
      </w:pPr>
      <w:r>
        <w:t>2</w:t>
      </w:r>
      <w:r w:rsidRPr="003B5FB1" w:rsidR="0CAE29A8">
        <w:t xml:space="preserve">.2 </w:t>
      </w:r>
      <w:r w:rsidRPr="003B5FB1" w:rsidR="007563C8">
        <w:t>Lek</w:t>
      </w:r>
      <w:r w:rsidRPr="003B5FB1" w:rsidR="00CB1634">
        <w:t xml:space="preserve"> - ven</w:t>
      </w:r>
      <w:r w:rsidRPr="003B5FB1" w:rsidR="003F1D55">
        <w:t>n</w:t>
      </w:r>
      <w:r w:rsidRPr="003B5FB1" w:rsidR="00CB1634">
        <w:t>skap</w:t>
      </w:r>
      <w:bookmarkEnd w:id="10"/>
    </w:p>
    <w:p w:rsidR="006C38B7" w:rsidP="00AD00F6" w:rsidRDefault="007563C8" w14:paraId="452280D6" w14:textId="0B069DD3">
      <w:pPr>
        <w:rPr>
          <w:sz w:val="22"/>
          <w:szCs w:val="22"/>
        </w:rPr>
      </w:pPr>
      <w:r w:rsidRPr="00CE237C">
        <w:rPr>
          <w:sz w:val="22"/>
          <w:szCs w:val="22"/>
        </w:rPr>
        <w:t>Barn deltar i variert lek der de utvikler kompetanse og danner gode relasjoner.</w:t>
      </w:r>
    </w:p>
    <w:p w:rsidR="00F941C7" w:rsidP="00AD00F6" w:rsidRDefault="00F941C7" w14:paraId="56FAD8C2" w14:textId="77777777">
      <w:pPr>
        <w:rPr>
          <w:sz w:val="22"/>
          <w:szCs w:val="22"/>
        </w:rPr>
      </w:pPr>
    </w:p>
    <w:tbl>
      <w:tblPr>
        <w:tblStyle w:val="Tabellrutenett"/>
        <w:tblW w:w="0" w:type="auto"/>
        <w:tblLook w:val="04A0" w:firstRow="1" w:lastRow="0" w:firstColumn="1" w:lastColumn="0" w:noHBand="0" w:noVBand="1"/>
      </w:tblPr>
      <w:tblGrid>
        <w:gridCol w:w="9060"/>
      </w:tblGrid>
      <w:tr w:rsidRPr="00FF7329" w:rsidR="009A4AB0" w:rsidTr="6014CAD2" w14:paraId="1D364D5B" w14:textId="77777777">
        <w:tc>
          <w:tcPr>
            <w:tcW w:w="9060" w:type="dxa"/>
          </w:tcPr>
          <w:p w:rsidRPr="00FF7329" w:rsidR="00CB6AFB" w:rsidP="00CB6AFB" w:rsidRDefault="00CB6AFB" w14:paraId="5DB8EDE1" w14:textId="6725E7C6">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Barnehagen ønsker </w:t>
            </w:r>
            <w:r w:rsidR="001B3AFB">
              <w:rPr>
                <w:rFonts w:eastAsia="Times New Roman"/>
                <w:color w:val="auto"/>
                <w:sz w:val="22"/>
                <w:szCs w:val="22"/>
                <w:lang w:eastAsia="nb-NO"/>
              </w:rPr>
              <w:t xml:space="preserve">vi </w:t>
            </w:r>
            <w:r w:rsidRPr="00FF7329">
              <w:rPr>
                <w:rFonts w:eastAsia="Times New Roman"/>
                <w:color w:val="auto"/>
                <w:sz w:val="22"/>
                <w:szCs w:val="22"/>
                <w:lang w:eastAsia="nb-NO"/>
              </w:rPr>
              <w:t>at alle barn skal føle seg betydningsfulle, og vite at andre også er det.  De får oppleve mestring og skal kunne glede seg på andres vegne.  Dette krever en sosial kompetanse som de voksne i barnehagen, sammen med foreldrene, legger til rette for at barna utvikler.</w:t>
            </w:r>
          </w:p>
          <w:p w:rsidRPr="00FF7329" w:rsidR="00CB6AFB" w:rsidP="00CB6AFB" w:rsidRDefault="00CB6AFB" w14:paraId="1A8AA662" w14:textId="77777777">
            <w:pPr>
              <w:autoSpaceDE/>
              <w:autoSpaceDN/>
              <w:adjustRightInd/>
              <w:rPr>
                <w:rFonts w:eastAsia="Times New Roman"/>
                <w:color w:val="auto"/>
                <w:sz w:val="22"/>
                <w:szCs w:val="22"/>
                <w:lang w:eastAsia="nb-NO"/>
              </w:rPr>
            </w:pPr>
          </w:p>
          <w:p w:rsidRPr="00FF7329" w:rsidR="00CB6AFB" w:rsidP="00CB6AFB" w:rsidRDefault="00CB6AFB" w14:paraId="541DC8AE"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De voksne er gode empatiske forbilder og gir barna hjelp og veiledning. Med grunnleggende verdier som solidaritet, nestekjærlighet og tilgivelse vil barna kunne utvikle gode ferdigheter i å mestre konflikter og uenighet. Dette lærer barn best med støtte og oppfølging fra nære, engasjerte voksne. Voksne er bekreftende og anerkjennende i sin omgang med barna. Det er de voksnes ansvar å legge til rette for at det bygges gode relasjoner. Barna opplever at de selv og alle andre i barnehagen er viktige og nødvendige ressurser for fellesskapet.</w:t>
            </w:r>
          </w:p>
          <w:p w:rsidRPr="00FF7329" w:rsidR="00CB6AFB" w:rsidP="00CB6AFB" w:rsidRDefault="00CB6AFB" w14:paraId="15A89534" w14:textId="77777777">
            <w:pPr>
              <w:autoSpaceDE/>
              <w:autoSpaceDN/>
              <w:adjustRightInd/>
              <w:rPr>
                <w:rFonts w:eastAsia="Times New Roman"/>
                <w:color w:val="auto"/>
                <w:sz w:val="22"/>
                <w:szCs w:val="22"/>
                <w:lang w:eastAsia="nb-NO"/>
              </w:rPr>
            </w:pPr>
          </w:p>
          <w:p w:rsidRPr="00FF7329" w:rsidR="00CB6AFB" w:rsidP="00CB6AFB" w:rsidRDefault="00CB6AFB" w14:paraId="7F70A522" w14:textId="77777777">
            <w:pPr>
              <w:autoSpaceDE/>
              <w:autoSpaceDN/>
              <w:adjustRightInd/>
              <w:rPr>
                <w:rFonts w:eastAsia="Times New Roman"/>
                <w:b/>
                <w:color w:val="auto"/>
                <w:sz w:val="22"/>
                <w:szCs w:val="22"/>
                <w:lang w:eastAsia="nb-NO"/>
              </w:rPr>
            </w:pPr>
            <w:r w:rsidRPr="00FF7329">
              <w:rPr>
                <w:rFonts w:eastAsia="Times New Roman"/>
                <w:b/>
                <w:color w:val="auto"/>
                <w:sz w:val="22"/>
                <w:szCs w:val="22"/>
                <w:lang w:eastAsia="nb-NO"/>
              </w:rPr>
              <w:t>Personalet skal</w:t>
            </w:r>
          </w:p>
          <w:p w:rsidRPr="00FF7329" w:rsidR="00CB6AFB" w:rsidP="00DB78C1" w:rsidRDefault="00CB6AFB" w14:paraId="1F7C00DD" w14:textId="77777777">
            <w:pPr>
              <w:numPr>
                <w:ilvl w:val="0"/>
                <w:numId w:val="8"/>
              </w:numPr>
              <w:autoSpaceDE/>
              <w:autoSpaceDN/>
              <w:adjustRightInd/>
              <w:spacing w:after="200" w:line="276" w:lineRule="auto"/>
              <w:contextualSpacing/>
              <w:rPr>
                <w:rFonts w:eastAsia="Times New Roman"/>
                <w:color w:val="auto"/>
                <w:sz w:val="22"/>
                <w:szCs w:val="22"/>
                <w:lang w:eastAsia="nb-NO"/>
              </w:rPr>
            </w:pPr>
            <w:r w:rsidRPr="00FF7329">
              <w:rPr>
                <w:rFonts w:eastAsia="Times New Roman"/>
                <w:color w:val="auto"/>
                <w:sz w:val="22"/>
                <w:szCs w:val="22"/>
                <w:lang w:eastAsia="nb-NO"/>
              </w:rPr>
              <w:t>Støtte barnas initiativ til samspill</w:t>
            </w:r>
          </w:p>
          <w:p w:rsidRPr="00FF7329" w:rsidR="00CB6AFB" w:rsidP="00DB78C1" w:rsidRDefault="00CB6AFB" w14:paraId="7339ED55" w14:textId="77777777">
            <w:pPr>
              <w:numPr>
                <w:ilvl w:val="0"/>
                <w:numId w:val="8"/>
              </w:numPr>
              <w:autoSpaceDE/>
              <w:autoSpaceDN/>
              <w:adjustRightInd/>
              <w:spacing w:after="200" w:line="276" w:lineRule="auto"/>
              <w:contextualSpacing/>
              <w:rPr>
                <w:rFonts w:eastAsia="Times New Roman"/>
                <w:color w:val="auto"/>
                <w:sz w:val="22"/>
                <w:szCs w:val="22"/>
                <w:lang w:eastAsia="nb-NO"/>
              </w:rPr>
            </w:pPr>
            <w:r w:rsidRPr="00FF7329">
              <w:rPr>
                <w:rFonts w:eastAsia="Times New Roman"/>
                <w:color w:val="auto"/>
                <w:sz w:val="22"/>
                <w:szCs w:val="22"/>
                <w:lang w:eastAsia="nb-NO"/>
              </w:rPr>
              <w:t>Bidra til at alle kan få leke med andre, oppleve vennskap og lære å beholde venner</w:t>
            </w:r>
          </w:p>
          <w:p w:rsidRPr="00FF7329" w:rsidR="00CB6AFB" w:rsidP="00DB78C1" w:rsidRDefault="00CB6AFB" w14:paraId="1052C7EC" w14:textId="77777777">
            <w:pPr>
              <w:numPr>
                <w:ilvl w:val="0"/>
                <w:numId w:val="8"/>
              </w:numPr>
              <w:autoSpaceDE/>
              <w:autoSpaceDN/>
              <w:adjustRightInd/>
              <w:spacing w:after="200" w:line="276" w:lineRule="auto"/>
              <w:contextualSpacing/>
              <w:rPr>
                <w:rFonts w:eastAsia="Times New Roman"/>
                <w:color w:val="auto"/>
                <w:sz w:val="22"/>
                <w:szCs w:val="22"/>
                <w:lang w:eastAsia="nb-NO"/>
              </w:rPr>
            </w:pPr>
            <w:r w:rsidRPr="00FF7329">
              <w:rPr>
                <w:rFonts w:eastAsia="Times New Roman"/>
                <w:color w:val="auto"/>
                <w:sz w:val="22"/>
                <w:szCs w:val="22"/>
                <w:lang w:eastAsia="nb-NO"/>
              </w:rPr>
              <w:t>Forebygge, stoppe og følge opp diskriminering, utestenging, mobbing, krenkelser og uheldige samspillsmønstre</w:t>
            </w:r>
          </w:p>
          <w:p w:rsidRPr="00FF7329" w:rsidR="00546F9C" w:rsidP="00DB78C1" w:rsidRDefault="00546F9C" w14:paraId="28D24C02" w14:textId="77777777">
            <w:pPr>
              <w:numPr>
                <w:ilvl w:val="0"/>
                <w:numId w:val="8"/>
              </w:numPr>
              <w:autoSpaceDE/>
              <w:autoSpaceDN/>
              <w:adjustRightInd/>
              <w:textAlignment w:val="baseline"/>
              <w:rPr>
                <w:rFonts w:eastAsia="Times New Roman"/>
                <w:color w:val="auto"/>
                <w:sz w:val="22"/>
                <w:szCs w:val="22"/>
                <w:lang w:eastAsia="nb-NO"/>
              </w:rPr>
            </w:pPr>
            <w:r w:rsidRPr="00FF7329">
              <w:rPr>
                <w:rFonts w:eastAsia="Times New Roman"/>
                <w:color w:val="auto"/>
                <w:sz w:val="22"/>
                <w:szCs w:val="22"/>
                <w:lang w:eastAsia="nb-NO"/>
              </w:rPr>
              <w:t>Voksne observerer barn i den frie leken for å sikre at alle har det bra. </w:t>
            </w:r>
          </w:p>
          <w:p w:rsidRPr="00FF7329" w:rsidR="00546F9C" w:rsidP="00DB78C1" w:rsidRDefault="00546F9C" w14:paraId="26BAAF03" w14:textId="77777777">
            <w:pPr>
              <w:numPr>
                <w:ilvl w:val="0"/>
                <w:numId w:val="8"/>
              </w:numPr>
              <w:autoSpaceDE/>
              <w:autoSpaceDN/>
              <w:adjustRightInd/>
              <w:textAlignment w:val="baseline"/>
              <w:rPr>
                <w:rFonts w:eastAsia="Times New Roman"/>
                <w:color w:val="auto"/>
                <w:sz w:val="22"/>
                <w:szCs w:val="22"/>
                <w:lang w:eastAsia="nb-NO"/>
              </w:rPr>
            </w:pPr>
            <w:r w:rsidRPr="00FF7329">
              <w:rPr>
                <w:rFonts w:eastAsia="Times New Roman"/>
                <w:color w:val="auto"/>
                <w:sz w:val="22"/>
                <w:szCs w:val="22"/>
                <w:lang w:eastAsia="nb-NO"/>
              </w:rPr>
              <w:t>Personalet skal være veileder og inspirator for å utvikle leken eller utvide den.  </w:t>
            </w:r>
          </w:p>
          <w:p w:rsidRPr="00FF7329" w:rsidR="00B019C3" w:rsidP="00C1439C" w:rsidRDefault="00B019C3" w14:paraId="3AD30622" w14:textId="77777777">
            <w:pPr>
              <w:autoSpaceDE/>
              <w:autoSpaceDN/>
              <w:adjustRightInd/>
              <w:rPr>
                <w:rFonts w:eastAsia="Times New Roman"/>
                <w:color w:val="FF0000"/>
                <w:sz w:val="22"/>
                <w:szCs w:val="22"/>
                <w:lang w:eastAsia="nb-NO"/>
              </w:rPr>
            </w:pPr>
          </w:p>
          <w:p w:rsidRPr="00FF7329" w:rsidR="00E174E7" w:rsidP="6014CAD2" w:rsidRDefault="03A619A2" w14:paraId="1AE31618" w14:textId="0AF1573D">
            <w:pPr>
              <w:pStyle w:val="paragraph"/>
              <w:shd w:val="clear" w:color="auto" w:fill="FFFFFF" w:themeFill="background1"/>
              <w:spacing w:before="0" w:beforeAutospacing="0" w:after="0" w:afterAutospacing="0"/>
              <w:textAlignment w:val="baseline"/>
              <w:rPr>
                <w:rFonts w:ascii="Arial" w:hAnsi="Arial" w:cs="Arial"/>
                <w:color w:val="auto"/>
                <w:sz w:val="22"/>
                <w:szCs w:val="22"/>
              </w:rPr>
            </w:pPr>
            <w:r w:rsidRPr="6014CAD2">
              <w:rPr>
                <w:rFonts w:ascii="Arial" w:hAnsi="Arial" w:cs="Arial"/>
                <w:color w:val="auto"/>
                <w:sz w:val="22"/>
                <w:szCs w:val="22"/>
              </w:rPr>
              <w:t>Barn lærer og erfarer hele tiden, og barn lærer gjennom egne handlinger.</w:t>
            </w:r>
            <w:r w:rsidRPr="6014CAD2" w:rsidR="51F1FF07">
              <w:rPr>
                <w:rStyle w:val="TopptekstTegn"/>
                <w:rFonts w:ascii="Arial" w:hAnsi="Arial" w:cs="Arial"/>
                <w:b/>
                <w:bCs/>
                <w:color w:val="4F6228" w:themeColor="accent3" w:themeShade="80"/>
                <w:sz w:val="22"/>
                <w:szCs w:val="22"/>
              </w:rPr>
              <w:t xml:space="preserve"> </w:t>
            </w:r>
            <w:r w:rsidRPr="6014CAD2" w:rsidR="51F1FF07">
              <w:rPr>
                <w:rFonts w:ascii="Arial" w:hAnsi="Arial" w:cs="Arial"/>
                <w:color w:val="auto"/>
                <w:sz w:val="22"/>
                <w:szCs w:val="22"/>
              </w:rPr>
              <w:t xml:space="preserve">Lek er metoden for </w:t>
            </w:r>
            <w:r w:rsidRPr="6014CAD2" w:rsidR="12CA5DA8">
              <w:rPr>
                <w:rFonts w:ascii="Arial" w:hAnsi="Arial" w:cs="Arial"/>
                <w:color w:val="auto"/>
                <w:sz w:val="22"/>
                <w:szCs w:val="22"/>
              </w:rPr>
              <w:t xml:space="preserve">all læring og </w:t>
            </w:r>
            <w:r w:rsidRPr="6014CAD2" w:rsidR="07556CD4">
              <w:rPr>
                <w:rFonts w:ascii="Arial" w:hAnsi="Arial" w:cs="Arial"/>
                <w:color w:val="auto"/>
                <w:sz w:val="22"/>
                <w:szCs w:val="22"/>
              </w:rPr>
              <w:t>b</w:t>
            </w:r>
            <w:r w:rsidRPr="6014CAD2" w:rsidR="51F1FF07">
              <w:rPr>
                <w:rFonts w:ascii="Arial" w:hAnsi="Arial" w:cs="Arial"/>
                <w:color w:val="auto"/>
                <w:sz w:val="22"/>
                <w:szCs w:val="22"/>
              </w:rPr>
              <w:t>arnehagen tilrettelegger for at barna introduseres for nye situasjoner, temaer og redskaper som bidrar til gode læringsprosesser.  </w:t>
            </w:r>
          </w:p>
          <w:p w:rsidRPr="00FF7329" w:rsidR="00C1439C" w:rsidP="00C1439C" w:rsidRDefault="00C1439C" w14:paraId="02E34095" w14:textId="201928EF">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Trygghet er viktig for læring. Leken er barnas viktigste læringsarena og uttrykksmåte. Leken gir barn kunnskaper om seg selv og andre, og er en viktig del av det sosiale samspillet i barnehagen.</w:t>
            </w:r>
          </w:p>
          <w:p w:rsidRPr="00FF7329" w:rsidR="00C1439C" w:rsidP="00C1439C" w:rsidRDefault="00C1439C" w14:paraId="6331492D"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Barnas utvikling og læring skjer gjennom ulike læringssituasjoner:</w:t>
            </w:r>
          </w:p>
          <w:p w:rsidRPr="00FF7329" w:rsidR="00C1439C" w:rsidP="00DB78C1" w:rsidRDefault="00C1439C" w14:paraId="74D13444" w14:textId="77777777">
            <w:pPr>
              <w:numPr>
                <w:ilvl w:val="0"/>
                <w:numId w:val="8"/>
              </w:numPr>
              <w:autoSpaceDE/>
              <w:autoSpaceDN/>
              <w:adjustRightInd/>
              <w:rPr>
                <w:rFonts w:eastAsia="Times New Roman"/>
                <w:color w:val="auto"/>
                <w:sz w:val="22"/>
                <w:szCs w:val="22"/>
                <w:lang w:eastAsia="nb-NO"/>
              </w:rPr>
            </w:pPr>
            <w:r w:rsidRPr="00FF7329">
              <w:rPr>
                <w:rFonts w:eastAsia="Times New Roman"/>
                <w:color w:val="auto"/>
                <w:sz w:val="22"/>
                <w:szCs w:val="22"/>
                <w:lang w:eastAsia="nb-NO"/>
              </w:rPr>
              <w:t>Formelle læringssituasjoner; styrte eller planlagte aktiviteter</w:t>
            </w:r>
          </w:p>
          <w:p w:rsidRPr="00FF7329" w:rsidR="00C1439C" w:rsidP="00DB78C1" w:rsidRDefault="00C1439C" w14:paraId="18CEFB48" w14:textId="77777777">
            <w:pPr>
              <w:numPr>
                <w:ilvl w:val="0"/>
                <w:numId w:val="8"/>
              </w:numPr>
              <w:autoSpaceDE/>
              <w:autoSpaceDN/>
              <w:adjustRightInd/>
              <w:rPr>
                <w:rFonts w:eastAsia="Times New Roman"/>
                <w:color w:val="auto"/>
                <w:sz w:val="22"/>
                <w:szCs w:val="22"/>
                <w:lang w:eastAsia="nb-NO"/>
              </w:rPr>
            </w:pPr>
            <w:r w:rsidRPr="00FF7329">
              <w:rPr>
                <w:rFonts w:eastAsia="Times New Roman"/>
                <w:color w:val="auto"/>
                <w:sz w:val="22"/>
                <w:szCs w:val="22"/>
                <w:lang w:eastAsia="nb-NO"/>
              </w:rPr>
              <w:t>Uformelle læringssituasjoner; det som kommer spontant og som ikke er planlagt.</w:t>
            </w:r>
          </w:p>
          <w:p w:rsidRPr="00FF7329" w:rsidR="00C1439C" w:rsidP="00C1439C" w:rsidRDefault="00C1439C" w14:paraId="578AC642" w14:textId="77777777">
            <w:pPr>
              <w:autoSpaceDE/>
              <w:autoSpaceDN/>
              <w:adjustRightInd/>
              <w:rPr>
                <w:rFonts w:eastAsia="Times New Roman"/>
                <w:color w:val="auto"/>
                <w:sz w:val="22"/>
                <w:szCs w:val="22"/>
                <w:lang w:eastAsia="nb-NO"/>
              </w:rPr>
            </w:pPr>
          </w:p>
          <w:p w:rsidRPr="00FF7329" w:rsidR="00C1439C" w:rsidP="00C1439C" w:rsidRDefault="00C1439C" w14:paraId="01E4A84C"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Alle 5 avdelingene har barn i alderen 0-6 år.  De har det samme utgangspunktet og det ligger godt til rette for samarbeid på tvers av alle avdelingene.  Barnas behov er ulike og fordrer derfor et utstrakt samarbeid.  Fokuset settes på at vi er ett hus med 5 avdelinger.  Barna blir utfordret på sine sosiale ferdigheter i grupper med stort aldersspenn.  De store hjelper de små og er gode forbilder.  De små har noen å strekke seg etter.  </w:t>
            </w:r>
          </w:p>
          <w:p w:rsidRPr="00FF7329" w:rsidR="00C1439C" w:rsidP="00C1439C" w:rsidRDefault="00C1439C" w14:paraId="3C1928AD" w14:textId="77777777">
            <w:pPr>
              <w:autoSpaceDE/>
              <w:autoSpaceDN/>
              <w:adjustRightInd/>
              <w:rPr>
                <w:rFonts w:eastAsia="Times New Roman"/>
                <w:color w:val="auto"/>
                <w:sz w:val="22"/>
                <w:szCs w:val="22"/>
                <w:lang w:eastAsia="nb-NO"/>
              </w:rPr>
            </w:pPr>
          </w:p>
          <w:p w:rsidRPr="00FF7329" w:rsidR="00C1439C" w:rsidP="00C1439C" w:rsidRDefault="00C1439C" w14:paraId="2C3A501D"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Lek er barns grunnleggende uttrykksform. Barn leker fordi det skaper mening og fordi det er morsomt. Vi setter av god tid til barns frie valg av lek.  For oss er det viktig at leken gis god plass både ute og inne.  Samarbeid på tvers av avdelingene gir barna stor mulighet til et bredt spekter av lekekamerater og lekemiljø.  </w:t>
            </w:r>
          </w:p>
          <w:p w:rsidR="00C1439C" w:rsidP="00C1439C" w:rsidRDefault="00C1439C" w14:paraId="54203C27" w14:textId="343992B6">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I tillegg til leken, er hverdagsaktiviteter som måltid, av- og påkledning, samlinger osv, en viktig kilde til læring og utvikling.  Vi ser at barn lærer av hverandre og får god sosial trening ved måltidet.  Vi velger derfor å bruke ekstra tid og ressurser på måltidene.  </w:t>
            </w:r>
          </w:p>
          <w:p w:rsidRPr="00FF7329" w:rsidR="001B3AFB" w:rsidP="00C1439C" w:rsidRDefault="001B3AFB" w14:paraId="1FBE2CA8" w14:textId="77777777">
            <w:pPr>
              <w:autoSpaceDE/>
              <w:autoSpaceDN/>
              <w:adjustRightInd/>
              <w:rPr>
                <w:rFonts w:eastAsia="Times New Roman"/>
                <w:color w:val="auto"/>
                <w:sz w:val="22"/>
                <w:szCs w:val="22"/>
                <w:lang w:eastAsia="nb-NO"/>
              </w:rPr>
            </w:pPr>
          </w:p>
          <w:p w:rsidRPr="00FF7329" w:rsidR="00C1439C" w:rsidP="00C1439C" w:rsidRDefault="00C1439C" w14:paraId="73B09947" w14:textId="77777777">
            <w:pPr>
              <w:autoSpaceDE/>
              <w:autoSpaceDN/>
              <w:adjustRightInd/>
              <w:rPr>
                <w:rFonts w:eastAsia="Times New Roman"/>
                <w:color w:val="auto"/>
                <w:sz w:val="22"/>
                <w:szCs w:val="22"/>
                <w:lang w:eastAsia="nb-NO"/>
              </w:rPr>
            </w:pPr>
          </w:p>
          <w:p w:rsidRPr="00FF7329" w:rsidR="00C1439C" w:rsidP="00C1439C" w:rsidRDefault="00C1439C" w14:paraId="58F53553" w14:textId="6D733ABC">
            <w:pPr>
              <w:autoSpaceDE/>
              <w:autoSpaceDN/>
              <w:adjustRightInd/>
              <w:rPr>
                <w:rFonts w:eastAsia="Times New Roman"/>
                <w:b/>
                <w:color w:val="auto"/>
                <w:sz w:val="22"/>
                <w:szCs w:val="22"/>
                <w:lang w:eastAsia="nb-NO"/>
              </w:rPr>
            </w:pPr>
            <w:r w:rsidRPr="00FF7329">
              <w:rPr>
                <w:rFonts w:eastAsia="Times New Roman"/>
                <w:b/>
                <w:color w:val="auto"/>
                <w:sz w:val="22"/>
                <w:szCs w:val="22"/>
                <w:lang w:eastAsia="nb-NO"/>
              </w:rPr>
              <w:t>Personalet skal:</w:t>
            </w:r>
          </w:p>
          <w:p w:rsidRPr="00FF7329" w:rsidR="00C1439C" w:rsidP="00DB78C1" w:rsidRDefault="00C1439C" w14:paraId="520B86CB" w14:textId="255AA999">
            <w:pPr>
              <w:numPr>
                <w:ilvl w:val="0"/>
                <w:numId w:val="8"/>
              </w:numPr>
              <w:autoSpaceDE/>
              <w:autoSpaceDN/>
              <w:adjustRightInd/>
              <w:spacing w:after="200" w:line="276" w:lineRule="auto"/>
              <w:contextualSpacing/>
              <w:rPr>
                <w:rFonts w:eastAsia="Times New Roman"/>
                <w:color w:val="auto"/>
                <w:sz w:val="22"/>
                <w:szCs w:val="22"/>
                <w:lang w:eastAsia="nb-NO"/>
              </w:rPr>
            </w:pPr>
            <w:r w:rsidRPr="00FF7329">
              <w:rPr>
                <w:rFonts w:eastAsia="Times New Roman"/>
                <w:color w:val="auto"/>
                <w:sz w:val="22"/>
                <w:szCs w:val="22"/>
                <w:lang w:eastAsia="nb-NO"/>
              </w:rPr>
              <w:t>Være trygge og tydelige og legge til rette for barna</w:t>
            </w:r>
            <w:r w:rsidRPr="00FF7329" w:rsidR="009311B2">
              <w:rPr>
                <w:rFonts w:eastAsia="Times New Roman"/>
                <w:color w:val="auto"/>
                <w:sz w:val="22"/>
                <w:szCs w:val="22"/>
                <w:lang w:eastAsia="nb-NO"/>
              </w:rPr>
              <w:t xml:space="preserve"> slik at leken blir en positi</w:t>
            </w:r>
            <w:r w:rsidRPr="00FF7329" w:rsidR="00146CF8">
              <w:rPr>
                <w:rFonts w:eastAsia="Times New Roman"/>
                <w:color w:val="auto"/>
                <w:sz w:val="22"/>
                <w:szCs w:val="22"/>
                <w:lang w:eastAsia="nb-NO"/>
              </w:rPr>
              <w:t>v og god opplevelse</w:t>
            </w:r>
          </w:p>
          <w:p w:rsidRPr="00FF7329" w:rsidR="00C1439C" w:rsidP="00DB78C1" w:rsidRDefault="03A619A2" w14:paraId="1F3F0B31" w14:textId="4C87E214">
            <w:pPr>
              <w:numPr>
                <w:ilvl w:val="0"/>
                <w:numId w:val="8"/>
              </w:numPr>
              <w:autoSpaceDE/>
              <w:autoSpaceDN/>
              <w:adjustRightInd/>
              <w:spacing w:after="200" w:line="276" w:lineRule="auto"/>
              <w:contextualSpacing/>
              <w:rPr>
                <w:rFonts w:eastAsia="Times New Roman"/>
                <w:color w:val="auto"/>
                <w:sz w:val="22"/>
                <w:szCs w:val="22"/>
                <w:lang w:eastAsia="nb-NO"/>
              </w:rPr>
            </w:pPr>
            <w:r w:rsidRPr="6014CAD2">
              <w:rPr>
                <w:rFonts w:eastAsia="Times New Roman"/>
                <w:color w:val="auto"/>
                <w:sz w:val="22"/>
                <w:szCs w:val="22"/>
                <w:lang w:eastAsia="nb-NO"/>
              </w:rPr>
              <w:t>Bidra aktivt til at alle kommer inn i leken</w:t>
            </w:r>
            <w:r w:rsidRPr="6014CAD2" w:rsidR="736F6724">
              <w:rPr>
                <w:rFonts w:eastAsia="Times New Roman"/>
                <w:color w:val="auto"/>
                <w:sz w:val="22"/>
                <w:szCs w:val="22"/>
                <w:lang w:eastAsia="nb-NO"/>
              </w:rPr>
              <w:t xml:space="preserve"> og ivareta de som ønsker tid til å leke alene</w:t>
            </w:r>
          </w:p>
          <w:p w:rsidRPr="00FF7329" w:rsidR="002A624A" w:rsidP="00DB78C1" w:rsidRDefault="009A40BF" w14:paraId="5231FD9E" w14:textId="05ABBB79">
            <w:pPr>
              <w:numPr>
                <w:ilvl w:val="0"/>
                <w:numId w:val="8"/>
              </w:numPr>
              <w:autoSpaceDE/>
              <w:autoSpaceDN/>
              <w:adjustRightInd/>
              <w:spacing w:after="200" w:line="276" w:lineRule="auto"/>
              <w:contextualSpacing/>
              <w:rPr>
                <w:rFonts w:eastAsia="Times New Roman"/>
                <w:color w:val="auto"/>
                <w:sz w:val="22"/>
                <w:szCs w:val="22"/>
                <w:lang w:eastAsia="nb-NO"/>
              </w:rPr>
            </w:pPr>
            <w:r w:rsidRPr="00FF7329">
              <w:rPr>
                <w:rFonts w:eastAsia="Times New Roman"/>
                <w:color w:val="auto"/>
                <w:sz w:val="22"/>
                <w:szCs w:val="22"/>
                <w:lang w:eastAsia="nb-NO"/>
              </w:rPr>
              <w:t>Sørge for felles prosjekter som alle er deltakende i</w:t>
            </w:r>
            <w:r w:rsidRPr="00FF7329" w:rsidR="00BB2EDA">
              <w:rPr>
                <w:rFonts w:eastAsia="Times New Roman"/>
                <w:color w:val="auto"/>
                <w:sz w:val="22"/>
                <w:szCs w:val="22"/>
                <w:lang w:eastAsia="nb-NO"/>
              </w:rPr>
              <w:t xml:space="preserve"> og som gir en felles referanse</w:t>
            </w:r>
          </w:p>
          <w:p w:rsidRPr="00FF7329" w:rsidR="00C1439C" w:rsidP="00C1439C" w:rsidRDefault="00C1439C" w14:paraId="509D0A6D" w14:textId="67B61948">
            <w:pPr>
              <w:autoSpaceDE/>
              <w:autoSpaceDN/>
              <w:adjustRightInd/>
              <w:rPr>
                <w:rFonts w:eastAsia="Times New Roman"/>
                <w:color w:val="auto"/>
                <w:spacing w:val="-2"/>
                <w:sz w:val="22"/>
                <w:szCs w:val="22"/>
                <w:lang w:eastAsia="nb-NO"/>
              </w:rPr>
            </w:pPr>
          </w:p>
          <w:p w:rsidRPr="00FF7329" w:rsidR="00C1439C" w:rsidP="00C1439C" w:rsidRDefault="00C1439C" w14:paraId="1D58777B" w14:textId="77777777">
            <w:pPr>
              <w:autoSpaceDE/>
              <w:autoSpaceDN/>
              <w:adjustRightInd/>
              <w:rPr>
                <w:rFonts w:eastAsia="Times New Roman"/>
                <w:b/>
                <w:color w:val="auto"/>
                <w:sz w:val="22"/>
                <w:szCs w:val="22"/>
                <w:lang w:eastAsia="nb-NO"/>
              </w:rPr>
            </w:pPr>
            <w:r w:rsidRPr="00FF7329">
              <w:rPr>
                <w:rFonts w:eastAsia="Times New Roman"/>
                <w:b/>
                <w:color w:val="auto"/>
                <w:sz w:val="22"/>
                <w:szCs w:val="22"/>
                <w:lang w:eastAsia="nb-NO"/>
              </w:rPr>
              <w:t>Aldershomogene grupper</w:t>
            </w:r>
          </w:p>
          <w:p w:rsidRPr="00FF7329" w:rsidR="00C1439C" w:rsidP="00C1439C" w:rsidRDefault="00C1439C" w14:paraId="65EC5C2F" w14:textId="77777777">
            <w:pPr>
              <w:autoSpaceDE/>
              <w:autoSpaceDN/>
              <w:adjustRightInd/>
              <w:rPr>
                <w:rFonts w:eastAsia="Times New Roman"/>
                <w:color w:val="auto"/>
                <w:sz w:val="22"/>
                <w:szCs w:val="22"/>
                <w:lang w:eastAsia="nb-NO"/>
              </w:rPr>
            </w:pPr>
          </w:p>
          <w:p w:rsidRPr="00FF7329" w:rsidR="00C1439C" w:rsidP="00C1439C" w:rsidRDefault="00C1439C" w14:paraId="37996140" w14:textId="63997D6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Vi har aldershomogene grupper på tvers av avdelingene og de er fordelt slik:</w:t>
            </w:r>
          </w:p>
          <w:p w:rsidRPr="00FF7329" w:rsidR="00C1439C" w:rsidP="00C1439C" w:rsidRDefault="001A0AF5" w14:paraId="1234967D" w14:textId="2D91E3BA">
            <w:pPr>
              <w:autoSpaceDE/>
              <w:autoSpaceDN/>
              <w:adjustRightInd/>
              <w:rPr>
                <w:rFonts w:eastAsia="Times New Roman"/>
                <w:color w:val="auto"/>
                <w:sz w:val="22"/>
                <w:szCs w:val="22"/>
                <w:lang w:eastAsia="nb-NO"/>
              </w:rPr>
            </w:pPr>
            <w:r w:rsidRPr="00FF7329">
              <w:rPr>
                <w:noProof/>
                <w:color w:val="auto"/>
                <w:spacing w:val="-2"/>
                <w:sz w:val="22"/>
                <w:szCs w:val="22"/>
              </w:rPr>
              <w:drawing>
                <wp:anchor distT="0" distB="0" distL="114300" distR="114300" simplePos="0" relativeHeight="251658244" behindDoc="1" locked="0" layoutInCell="1" allowOverlap="1" wp14:anchorId="4F2F2893" wp14:editId="5E22F326">
                  <wp:simplePos x="0" y="0"/>
                  <wp:positionH relativeFrom="column">
                    <wp:posOffset>4514215</wp:posOffset>
                  </wp:positionH>
                  <wp:positionV relativeFrom="paragraph">
                    <wp:posOffset>122555</wp:posOffset>
                  </wp:positionV>
                  <wp:extent cx="838835" cy="550545"/>
                  <wp:effectExtent l="0" t="0" r="0" b="1905"/>
                  <wp:wrapTight wrapText="bothSides">
                    <wp:wrapPolygon edited="0">
                      <wp:start x="2943" y="0"/>
                      <wp:lineTo x="0" y="2242"/>
                      <wp:lineTo x="0" y="8969"/>
                      <wp:lineTo x="4415" y="11958"/>
                      <wp:lineTo x="6377" y="20927"/>
                      <wp:lineTo x="17169" y="20927"/>
                      <wp:lineTo x="17659" y="20927"/>
                      <wp:lineTo x="21093" y="9716"/>
                      <wp:lineTo x="21093" y="7474"/>
                      <wp:lineTo x="7358" y="0"/>
                      <wp:lineTo x="2943" y="0"/>
                    </wp:wrapPolygon>
                  </wp:wrapTight>
                  <wp:docPr id="290" name="Bilde 290" descr="Triceratops Dinosaur Clip art Image Illustration - dinosaur png download - 1280*840 - Free Transparent Triceratops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ceratops Dinosaur Clip art Image Illustration - dinosaur png download - 1280*840 - Free Transparent Triceratops png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883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329" w:rsidR="00C1439C">
              <w:rPr>
                <w:rFonts w:eastAsia="Times New Roman"/>
                <w:b/>
                <w:bCs/>
                <w:color w:val="auto"/>
                <w:sz w:val="22"/>
                <w:szCs w:val="22"/>
                <w:lang w:eastAsia="nb-NO"/>
              </w:rPr>
              <w:t>Dinosaurene</w:t>
            </w:r>
            <w:r w:rsidRPr="00FF7329" w:rsidR="00C1439C">
              <w:rPr>
                <w:rFonts w:eastAsia="Times New Roman"/>
                <w:b/>
                <w:bCs/>
                <w:color w:val="auto"/>
                <w:sz w:val="22"/>
                <w:szCs w:val="22"/>
                <w:lang w:eastAsia="nb-NO"/>
              </w:rPr>
              <w:tab/>
            </w:r>
            <w:r w:rsidRPr="00FF7329" w:rsidR="00C1439C">
              <w:rPr>
                <w:rFonts w:eastAsia="Times New Roman"/>
                <w:color w:val="auto"/>
                <w:sz w:val="22"/>
                <w:szCs w:val="22"/>
                <w:lang w:eastAsia="nb-NO"/>
              </w:rPr>
              <w:tab/>
            </w:r>
            <w:r w:rsidRPr="00FF7329" w:rsidR="00C1439C">
              <w:rPr>
                <w:rFonts w:eastAsia="Times New Roman"/>
                <w:color w:val="auto"/>
                <w:sz w:val="22"/>
                <w:szCs w:val="22"/>
                <w:lang w:eastAsia="nb-NO"/>
              </w:rPr>
              <w:t>- 5/6 åringene</w:t>
            </w:r>
          </w:p>
          <w:p w:rsidRPr="00FF7329" w:rsidR="00A1414A" w:rsidP="00A1414A" w:rsidRDefault="00A1414A" w14:paraId="29FC60C1" w14:textId="7863F3EE">
            <w:pPr>
              <w:autoSpaceDE/>
              <w:autoSpaceDN/>
              <w:adjustRightInd/>
              <w:rPr>
                <w:rFonts w:eastAsia="Times New Roman"/>
                <w:color w:val="auto"/>
                <w:sz w:val="22"/>
                <w:szCs w:val="22"/>
                <w:u w:val="single"/>
                <w:lang w:eastAsia="nb-NO"/>
              </w:rPr>
            </w:pPr>
            <w:r w:rsidRPr="00FF7329">
              <w:rPr>
                <w:rFonts w:eastAsia="Times New Roman"/>
                <w:color w:val="auto"/>
                <w:sz w:val="22"/>
                <w:szCs w:val="22"/>
                <w:u w:val="single"/>
                <w:lang w:eastAsia="nb-NO"/>
              </w:rPr>
              <w:t>Dinosaurusgruppe</w:t>
            </w:r>
          </w:p>
          <w:p w:rsidRPr="00FF7329" w:rsidR="00A1414A" w:rsidP="00A1414A" w:rsidRDefault="00843E50" w14:paraId="521897CA" w14:textId="28E37AD0">
            <w:pPr>
              <w:autoSpaceDE/>
              <w:autoSpaceDN/>
              <w:adjustRightInd/>
              <w:rPr>
                <w:rFonts w:eastAsia="Times New Roman"/>
                <w:color w:val="auto"/>
                <w:sz w:val="22"/>
                <w:szCs w:val="22"/>
                <w:lang w:eastAsia="nb-NO"/>
              </w:rPr>
            </w:pPr>
            <w:r>
              <w:rPr>
                <w:rFonts w:eastAsia="Times New Roman"/>
                <w:color w:val="auto"/>
                <w:sz w:val="22"/>
                <w:szCs w:val="22"/>
                <w:lang w:eastAsia="nb-NO"/>
              </w:rPr>
              <w:t>Hver on</w:t>
            </w:r>
            <w:r w:rsidR="00D91EAE">
              <w:rPr>
                <w:rFonts w:eastAsia="Times New Roman"/>
                <w:color w:val="auto"/>
                <w:sz w:val="22"/>
                <w:szCs w:val="22"/>
                <w:lang w:eastAsia="nb-NO"/>
              </w:rPr>
              <w:t>sdag,</w:t>
            </w:r>
            <w:r w:rsidR="00E15DE2">
              <w:rPr>
                <w:rFonts w:eastAsia="Times New Roman"/>
                <w:color w:val="auto"/>
                <w:sz w:val="22"/>
                <w:szCs w:val="22"/>
                <w:lang w:eastAsia="nb-NO"/>
              </w:rPr>
              <w:t xml:space="preserve"> d</w:t>
            </w:r>
            <w:r w:rsidRPr="00FF7329" w:rsidR="00A1414A">
              <w:rPr>
                <w:rFonts w:eastAsia="Times New Roman"/>
                <w:color w:val="auto"/>
                <w:sz w:val="22"/>
                <w:szCs w:val="22"/>
                <w:lang w:eastAsia="nb-NO"/>
              </w:rPr>
              <w:t>a er de en egen avdeling med base på fellesrommet.</w:t>
            </w:r>
            <w:r w:rsidR="00D91EAE">
              <w:rPr>
                <w:rFonts w:eastAsia="Times New Roman"/>
                <w:color w:val="auto"/>
                <w:sz w:val="22"/>
                <w:szCs w:val="22"/>
                <w:lang w:eastAsia="nb-NO"/>
              </w:rPr>
              <w:t xml:space="preserve"> </w:t>
            </w:r>
          </w:p>
          <w:p w:rsidRPr="00FF7329" w:rsidR="00A1414A" w:rsidP="00C1439C" w:rsidRDefault="00A1414A" w14:paraId="7180E3C5" w14:textId="77777777">
            <w:pPr>
              <w:autoSpaceDE/>
              <w:autoSpaceDN/>
              <w:adjustRightInd/>
              <w:rPr>
                <w:rFonts w:eastAsia="Times New Roman"/>
                <w:color w:val="auto"/>
                <w:sz w:val="22"/>
                <w:szCs w:val="22"/>
                <w:lang w:eastAsia="nb-NO"/>
              </w:rPr>
            </w:pPr>
          </w:p>
          <w:p w:rsidRPr="00FF7329" w:rsidR="00C1439C" w:rsidP="00C1439C" w:rsidRDefault="001A0AF5" w14:paraId="067E02C5" w14:textId="24C30761">
            <w:pPr>
              <w:autoSpaceDE/>
              <w:autoSpaceDN/>
              <w:adjustRightInd/>
              <w:rPr>
                <w:rFonts w:eastAsia="Times New Roman"/>
                <w:color w:val="auto"/>
                <w:sz w:val="22"/>
                <w:szCs w:val="22"/>
                <w:lang w:eastAsia="nb-NO"/>
              </w:rPr>
            </w:pPr>
            <w:r w:rsidRPr="00FF7329">
              <w:rPr>
                <w:b/>
                <w:bCs/>
                <w:noProof/>
                <w:color w:val="FF0000"/>
                <w:spacing w:val="-2"/>
                <w:sz w:val="22"/>
                <w:szCs w:val="22"/>
              </w:rPr>
              <w:drawing>
                <wp:anchor distT="0" distB="0" distL="114300" distR="114300" simplePos="0" relativeHeight="251658243" behindDoc="0" locked="0" layoutInCell="1" allowOverlap="1" wp14:anchorId="77EA2A60" wp14:editId="54EFB99D">
                  <wp:simplePos x="0" y="0"/>
                  <wp:positionH relativeFrom="column">
                    <wp:posOffset>2636520</wp:posOffset>
                  </wp:positionH>
                  <wp:positionV relativeFrom="paragraph">
                    <wp:posOffset>52705</wp:posOffset>
                  </wp:positionV>
                  <wp:extent cx="512445" cy="400050"/>
                  <wp:effectExtent l="0" t="0" r="1905" b="0"/>
                  <wp:wrapSquare wrapText="bothSides"/>
                  <wp:docPr id="289" name="Bilde 289" descr="Asian elephant African elephant Clip art - elefant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ian elephant African elephant Clip art - elefant png download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44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329" w:rsidR="00C1439C">
              <w:rPr>
                <w:rFonts w:eastAsia="Times New Roman"/>
                <w:b/>
                <w:bCs/>
                <w:color w:val="auto"/>
                <w:sz w:val="22"/>
                <w:szCs w:val="22"/>
                <w:lang w:eastAsia="nb-NO"/>
              </w:rPr>
              <w:t xml:space="preserve">Elefantene </w:t>
            </w:r>
            <w:r w:rsidRPr="00FF7329" w:rsidR="00C1439C">
              <w:rPr>
                <w:rFonts w:eastAsia="Times New Roman"/>
                <w:color w:val="auto"/>
                <w:sz w:val="22"/>
                <w:szCs w:val="22"/>
                <w:lang w:eastAsia="nb-NO"/>
              </w:rPr>
              <w:tab/>
            </w:r>
            <w:r w:rsidRPr="00FF7329" w:rsidR="00C1439C">
              <w:rPr>
                <w:rFonts w:eastAsia="Times New Roman"/>
                <w:color w:val="auto"/>
                <w:sz w:val="22"/>
                <w:szCs w:val="22"/>
                <w:lang w:eastAsia="nb-NO"/>
              </w:rPr>
              <w:tab/>
            </w:r>
            <w:r w:rsidRPr="00FF7329" w:rsidR="00C1439C">
              <w:rPr>
                <w:rFonts w:eastAsia="Times New Roman"/>
                <w:color w:val="auto"/>
                <w:sz w:val="22"/>
                <w:szCs w:val="22"/>
                <w:lang w:eastAsia="nb-NO"/>
              </w:rPr>
              <w:t>- 4/5 åringene</w:t>
            </w:r>
          </w:p>
          <w:p w:rsidRPr="00FF7329" w:rsidR="00A1414A" w:rsidP="00A1414A" w:rsidRDefault="00A1414A" w14:paraId="7023BF9E" w14:textId="5DB93214">
            <w:pPr>
              <w:autoSpaceDE/>
              <w:autoSpaceDN/>
              <w:adjustRightInd/>
              <w:rPr>
                <w:rFonts w:eastAsia="Times New Roman"/>
                <w:color w:val="auto"/>
                <w:sz w:val="22"/>
                <w:szCs w:val="22"/>
                <w:u w:val="single"/>
                <w:lang w:eastAsia="nb-NO"/>
              </w:rPr>
            </w:pPr>
            <w:r w:rsidRPr="00FF7329">
              <w:rPr>
                <w:rFonts w:eastAsia="Times New Roman"/>
                <w:color w:val="auto"/>
                <w:sz w:val="22"/>
                <w:szCs w:val="22"/>
                <w:u w:val="single"/>
                <w:lang w:eastAsia="nb-NO"/>
              </w:rPr>
              <w:t>Elefantgruppe</w:t>
            </w:r>
          </w:p>
          <w:p w:rsidR="00A1414A" w:rsidP="00A1414A" w:rsidRDefault="00E07885" w14:paraId="267AFCBF" w14:textId="672ECEDB">
            <w:pPr>
              <w:autoSpaceDE/>
              <w:autoSpaceDN/>
              <w:adjustRightInd/>
              <w:rPr>
                <w:rFonts w:eastAsia="Times New Roman"/>
                <w:color w:val="auto"/>
                <w:sz w:val="22"/>
                <w:szCs w:val="22"/>
                <w:lang w:eastAsia="nb-NO"/>
              </w:rPr>
            </w:pPr>
            <w:r>
              <w:rPr>
                <w:rFonts w:eastAsia="Times New Roman"/>
                <w:color w:val="auto"/>
                <w:sz w:val="22"/>
                <w:szCs w:val="22"/>
                <w:lang w:eastAsia="nb-NO"/>
              </w:rPr>
              <w:t>onsdager</w:t>
            </w:r>
            <w:r w:rsidR="003F0D1D">
              <w:rPr>
                <w:rFonts w:eastAsia="Times New Roman"/>
                <w:color w:val="auto"/>
                <w:sz w:val="22"/>
                <w:szCs w:val="22"/>
                <w:lang w:eastAsia="nb-NO"/>
              </w:rPr>
              <w:t xml:space="preserve"> </w:t>
            </w:r>
            <w:r w:rsidRPr="00FF7329" w:rsidR="003F0D1D">
              <w:rPr>
                <w:rFonts w:eastAsia="Times New Roman"/>
                <w:color w:val="auto"/>
                <w:sz w:val="22"/>
                <w:szCs w:val="22"/>
                <w:lang w:eastAsia="nb-NO"/>
              </w:rPr>
              <w:t>kl</w:t>
            </w:r>
            <w:r w:rsidRPr="00FF7329" w:rsidR="00A1414A">
              <w:rPr>
                <w:rFonts w:eastAsia="Times New Roman"/>
                <w:color w:val="auto"/>
                <w:sz w:val="22"/>
                <w:szCs w:val="22"/>
                <w:lang w:eastAsia="nb-NO"/>
              </w:rPr>
              <w:t xml:space="preserve"> 10.00 – 11.30</w:t>
            </w:r>
          </w:p>
          <w:p w:rsidR="005A52EB" w:rsidP="00A1414A" w:rsidRDefault="005A52EB" w14:paraId="74B25C66" w14:textId="77777777">
            <w:pPr>
              <w:autoSpaceDE/>
              <w:autoSpaceDN/>
              <w:adjustRightInd/>
              <w:rPr>
                <w:rFonts w:eastAsia="Times New Roman"/>
                <w:color w:val="auto"/>
                <w:sz w:val="22"/>
                <w:szCs w:val="22"/>
                <w:lang w:eastAsia="nb-NO"/>
              </w:rPr>
            </w:pPr>
          </w:p>
          <w:p w:rsidR="005A52EB" w:rsidP="00A1414A" w:rsidRDefault="00631EFB" w14:paraId="16271963" w14:textId="11A72D9C">
            <w:pPr>
              <w:autoSpaceDE/>
              <w:autoSpaceDN/>
              <w:adjustRightInd/>
              <w:rPr>
                <w:rFonts w:eastAsia="Times New Roman"/>
                <w:color w:val="auto"/>
                <w:sz w:val="22"/>
                <w:szCs w:val="22"/>
                <w:lang w:eastAsia="nb-NO"/>
              </w:rPr>
            </w:pPr>
            <w:r>
              <w:rPr>
                <w:rFonts w:eastAsia="Times New Roman"/>
                <w:b/>
                <w:bCs/>
                <w:color w:val="auto"/>
                <w:sz w:val="22"/>
                <w:szCs w:val="22"/>
                <w:lang w:eastAsia="nb-NO"/>
              </w:rPr>
              <w:t xml:space="preserve">Krokodillene             </w:t>
            </w:r>
            <w:r w:rsidR="00711CC5">
              <w:rPr>
                <w:rFonts w:eastAsia="Times New Roman"/>
                <w:color w:val="auto"/>
                <w:sz w:val="22"/>
                <w:szCs w:val="22"/>
                <w:lang w:eastAsia="nb-NO"/>
              </w:rPr>
              <w:t xml:space="preserve">- </w:t>
            </w:r>
            <w:r w:rsidR="00280660">
              <w:rPr>
                <w:rFonts w:eastAsia="Times New Roman"/>
                <w:color w:val="auto"/>
                <w:sz w:val="22"/>
                <w:szCs w:val="22"/>
                <w:lang w:eastAsia="nb-NO"/>
              </w:rPr>
              <w:t>3 /4</w:t>
            </w:r>
            <w:r w:rsidR="00711CC5">
              <w:rPr>
                <w:rFonts w:eastAsia="Times New Roman"/>
                <w:color w:val="auto"/>
                <w:sz w:val="22"/>
                <w:szCs w:val="22"/>
                <w:lang w:eastAsia="nb-NO"/>
              </w:rPr>
              <w:t>åringer</w:t>
            </w:r>
          </w:p>
          <w:p w:rsidR="00711CC5" w:rsidP="00A1414A" w:rsidRDefault="00711CC5" w14:paraId="40CEA551" w14:textId="56653DAF">
            <w:pPr>
              <w:autoSpaceDE/>
              <w:autoSpaceDN/>
              <w:adjustRightInd/>
              <w:rPr>
                <w:rFonts w:eastAsia="Times New Roman"/>
                <w:color w:val="auto"/>
                <w:sz w:val="22"/>
                <w:szCs w:val="22"/>
                <w:lang w:eastAsia="nb-NO"/>
              </w:rPr>
            </w:pPr>
            <w:r>
              <w:rPr>
                <w:rFonts w:eastAsia="Times New Roman"/>
                <w:color w:val="auto"/>
                <w:sz w:val="22"/>
                <w:szCs w:val="22"/>
                <w:lang w:eastAsia="nb-NO"/>
              </w:rPr>
              <w:t xml:space="preserve">Samles til </w:t>
            </w:r>
            <w:r w:rsidR="00D42F4A">
              <w:rPr>
                <w:rFonts w:eastAsia="Times New Roman"/>
                <w:color w:val="auto"/>
                <w:sz w:val="22"/>
                <w:szCs w:val="22"/>
                <w:lang w:eastAsia="nb-NO"/>
              </w:rPr>
              <w:t xml:space="preserve">lek og fysisk aktivitet hver </w:t>
            </w:r>
            <w:r w:rsidR="00E07885">
              <w:rPr>
                <w:rFonts w:eastAsia="Times New Roman"/>
                <w:color w:val="auto"/>
                <w:sz w:val="22"/>
                <w:szCs w:val="22"/>
                <w:lang w:eastAsia="nb-NO"/>
              </w:rPr>
              <w:t>onsdag</w:t>
            </w:r>
            <w:r w:rsidR="00D42F4A">
              <w:rPr>
                <w:rFonts w:eastAsia="Times New Roman"/>
                <w:color w:val="auto"/>
                <w:sz w:val="22"/>
                <w:szCs w:val="22"/>
                <w:lang w:eastAsia="nb-NO"/>
              </w:rPr>
              <w:t xml:space="preserve"> kl 10.</w:t>
            </w:r>
            <w:r w:rsidR="00E07885">
              <w:rPr>
                <w:rFonts w:eastAsia="Times New Roman"/>
                <w:color w:val="auto"/>
                <w:sz w:val="22"/>
                <w:szCs w:val="22"/>
                <w:lang w:eastAsia="nb-NO"/>
              </w:rPr>
              <w:t>00</w:t>
            </w:r>
            <w:r w:rsidR="00D42F4A">
              <w:rPr>
                <w:rFonts w:eastAsia="Times New Roman"/>
                <w:color w:val="auto"/>
                <w:sz w:val="22"/>
                <w:szCs w:val="22"/>
                <w:lang w:eastAsia="nb-NO"/>
              </w:rPr>
              <w:t>-11.</w:t>
            </w:r>
            <w:r w:rsidR="00E07885">
              <w:rPr>
                <w:rFonts w:eastAsia="Times New Roman"/>
                <w:color w:val="auto"/>
                <w:sz w:val="22"/>
                <w:szCs w:val="22"/>
                <w:lang w:eastAsia="nb-NO"/>
              </w:rPr>
              <w:t>30</w:t>
            </w:r>
            <w:r w:rsidR="00D42F4A">
              <w:rPr>
                <w:rFonts w:eastAsia="Times New Roman"/>
                <w:color w:val="auto"/>
                <w:sz w:val="22"/>
                <w:szCs w:val="22"/>
                <w:lang w:eastAsia="nb-NO"/>
              </w:rPr>
              <w:t>.</w:t>
            </w:r>
          </w:p>
          <w:p w:rsidRPr="00711CC5" w:rsidR="00280660" w:rsidP="00A1414A" w:rsidRDefault="00280660" w14:paraId="3EB7FDA4" w14:textId="77777777">
            <w:pPr>
              <w:autoSpaceDE/>
              <w:autoSpaceDN/>
              <w:adjustRightInd/>
              <w:rPr>
                <w:rFonts w:eastAsia="Times New Roman"/>
                <w:color w:val="auto"/>
                <w:sz w:val="22"/>
                <w:szCs w:val="22"/>
                <w:lang w:eastAsia="nb-NO"/>
              </w:rPr>
            </w:pPr>
          </w:p>
          <w:p w:rsidR="00C1439C" w:rsidP="00C1439C" w:rsidRDefault="00280660" w14:paraId="2B3CEC60" w14:textId="5A128213">
            <w:pPr>
              <w:autoSpaceDE/>
              <w:autoSpaceDN/>
              <w:adjustRightInd/>
              <w:rPr>
                <w:rFonts w:eastAsia="Times New Roman"/>
                <w:color w:val="auto"/>
                <w:sz w:val="22"/>
                <w:szCs w:val="22"/>
                <w:lang w:eastAsia="nb-NO"/>
              </w:rPr>
            </w:pPr>
            <w:r>
              <w:rPr>
                <w:rFonts w:eastAsia="Times New Roman"/>
                <w:color w:val="auto"/>
                <w:sz w:val="22"/>
                <w:szCs w:val="22"/>
                <w:lang w:eastAsia="nb-NO"/>
              </w:rPr>
              <w:t>Disse tre gruppene gjennomføres ukentlig, med unntak av i hvit uke – se forklaring lenger ned</w:t>
            </w:r>
          </w:p>
          <w:p w:rsidRPr="00FF7329" w:rsidR="00280660" w:rsidP="00C1439C" w:rsidRDefault="00280660" w14:paraId="7C34916B" w14:textId="77777777">
            <w:pPr>
              <w:autoSpaceDE/>
              <w:autoSpaceDN/>
              <w:adjustRightInd/>
              <w:rPr>
                <w:rFonts w:eastAsia="Times New Roman"/>
                <w:color w:val="auto"/>
                <w:sz w:val="22"/>
                <w:szCs w:val="22"/>
                <w:lang w:eastAsia="nb-NO"/>
              </w:rPr>
            </w:pPr>
          </w:p>
          <w:p w:rsidRPr="00FF7329" w:rsidR="00C1439C" w:rsidP="00C1439C" w:rsidRDefault="00C1439C" w14:paraId="5B44EA2D" w14:textId="6A2FBE16">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Aldershomogene grupper har vi for at:</w:t>
            </w:r>
          </w:p>
          <w:p w:rsidRPr="00FF7329" w:rsidR="00C1439C" w:rsidP="00DB78C1" w:rsidRDefault="00C1439C" w14:paraId="7DD8AF3D" w14:textId="78071B49">
            <w:pPr>
              <w:numPr>
                <w:ilvl w:val="0"/>
                <w:numId w:val="8"/>
              </w:numPr>
              <w:autoSpaceDE/>
              <w:autoSpaceDN/>
              <w:adjustRightInd/>
              <w:rPr>
                <w:rFonts w:eastAsia="Times New Roman"/>
                <w:color w:val="auto"/>
                <w:sz w:val="22"/>
                <w:szCs w:val="22"/>
                <w:lang w:eastAsia="nb-NO"/>
              </w:rPr>
            </w:pPr>
            <w:r w:rsidRPr="00FF7329">
              <w:rPr>
                <w:rFonts w:eastAsia="Times New Roman"/>
                <w:color w:val="auto"/>
                <w:sz w:val="22"/>
                <w:szCs w:val="22"/>
                <w:lang w:eastAsia="nb-NO"/>
              </w:rPr>
              <w:t>Barna blir kjent med flere barn på huset og barn på samme alder får leke sammen, og føle samhørighet med hverandre.</w:t>
            </w:r>
          </w:p>
          <w:p w:rsidRPr="00FF7329" w:rsidR="00C1439C" w:rsidP="00DB78C1" w:rsidRDefault="00C1439C" w14:paraId="7CC7B0C4" w14:textId="6B4145BF">
            <w:pPr>
              <w:numPr>
                <w:ilvl w:val="0"/>
                <w:numId w:val="8"/>
              </w:numPr>
              <w:autoSpaceDE/>
              <w:autoSpaceDN/>
              <w:adjustRightInd/>
              <w:rPr>
                <w:rFonts w:eastAsia="Times New Roman"/>
                <w:color w:val="auto"/>
                <w:sz w:val="22"/>
                <w:szCs w:val="22"/>
                <w:lang w:eastAsia="nb-NO"/>
              </w:rPr>
            </w:pPr>
            <w:r w:rsidRPr="00FF7329">
              <w:rPr>
                <w:rFonts w:eastAsia="Times New Roman"/>
                <w:color w:val="auto"/>
                <w:sz w:val="22"/>
                <w:szCs w:val="22"/>
                <w:lang w:eastAsia="nb-NO"/>
              </w:rPr>
              <w:t>Barna får aktiviteter som er spesielt tilrettelagt for den enkelte aldersgruppe</w:t>
            </w:r>
          </w:p>
          <w:p w:rsidRPr="00FF7329" w:rsidR="00C1439C" w:rsidP="00DB78C1" w:rsidRDefault="00C1439C" w14:paraId="13D547EA" w14:textId="4EB66208">
            <w:pPr>
              <w:numPr>
                <w:ilvl w:val="0"/>
                <w:numId w:val="8"/>
              </w:numPr>
              <w:autoSpaceDE/>
              <w:autoSpaceDN/>
              <w:adjustRightInd/>
              <w:rPr>
                <w:rFonts w:eastAsia="Times New Roman"/>
                <w:color w:val="auto"/>
                <w:sz w:val="22"/>
                <w:szCs w:val="22"/>
                <w:lang w:eastAsia="nb-NO"/>
              </w:rPr>
            </w:pPr>
            <w:r w:rsidRPr="00FF7329">
              <w:rPr>
                <w:rFonts w:eastAsia="Times New Roman"/>
                <w:color w:val="auto"/>
                <w:sz w:val="22"/>
                <w:szCs w:val="22"/>
                <w:lang w:eastAsia="nb-NO"/>
              </w:rPr>
              <w:t>Barna blir godt kjent med noen av de barna de begynner på skolen sammen med</w:t>
            </w:r>
          </w:p>
          <w:p w:rsidRPr="00FF7329" w:rsidR="00CA7C6A" w:rsidP="00DB78C1" w:rsidRDefault="00CA7C6A" w14:paraId="3E4C05A6" w14:textId="177A173C">
            <w:pPr>
              <w:numPr>
                <w:ilvl w:val="0"/>
                <w:numId w:val="8"/>
              </w:numPr>
              <w:autoSpaceDE/>
              <w:autoSpaceDN/>
              <w:adjustRightInd/>
              <w:rPr>
                <w:rFonts w:eastAsia="Times New Roman"/>
                <w:color w:val="auto"/>
                <w:sz w:val="22"/>
                <w:szCs w:val="22"/>
                <w:lang w:eastAsia="nb-NO"/>
              </w:rPr>
            </w:pPr>
            <w:r w:rsidRPr="00FF7329">
              <w:rPr>
                <w:rFonts w:eastAsia="Times New Roman"/>
                <w:color w:val="auto"/>
                <w:sz w:val="22"/>
                <w:szCs w:val="22"/>
                <w:lang w:eastAsia="nb-NO"/>
              </w:rPr>
              <w:t>Det er barnehagelærere fra alle fem avdelingene som har ansvar for</w:t>
            </w:r>
            <w:r w:rsidRPr="00FF7329" w:rsidR="001B2179">
              <w:rPr>
                <w:rFonts w:eastAsia="Times New Roman"/>
                <w:color w:val="auto"/>
                <w:sz w:val="22"/>
                <w:szCs w:val="22"/>
                <w:lang w:eastAsia="nb-NO"/>
              </w:rPr>
              <w:t xml:space="preserve"> Elefant- og Dinosaurusgruppene</w:t>
            </w:r>
          </w:p>
          <w:p w:rsidRPr="00FF7329" w:rsidR="00C1439C" w:rsidP="00C1439C" w:rsidRDefault="00C1439C" w14:paraId="7834A775" w14:textId="505F6707">
            <w:pPr>
              <w:autoSpaceDE/>
              <w:autoSpaceDN/>
              <w:adjustRightInd/>
              <w:rPr>
                <w:rFonts w:eastAsia="Times New Roman"/>
                <w:color w:val="auto"/>
                <w:sz w:val="22"/>
                <w:szCs w:val="22"/>
                <w:lang w:eastAsia="nb-NO"/>
              </w:rPr>
            </w:pPr>
          </w:p>
          <w:p w:rsidRPr="00FF7329" w:rsidR="00C1439C" w:rsidP="00C1439C" w:rsidRDefault="00C1439C" w14:paraId="17093056" w14:textId="29847CFE">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I gruppene jobber vi mye med lek, både frilek og organisert lek. Vi jobber med musikk, forming, matematikk (SMIL), for Elefantene spesielt, språktrening, sosial kompetanse og friluftsliv. Vi har også eventyrstunder, teater og dramatisering.</w:t>
            </w:r>
          </w:p>
          <w:p w:rsidRPr="00FF7329" w:rsidR="00C1439C" w:rsidP="00C1439C" w:rsidRDefault="00C1439C" w14:paraId="56901E65" w14:textId="1C799972">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Vi har forskjellige formingsaktiviteter med ulikt materiell og ulike verktøy. </w:t>
            </w:r>
          </w:p>
          <w:p w:rsidRPr="00FF7329" w:rsidR="00C1439C" w:rsidP="00C1439C" w:rsidRDefault="00C1439C" w14:paraId="71EAE9A5" w14:textId="77777777">
            <w:pPr>
              <w:autoSpaceDE/>
              <w:autoSpaceDN/>
              <w:adjustRightInd/>
              <w:rPr>
                <w:rFonts w:eastAsia="Times New Roman"/>
                <w:color w:val="auto"/>
                <w:sz w:val="22"/>
                <w:szCs w:val="22"/>
                <w:lang w:eastAsia="nb-NO"/>
              </w:rPr>
            </w:pPr>
          </w:p>
          <w:p w:rsidRPr="00FF7329" w:rsidR="00C1439C" w:rsidP="00C1439C" w:rsidRDefault="00C1439C" w14:paraId="5C1260CA" w14:textId="40F1ACCD">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De eldste barna får også mer skoleforberedende oppgaver. Det er </w:t>
            </w:r>
            <w:r w:rsidRPr="00FF7329" w:rsidR="002E2AAF">
              <w:rPr>
                <w:rFonts w:eastAsia="Times New Roman"/>
                <w:color w:val="auto"/>
                <w:sz w:val="22"/>
                <w:szCs w:val="22"/>
                <w:lang w:eastAsia="nb-NO"/>
              </w:rPr>
              <w:t>søkelys</w:t>
            </w:r>
            <w:r w:rsidRPr="00FF7329">
              <w:rPr>
                <w:rFonts w:eastAsia="Times New Roman"/>
                <w:color w:val="auto"/>
                <w:sz w:val="22"/>
                <w:szCs w:val="22"/>
                <w:lang w:eastAsia="nb-NO"/>
              </w:rPr>
              <w:t xml:space="preserve"> på ferdigheter som selvstendighet, lære å ta ansvar for seg og sitt og evne til å motta beskjeder.</w:t>
            </w:r>
          </w:p>
          <w:p w:rsidRPr="00FF7329" w:rsidR="00C1439C" w:rsidP="00C1439C" w:rsidRDefault="00C1439C" w14:paraId="48181D58" w14:textId="197A2A7D">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Videre deltar de i kulturprosjektet på våren</w:t>
            </w:r>
            <w:r w:rsidR="00074938">
              <w:rPr>
                <w:rFonts w:eastAsia="Times New Roman"/>
                <w:color w:val="auto"/>
                <w:sz w:val="22"/>
                <w:szCs w:val="22"/>
                <w:lang w:eastAsia="nb-NO"/>
              </w:rPr>
              <w:t>, fotballcup og vanntilvenningskurs</w:t>
            </w:r>
            <w:r w:rsidR="00A82994">
              <w:rPr>
                <w:rFonts w:eastAsia="Times New Roman"/>
                <w:color w:val="auto"/>
                <w:sz w:val="22"/>
                <w:szCs w:val="22"/>
                <w:lang w:eastAsia="nb-NO"/>
              </w:rPr>
              <w:t xml:space="preserve"> i juni.</w:t>
            </w:r>
          </w:p>
          <w:p w:rsidRPr="00FF7329" w:rsidR="00C1439C" w:rsidP="00C1439C" w:rsidRDefault="00C1439C" w14:paraId="602A8B63" w14:textId="2DA03FA4">
            <w:pPr>
              <w:autoSpaceDE/>
              <w:autoSpaceDN/>
              <w:adjustRightInd/>
              <w:rPr>
                <w:rFonts w:eastAsia="Times New Roman"/>
                <w:color w:val="auto"/>
                <w:sz w:val="22"/>
                <w:szCs w:val="22"/>
                <w:lang w:eastAsia="nb-NO"/>
              </w:rPr>
            </w:pPr>
          </w:p>
          <w:p w:rsidRPr="00FF7329" w:rsidR="009A4AB0" w:rsidP="00197F6F" w:rsidRDefault="00C1439C" w14:paraId="15D165AD" w14:textId="1C622325">
            <w:pPr>
              <w:autoSpaceDE/>
              <w:autoSpaceDN/>
              <w:adjustRightInd/>
              <w:rPr>
                <w:rFonts w:eastAsia="Times New Roman"/>
                <w:color w:val="FF0000"/>
                <w:sz w:val="22"/>
                <w:szCs w:val="22"/>
                <w:lang w:eastAsia="nb-NO"/>
              </w:rPr>
            </w:pPr>
            <w:r w:rsidRPr="00FF7329">
              <w:rPr>
                <w:rFonts w:eastAsia="Times New Roman"/>
                <w:color w:val="auto"/>
                <w:sz w:val="22"/>
                <w:szCs w:val="22"/>
                <w:lang w:eastAsia="nb-NO"/>
              </w:rPr>
              <w:t>For de yngste barna våre, Spurver</w:t>
            </w:r>
            <w:r w:rsidR="00A82994">
              <w:rPr>
                <w:rFonts w:eastAsia="Times New Roman"/>
                <w:color w:val="auto"/>
                <w:sz w:val="22"/>
                <w:szCs w:val="22"/>
                <w:lang w:eastAsia="nb-NO"/>
              </w:rPr>
              <w:t xml:space="preserve"> og</w:t>
            </w:r>
            <w:r w:rsidRPr="00FF7329">
              <w:rPr>
                <w:rFonts w:eastAsia="Times New Roman"/>
                <w:color w:val="auto"/>
                <w:sz w:val="22"/>
                <w:szCs w:val="22"/>
                <w:lang w:eastAsia="nb-NO"/>
              </w:rPr>
              <w:t xml:space="preserve"> Ekorn, har vi tilrettelagt opplegg i smågrupper inne på avdelingen eller ute.</w:t>
            </w:r>
          </w:p>
        </w:tc>
      </w:tr>
    </w:tbl>
    <w:p w:rsidR="001B3AFB" w:rsidP="00AB65B7" w:rsidRDefault="001B3AFB" w14:paraId="3FCF434D" w14:textId="77777777">
      <w:pPr>
        <w:pStyle w:val="Overskrift3"/>
        <w:numPr>
          <w:ilvl w:val="0"/>
          <w:numId w:val="0"/>
        </w:numPr>
        <w:ind w:left="375" w:hanging="375"/>
      </w:pPr>
      <w:bookmarkStart w:name="_Toc64019680" w:id="11"/>
    </w:p>
    <w:p w:rsidR="00EF0473" w:rsidP="00AB65B7" w:rsidRDefault="00EF0473" w14:paraId="54C1DA6E" w14:textId="77777777">
      <w:pPr>
        <w:pStyle w:val="Overskrift3"/>
        <w:numPr>
          <w:ilvl w:val="0"/>
          <w:numId w:val="0"/>
        </w:numPr>
        <w:ind w:left="375" w:hanging="375"/>
      </w:pPr>
      <w:r>
        <w:br w:type="page"/>
      </w:r>
    </w:p>
    <w:p w:rsidRPr="00206A73" w:rsidR="00F12EB5" w:rsidP="00E96A0A" w:rsidRDefault="00F12EB5" w14:paraId="71308954" w14:textId="3614BDCB">
      <w:pPr>
        <w:pStyle w:val="Overskrift3"/>
        <w:numPr>
          <w:ilvl w:val="0"/>
          <w:numId w:val="0"/>
        </w:numPr>
      </w:pPr>
      <w:r w:rsidRPr="00206A73">
        <w:t>2.3 Danning og lærin</w:t>
      </w:r>
      <w:r w:rsidR="00206A73">
        <w:t>g</w:t>
      </w:r>
      <w:bookmarkEnd w:id="11"/>
    </w:p>
    <w:p w:rsidR="00444404" w:rsidP="00AD00F6" w:rsidRDefault="001E55C6" w14:paraId="7AEEB47A" w14:textId="32879CEE">
      <w:pPr>
        <w:rPr>
          <w:sz w:val="22"/>
          <w:szCs w:val="22"/>
        </w:rPr>
      </w:pPr>
      <w:r w:rsidRPr="00CE237C">
        <w:rPr>
          <w:sz w:val="22"/>
          <w:szCs w:val="22"/>
        </w:rPr>
        <w:t>Danning bidra</w:t>
      </w:r>
      <w:r w:rsidRPr="00CE237C" w:rsidR="003B4094">
        <w:rPr>
          <w:sz w:val="22"/>
          <w:szCs w:val="22"/>
        </w:rPr>
        <w:t>r</w:t>
      </w:r>
      <w:r w:rsidRPr="00CE237C">
        <w:rPr>
          <w:sz w:val="22"/>
          <w:szCs w:val="22"/>
        </w:rPr>
        <w:t xml:space="preserve"> til at barna forstå</w:t>
      </w:r>
      <w:r w:rsidRPr="00CE237C" w:rsidR="003B4094">
        <w:rPr>
          <w:sz w:val="22"/>
          <w:szCs w:val="22"/>
        </w:rPr>
        <w:t>r</w:t>
      </w:r>
      <w:r w:rsidRPr="00CE237C">
        <w:rPr>
          <w:sz w:val="22"/>
          <w:szCs w:val="22"/>
        </w:rPr>
        <w:t xml:space="preserve"> felles verdier og normer som er viktige</w:t>
      </w:r>
      <w:r w:rsidRPr="00CE237C" w:rsidR="007E10B1">
        <w:rPr>
          <w:sz w:val="22"/>
          <w:szCs w:val="22"/>
        </w:rPr>
        <w:t xml:space="preserve"> for demokratisk fellesskap</w:t>
      </w:r>
      <w:r w:rsidRPr="00CE237C" w:rsidR="00DB3B6A">
        <w:rPr>
          <w:sz w:val="22"/>
          <w:szCs w:val="22"/>
        </w:rPr>
        <w:t>.</w:t>
      </w:r>
      <w:r w:rsidRPr="00CE237C" w:rsidR="00390D3B">
        <w:rPr>
          <w:sz w:val="22"/>
          <w:szCs w:val="22"/>
        </w:rPr>
        <w:t xml:space="preserve"> </w:t>
      </w:r>
      <w:r w:rsidRPr="00CE237C" w:rsidR="007F23CC">
        <w:rPr>
          <w:sz w:val="22"/>
          <w:szCs w:val="22"/>
        </w:rPr>
        <w:t>Barnehagen</w:t>
      </w:r>
      <w:r w:rsidRPr="00CE237C" w:rsidR="009070F0">
        <w:rPr>
          <w:sz w:val="22"/>
          <w:szCs w:val="22"/>
        </w:rPr>
        <w:t xml:space="preserve"> skal støtte</w:t>
      </w:r>
      <w:r w:rsidRPr="00CE237C" w:rsidR="00386B50">
        <w:rPr>
          <w:sz w:val="22"/>
          <w:szCs w:val="22"/>
        </w:rPr>
        <w:t xml:space="preserve"> barna i å forholde seg prøvende og n</w:t>
      </w:r>
      <w:r w:rsidRPr="00CE237C" w:rsidR="004A399A">
        <w:rPr>
          <w:sz w:val="22"/>
          <w:szCs w:val="22"/>
        </w:rPr>
        <w:t xml:space="preserve">ysgjerrig til </w:t>
      </w:r>
      <w:r w:rsidRPr="00CE237C" w:rsidR="6BC26338">
        <w:rPr>
          <w:sz w:val="22"/>
          <w:szCs w:val="22"/>
        </w:rPr>
        <w:t>omverdenen</w:t>
      </w:r>
      <w:r w:rsidRPr="00CE237C" w:rsidR="004A399A">
        <w:rPr>
          <w:sz w:val="22"/>
          <w:szCs w:val="22"/>
        </w:rPr>
        <w:t xml:space="preserve"> og bidra til å legge grunnlag for modig, selvstendig og ansvar</w:t>
      </w:r>
      <w:r w:rsidRPr="00CE237C" w:rsidR="002D4A0A">
        <w:rPr>
          <w:sz w:val="22"/>
          <w:szCs w:val="22"/>
        </w:rPr>
        <w:t xml:space="preserve">lig deltakelse i </w:t>
      </w:r>
      <w:r w:rsidRPr="00CE237C" w:rsidR="17E19F66">
        <w:rPr>
          <w:sz w:val="22"/>
          <w:szCs w:val="22"/>
        </w:rPr>
        <w:t>demokratiske</w:t>
      </w:r>
      <w:r w:rsidRPr="00CE237C" w:rsidR="002D4A0A">
        <w:rPr>
          <w:sz w:val="22"/>
          <w:szCs w:val="22"/>
        </w:rPr>
        <w:t xml:space="preserve"> fellesskap. </w:t>
      </w:r>
      <w:r w:rsidRPr="00CE237C" w:rsidR="007F3B6F">
        <w:rPr>
          <w:sz w:val="22"/>
          <w:szCs w:val="22"/>
        </w:rPr>
        <w:t>Barnehagen skal tilrettelegge</w:t>
      </w:r>
      <w:r w:rsidRPr="00CE237C" w:rsidR="00806B3F">
        <w:rPr>
          <w:sz w:val="22"/>
          <w:szCs w:val="22"/>
        </w:rPr>
        <w:t xml:space="preserve"> for meningsfulle opplevelser og støtte barnas</w:t>
      </w:r>
      <w:r w:rsidRPr="00CE237C" w:rsidR="00E717B8">
        <w:rPr>
          <w:sz w:val="22"/>
          <w:szCs w:val="22"/>
        </w:rPr>
        <w:t xml:space="preserve"> identitetsutvikling og positiv selvforståelse.</w:t>
      </w:r>
      <w:r w:rsidRPr="00CE237C" w:rsidR="007F23CC">
        <w:rPr>
          <w:sz w:val="22"/>
          <w:szCs w:val="22"/>
        </w:rPr>
        <w:t xml:space="preserve"> </w:t>
      </w:r>
      <w:r w:rsidRPr="00CE237C" w:rsidR="0016619C">
        <w:rPr>
          <w:sz w:val="22"/>
          <w:szCs w:val="22"/>
        </w:rPr>
        <w:t>Barna oppleve</w:t>
      </w:r>
      <w:r w:rsidRPr="00CE237C" w:rsidR="00B12B72">
        <w:rPr>
          <w:sz w:val="22"/>
          <w:szCs w:val="22"/>
        </w:rPr>
        <w:t>r</w:t>
      </w:r>
      <w:r w:rsidRPr="00CE237C" w:rsidR="0016619C">
        <w:rPr>
          <w:sz w:val="22"/>
          <w:szCs w:val="22"/>
        </w:rPr>
        <w:t xml:space="preserve"> et stimulerende miljø som støtter opp om deres lyst til å leke, utforske, lære og mest</w:t>
      </w:r>
      <w:r w:rsidRPr="00CE237C" w:rsidR="004F20F7">
        <w:rPr>
          <w:sz w:val="22"/>
          <w:szCs w:val="22"/>
        </w:rPr>
        <w:t>r</w:t>
      </w:r>
      <w:r w:rsidRPr="00CE237C" w:rsidR="0016619C">
        <w:rPr>
          <w:sz w:val="22"/>
          <w:szCs w:val="22"/>
        </w:rPr>
        <w:t>e</w:t>
      </w:r>
      <w:r w:rsidRPr="00CE237C" w:rsidR="00EC3560">
        <w:rPr>
          <w:sz w:val="22"/>
          <w:szCs w:val="22"/>
        </w:rPr>
        <w:t>.</w:t>
      </w:r>
    </w:p>
    <w:p w:rsidR="00F7676E" w:rsidP="00AD00F6" w:rsidRDefault="00F7676E" w14:paraId="179C316D" w14:textId="77777777">
      <w:pPr>
        <w:rPr>
          <w:sz w:val="22"/>
          <w:szCs w:val="22"/>
        </w:rPr>
      </w:pPr>
    </w:p>
    <w:p w:rsidRPr="00CE237C" w:rsidR="009A4AB0" w:rsidP="00AD00F6" w:rsidRDefault="009A4AB0" w14:paraId="42FD8384" w14:textId="77777777">
      <w:pPr>
        <w:rPr>
          <w:sz w:val="22"/>
          <w:szCs w:val="22"/>
        </w:rPr>
      </w:pPr>
    </w:p>
    <w:tbl>
      <w:tblPr>
        <w:tblStyle w:val="Tabellrutenett"/>
        <w:tblW w:w="0" w:type="auto"/>
        <w:tblLook w:val="04A0" w:firstRow="1" w:lastRow="0" w:firstColumn="1" w:lastColumn="0" w:noHBand="0" w:noVBand="1"/>
      </w:tblPr>
      <w:tblGrid>
        <w:gridCol w:w="9060"/>
      </w:tblGrid>
      <w:tr w:rsidRPr="00FF7329" w:rsidR="009A4AB0" w:rsidTr="009A4AB0" w14:paraId="70A7BF2D" w14:textId="77777777">
        <w:tc>
          <w:tcPr>
            <w:tcW w:w="9060" w:type="dxa"/>
          </w:tcPr>
          <w:p w:rsidRPr="00FF7329" w:rsidR="00916055" w:rsidP="00462CD2" w:rsidRDefault="00462CD2" w14:paraId="11B2CA35" w14:textId="46E5D726">
            <w:pPr>
              <w:shd w:val="clear" w:color="auto" w:fill="FFFFFF"/>
              <w:autoSpaceDE/>
              <w:autoSpaceDN/>
              <w:adjustRightInd/>
              <w:spacing w:after="200"/>
              <w:rPr>
                <w:rFonts w:eastAsia="Times New Roman"/>
                <w:color w:val="auto"/>
                <w:sz w:val="22"/>
                <w:szCs w:val="22"/>
                <w:lang w:eastAsia="nb-NO"/>
              </w:rPr>
            </w:pPr>
            <w:r w:rsidRPr="00FF7329">
              <w:rPr>
                <w:rFonts w:eastAsia="Times New Roman"/>
                <w:bCs/>
                <w:color w:val="auto"/>
                <w:sz w:val="22"/>
                <w:szCs w:val="22"/>
                <w:lang w:eastAsia="nb-NO"/>
              </w:rPr>
              <w:t>Barnehagen skal i samarbeid med hjemmet bidra til gode danningsprosesser for å gjøre barn i stand til å se seg selv i et større fellesskap.</w:t>
            </w:r>
            <w:bookmarkStart w:name="_Toc315088425" w:id="12"/>
            <w:r w:rsidRPr="00FF7329">
              <w:rPr>
                <w:rFonts w:eastAsia="Times New Roman"/>
                <w:bCs/>
                <w:color w:val="auto"/>
                <w:sz w:val="22"/>
                <w:szCs w:val="22"/>
                <w:lang w:eastAsia="nb-NO"/>
              </w:rPr>
              <w:t xml:space="preserve"> </w:t>
            </w:r>
            <w:r w:rsidRPr="00FF7329">
              <w:rPr>
                <w:rFonts w:eastAsia="Times New Roman"/>
                <w:color w:val="auto"/>
                <w:sz w:val="22"/>
                <w:szCs w:val="22"/>
                <w:lang w:eastAsia="nb-NO"/>
              </w:rPr>
              <w:t>Danning er en livslang prosess hvor fokus er utvikling av barns evne til refleksjon rundt egne handlinger og væremåter. Danning skjer i samspill med omverden og omfatter viktige områder som omsorg, utvikling, læring, oppdragelse og sosialisering.</w:t>
            </w:r>
            <w:bookmarkEnd w:id="12"/>
            <w:r w:rsidRPr="00FF7329">
              <w:rPr>
                <w:rFonts w:eastAsia="Times New Roman"/>
                <w:color w:val="auto"/>
                <w:sz w:val="22"/>
                <w:szCs w:val="22"/>
                <w:lang w:eastAsia="nb-NO"/>
              </w:rPr>
              <w:t xml:space="preserve"> </w:t>
            </w:r>
          </w:p>
          <w:p w:rsidRPr="00FF7329" w:rsidR="00462CD2" w:rsidP="00462CD2" w:rsidRDefault="00462CD2" w14:paraId="54DA2C0B" w14:textId="77777777">
            <w:pPr>
              <w:shd w:val="clear" w:color="auto" w:fill="FFFFFF"/>
              <w:autoSpaceDE/>
              <w:autoSpaceDN/>
              <w:adjustRightInd/>
              <w:spacing w:after="200"/>
              <w:rPr>
                <w:rFonts w:eastAsia="Times New Roman"/>
                <w:color w:val="auto"/>
                <w:sz w:val="22"/>
                <w:szCs w:val="22"/>
                <w:lang w:eastAsia="nb-NO"/>
              </w:rPr>
            </w:pPr>
            <w:r w:rsidRPr="00FF7329">
              <w:rPr>
                <w:rFonts w:eastAsia="Times New Roman"/>
                <w:b/>
                <w:color w:val="auto"/>
                <w:sz w:val="22"/>
                <w:szCs w:val="22"/>
                <w:lang w:eastAsia="nb-NO"/>
              </w:rPr>
              <w:t>Personalet skal</w:t>
            </w:r>
            <w:r w:rsidRPr="00FF7329">
              <w:rPr>
                <w:rFonts w:eastAsia="Times New Roman"/>
                <w:color w:val="auto"/>
                <w:sz w:val="22"/>
                <w:szCs w:val="22"/>
                <w:lang w:eastAsia="nb-NO"/>
              </w:rPr>
              <w:t>:</w:t>
            </w:r>
          </w:p>
          <w:p w:rsidRPr="00FF7329" w:rsidR="00462CD2" w:rsidP="00DB78C1" w:rsidRDefault="00462CD2" w14:paraId="50D88D98" w14:textId="77777777">
            <w:pPr>
              <w:numPr>
                <w:ilvl w:val="0"/>
                <w:numId w:val="7"/>
              </w:numPr>
              <w:shd w:val="clear" w:color="auto" w:fill="FFFFFF"/>
              <w:autoSpaceDE/>
              <w:autoSpaceDN/>
              <w:adjustRightInd/>
              <w:spacing w:after="200" w:line="276" w:lineRule="auto"/>
              <w:contextualSpacing/>
              <w:rPr>
                <w:rFonts w:eastAsia="Times New Roman"/>
                <w:color w:val="auto"/>
                <w:sz w:val="22"/>
                <w:szCs w:val="22"/>
                <w:lang w:eastAsia="nb-NO"/>
              </w:rPr>
            </w:pPr>
            <w:r w:rsidRPr="00FF7329">
              <w:rPr>
                <w:rFonts w:eastAsia="Times New Roman"/>
                <w:color w:val="auto"/>
                <w:sz w:val="22"/>
                <w:szCs w:val="22"/>
                <w:lang w:eastAsia="nb-NO"/>
              </w:rPr>
              <w:t>Støtte barnas utvikling til å få en positiv selvforståelse og til å oppleve seg selv som en viktig del av fellesskapet og samfunnet</w:t>
            </w:r>
          </w:p>
          <w:p w:rsidRPr="00FF7329" w:rsidR="00462CD2" w:rsidP="00DB78C1" w:rsidRDefault="00462CD2" w14:paraId="1EBCD3C4" w14:textId="09CF6BAF">
            <w:pPr>
              <w:numPr>
                <w:ilvl w:val="0"/>
                <w:numId w:val="7"/>
              </w:numPr>
              <w:shd w:val="clear" w:color="auto" w:fill="FFFFFF"/>
              <w:autoSpaceDE/>
              <w:autoSpaceDN/>
              <w:adjustRightInd/>
              <w:spacing w:after="200" w:line="276" w:lineRule="auto"/>
              <w:contextualSpacing/>
              <w:rPr>
                <w:rFonts w:eastAsia="Times New Roman"/>
                <w:color w:val="auto"/>
                <w:sz w:val="22"/>
                <w:szCs w:val="22"/>
                <w:lang w:eastAsia="nb-NO"/>
              </w:rPr>
            </w:pPr>
            <w:r w:rsidRPr="00FF7329">
              <w:rPr>
                <w:rFonts w:eastAsia="Times New Roman"/>
                <w:color w:val="auto"/>
                <w:sz w:val="22"/>
                <w:szCs w:val="22"/>
                <w:lang w:eastAsia="nb-NO"/>
              </w:rPr>
              <w:t>Utfordre barnas tenkning og utforsking, med mål om at barna utvikler evne til kritisk tenkning og en opplevelse av at de kan bidra til endring</w:t>
            </w:r>
          </w:p>
          <w:p w:rsidRPr="00FF7329" w:rsidR="000A448F" w:rsidP="000A448F" w:rsidRDefault="000A448F" w14:paraId="16B01F63" w14:textId="24F71E1B">
            <w:pPr>
              <w:rPr>
                <w:rFonts w:eastAsia="Times New Roman"/>
                <w:color w:val="0070C0"/>
                <w:sz w:val="22"/>
                <w:szCs w:val="22"/>
                <w:lang w:eastAsia="nb-NO"/>
              </w:rPr>
            </w:pPr>
          </w:p>
          <w:p w:rsidRPr="00FF7329" w:rsidR="00EF2AA5" w:rsidP="00EF2AA5" w:rsidRDefault="00EF2AA5" w14:paraId="7C806F23" w14:textId="77777777">
            <w:pPr>
              <w:autoSpaceDE/>
              <w:autoSpaceDN/>
              <w:adjustRightInd/>
              <w:textAlignment w:val="baseline"/>
              <w:rPr>
                <w:rFonts w:eastAsia="Times New Roman"/>
                <w:color w:val="auto"/>
                <w:sz w:val="22"/>
                <w:szCs w:val="22"/>
                <w:lang w:eastAsia="nb-NO"/>
              </w:rPr>
            </w:pPr>
            <w:r w:rsidRPr="00FF7329">
              <w:rPr>
                <w:rFonts w:eastAsia="Times New Roman"/>
                <w:b/>
                <w:bCs/>
                <w:color w:val="auto"/>
                <w:sz w:val="22"/>
                <w:szCs w:val="22"/>
                <w:lang w:eastAsia="nb-NO"/>
              </w:rPr>
              <w:t>Mangfold og gjensidig respekt</w:t>
            </w:r>
            <w:r w:rsidRPr="00FF7329">
              <w:rPr>
                <w:rFonts w:eastAsia="Times New Roman"/>
                <w:color w:val="auto"/>
                <w:sz w:val="22"/>
                <w:szCs w:val="22"/>
                <w:lang w:eastAsia="nb-NO"/>
              </w:rPr>
              <w:t xml:space="preserve"> er en del av danningsprosessen.  </w:t>
            </w:r>
          </w:p>
          <w:p w:rsidRPr="00FF7329" w:rsidR="00EF2AA5" w:rsidP="00EF2AA5" w:rsidRDefault="00EF2AA5" w14:paraId="663479F0" w14:textId="07E940E8">
            <w:pPr>
              <w:autoSpaceDE/>
              <w:autoSpaceDN/>
              <w:adjustRightInd/>
              <w:textAlignment w:val="baseline"/>
              <w:rPr>
                <w:rFonts w:eastAsia="Times New Roman"/>
                <w:color w:val="auto"/>
                <w:sz w:val="22"/>
                <w:szCs w:val="22"/>
                <w:lang w:eastAsia="nb-NO"/>
              </w:rPr>
            </w:pPr>
            <w:r w:rsidRPr="00FF7329">
              <w:rPr>
                <w:rFonts w:eastAsia="Times New Roman"/>
                <w:color w:val="auto"/>
                <w:sz w:val="22"/>
                <w:szCs w:val="22"/>
                <w:lang w:eastAsia="nb-NO"/>
              </w:rPr>
              <w:t>Barna lærer at vi alle er forskjellige</w:t>
            </w:r>
            <w:r w:rsidRPr="00FF7329" w:rsidR="00BC4C5C">
              <w:rPr>
                <w:rFonts w:eastAsia="Times New Roman"/>
                <w:color w:val="auto"/>
                <w:sz w:val="22"/>
                <w:szCs w:val="22"/>
                <w:lang w:eastAsia="nb-NO"/>
              </w:rPr>
              <w:t xml:space="preserve">, de </w:t>
            </w:r>
            <w:r w:rsidRPr="00FF7329">
              <w:rPr>
                <w:rFonts w:eastAsia="Times New Roman"/>
                <w:color w:val="auto"/>
                <w:sz w:val="22"/>
                <w:szCs w:val="22"/>
                <w:lang w:eastAsia="nb-NO"/>
              </w:rPr>
              <w:t xml:space="preserve">lærer </w:t>
            </w:r>
            <w:r w:rsidR="002E2AAF">
              <w:rPr>
                <w:rFonts w:eastAsia="Times New Roman"/>
                <w:color w:val="auto"/>
                <w:sz w:val="22"/>
                <w:szCs w:val="22"/>
                <w:lang w:eastAsia="nb-NO"/>
              </w:rPr>
              <w:t>å</w:t>
            </w:r>
            <w:r w:rsidRPr="00FF7329" w:rsidR="002E2AAF">
              <w:rPr>
                <w:rFonts w:eastAsia="Times New Roman"/>
                <w:color w:val="auto"/>
                <w:sz w:val="22"/>
                <w:szCs w:val="22"/>
                <w:lang w:eastAsia="nb-NO"/>
              </w:rPr>
              <w:t xml:space="preserve"> respektere</w:t>
            </w:r>
            <w:r w:rsidRPr="00FF7329">
              <w:rPr>
                <w:rFonts w:eastAsia="Times New Roman"/>
                <w:color w:val="auto"/>
                <w:sz w:val="22"/>
                <w:szCs w:val="22"/>
                <w:lang w:eastAsia="nb-NO"/>
              </w:rPr>
              <w:t xml:space="preserve"> hverandre </w:t>
            </w:r>
            <w:r w:rsidRPr="00FF7329" w:rsidR="002E2AAF">
              <w:rPr>
                <w:rFonts w:eastAsia="Times New Roman"/>
                <w:color w:val="auto"/>
                <w:sz w:val="22"/>
                <w:szCs w:val="22"/>
                <w:lang w:eastAsia="nb-NO"/>
              </w:rPr>
              <w:t>og at</w:t>
            </w:r>
            <w:r w:rsidRPr="00FF7329">
              <w:rPr>
                <w:rFonts w:eastAsia="Times New Roman"/>
                <w:color w:val="auto"/>
                <w:sz w:val="22"/>
                <w:szCs w:val="22"/>
                <w:lang w:eastAsia="nb-NO"/>
              </w:rPr>
              <w:t xml:space="preserve"> alle er en del av et fellesskap med sine styrker og ressurser.  </w:t>
            </w:r>
          </w:p>
          <w:p w:rsidRPr="00FF7329" w:rsidR="00EF2AA5" w:rsidP="000A448F" w:rsidRDefault="00EF2AA5" w14:paraId="374ABE9C" w14:textId="77777777">
            <w:pPr>
              <w:rPr>
                <w:rFonts w:eastAsia="Times New Roman"/>
                <w:color w:val="0070C0"/>
                <w:sz w:val="22"/>
                <w:szCs w:val="22"/>
                <w:lang w:eastAsia="nb-NO"/>
              </w:rPr>
            </w:pPr>
          </w:p>
          <w:p w:rsidRPr="00FF7329" w:rsidR="000A448F" w:rsidP="000A448F" w:rsidRDefault="000A448F" w14:paraId="7DB0C70B" w14:textId="4231F6F8">
            <w:pPr>
              <w:rPr>
                <w:rFonts w:eastAsia="Times New Roman"/>
                <w:color w:val="0070C0"/>
                <w:sz w:val="22"/>
                <w:szCs w:val="22"/>
                <w:lang w:eastAsia="nb-NO"/>
              </w:rPr>
            </w:pPr>
            <w:r w:rsidRPr="00FF7329">
              <w:rPr>
                <w:rFonts w:eastAsia="Times New Roman"/>
                <w:color w:val="auto"/>
                <w:sz w:val="22"/>
                <w:szCs w:val="22"/>
                <w:lang w:eastAsia="nb-NO"/>
              </w:rPr>
              <w:t>I</w:t>
            </w:r>
            <w:r w:rsidRPr="00FF7329">
              <w:rPr>
                <w:rFonts w:eastAsia="Times New Roman"/>
                <w:color w:val="0070C0"/>
                <w:sz w:val="22"/>
                <w:szCs w:val="22"/>
                <w:lang w:eastAsia="nb-NO"/>
              </w:rPr>
              <w:t xml:space="preserve"> </w:t>
            </w:r>
            <w:r w:rsidRPr="00FF7329">
              <w:rPr>
                <w:rFonts w:eastAsia="Times New Roman"/>
                <w:color w:val="auto"/>
                <w:sz w:val="22"/>
                <w:szCs w:val="22"/>
                <w:lang w:eastAsia="nb-NO"/>
              </w:rPr>
              <w:t xml:space="preserve">Rolvsrud barnehage har vi </w:t>
            </w:r>
            <w:r w:rsidR="003A7BD9">
              <w:rPr>
                <w:rFonts w:eastAsia="Times New Roman"/>
                <w:color w:val="auto"/>
                <w:sz w:val="22"/>
                <w:szCs w:val="22"/>
                <w:lang w:eastAsia="nb-NO"/>
              </w:rPr>
              <w:t xml:space="preserve">stort mangfold med </w:t>
            </w:r>
            <w:r w:rsidR="00B963CF">
              <w:rPr>
                <w:rFonts w:eastAsia="Times New Roman"/>
                <w:color w:val="auto"/>
                <w:sz w:val="22"/>
                <w:szCs w:val="22"/>
                <w:lang w:eastAsia="nb-NO"/>
              </w:rPr>
              <w:t>mange</w:t>
            </w:r>
            <w:r w:rsidRPr="00FF7329">
              <w:rPr>
                <w:rFonts w:eastAsia="Times New Roman"/>
                <w:color w:val="auto"/>
                <w:sz w:val="22"/>
                <w:szCs w:val="22"/>
                <w:lang w:eastAsia="nb-NO"/>
              </w:rPr>
              <w:t xml:space="preserve"> nasjoner representert</w:t>
            </w:r>
            <w:r w:rsidR="001779C7">
              <w:rPr>
                <w:rFonts w:eastAsia="Times New Roman"/>
                <w:color w:val="auto"/>
                <w:sz w:val="22"/>
                <w:szCs w:val="22"/>
                <w:lang w:eastAsia="nb-NO"/>
              </w:rPr>
              <w:t>.</w:t>
            </w:r>
            <w:r w:rsidRPr="00FF7329">
              <w:rPr>
                <w:rFonts w:eastAsia="Times New Roman"/>
                <w:color w:val="auto"/>
                <w:sz w:val="22"/>
                <w:szCs w:val="22"/>
                <w:lang w:eastAsia="nb-NO"/>
              </w:rPr>
              <w:t xml:space="preserve"> Vi lærer om merkedager, tradisjoner og kulturer representert i barnegruppene, i samarbeid med barnas hjem</w:t>
            </w:r>
            <w:r w:rsidRPr="00FF7329">
              <w:rPr>
                <w:rFonts w:eastAsia="Times New Roman"/>
                <w:color w:val="0070C0"/>
                <w:sz w:val="22"/>
                <w:szCs w:val="22"/>
                <w:lang w:eastAsia="nb-NO"/>
              </w:rPr>
              <w:t>.</w:t>
            </w:r>
          </w:p>
          <w:p w:rsidRPr="00FF7329" w:rsidR="000A448F" w:rsidP="000A448F" w:rsidRDefault="000A448F" w14:paraId="01D0E60A" w14:textId="77777777">
            <w:pPr>
              <w:rPr>
                <w:rFonts w:eastAsia="Times New Roman"/>
                <w:color w:val="0070C0"/>
                <w:sz w:val="22"/>
                <w:szCs w:val="22"/>
                <w:lang w:eastAsia="nb-NO"/>
              </w:rPr>
            </w:pPr>
          </w:p>
          <w:p w:rsidRPr="00FF7329" w:rsidR="000A448F" w:rsidP="000A448F" w:rsidRDefault="00F9585D" w14:paraId="63427D0E" w14:textId="02C73B6F">
            <w:pPr>
              <w:rPr>
                <w:rFonts w:eastAsia="Times New Roman"/>
                <w:color w:val="auto"/>
                <w:sz w:val="22"/>
                <w:szCs w:val="22"/>
                <w:lang w:eastAsia="nb-NO"/>
              </w:rPr>
            </w:pPr>
            <w:r w:rsidRPr="00FF7329">
              <w:rPr>
                <w:rFonts w:eastAsia="Times New Roman"/>
                <w:color w:val="auto"/>
                <w:sz w:val="22"/>
                <w:szCs w:val="22"/>
                <w:lang w:eastAsia="nb-NO"/>
              </w:rPr>
              <w:t>En oppgave for barnehagen er å s</w:t>
            </w:r>
            <w:r w:rsidRPr="00FF7329" w:rsidR="000A448F">
              <w:rPr>
                <w:rFonts w:eastAsia="Times New Roman"/>
                <w:color w:val="auto"/>
                <w:sz w:val="22"/>
                <w:szCs w:val="22"/>
                <w:lang w:eastAsia="nb-NO"/>
              </w:rPr>
              <w:t xml:space="preserve">kape interesse for samfunnets mangfold gjennom å undre seg over at det finnes mange forskjellige måter å forstå ting på og leve sammen på. </w:t>
            </w:r>
            <w:r w:rsidRPr="00FF7329" w:rsidR="001A1294">
              <w:rPr>
                <w:rFonts w:eastAsia="Times New Roman"/>
                <w:color w:val="auto"/>
                <w:sz w:val="22"/>
                <w:szCs w:val="22"/>
                <w:lang w:eastAsia="nb-NO"/>
              </w:rPr>
              <w:t xml:space="preserve">I </w:t>
            </w:r>
            <w:r w:rsidRPr="00FF7329" w:rsidR="000A448F">
              <w:rPr>
                <w:rFonts w:eastAsia="Times New Roman"/>
                <w:color w:val="auto"/>
                <w:sz w:val="22"/>
                <w:szCs w:val="22"/>
                <w:lang w:eastAsia="nb-NO"/>
              </w:rPr>
              <w:t xml:space="preserve">Rolvsrud barnehage tar </w:t>
            </w:r>
            <w:r w:rsidRPr="00FF7329" w:rsidR="001A1294">
              <w:rPr>
                <w:rFonts w:eastAsia="Times New Roman"/>
                <w:color w:val="auto"/>
                <w:sz w:val="22"/>
                <w:szCs w:val="22"/>
                <w:lang w:eastAsia="nb-NO"/>
              </w:rPr>
              <w:t xml:space="preserve">vi </w:t>
            </w:r>
            <w:r w:rsidRPr="00FF7329" w:rsidR="000A448F">
              <w:rPr>
                <w:rFonts w:eastAsia="Times New Roman"/>
                <w:color w:val="auto"/>
                <w:sz w:val="22"/>
                <w:szCs w:val="22"/>
                <w:lang w:eastAsia="nb-NO"/>
              </w:rPr>
              <w:t>utgangspunkt i barnas erfaringer og opplevelser og bygger videre på dette for at alle skal utvikle respekt for hverandre og forstå verdien av likheter og ulikheter i et fellesskap. Vi ser på mangfold som en ressurs og vi arbeider for at alle utvikler positiv nysgjerrighet og at alle gleder seg over likheter og ulikheter. Vi ønsker at barna får oppleve at det finnes mange måter å tenke, handle og leve på. Vi lar barna få kjennskap til religioner som er representert i barnegruppa samtidig som det er fokus på grunnleggende verdier i kristen og humanistisk arv og tradisjon.</w:t>
            </w:r>
          </w:p>
          <w:p w:rsidRPr="00FF7329" w:rsidR="000A448F" w:rsidP="000A448F" w:rsidRDefault="000A448F" w14:paraId="08C46F56" w14:textId="77777777">
            <w:pPr>
              <w:rPr>
                <w:rFonts w:eastAsia="Times New Roman"/>
                <w:color w:val="auto"/>
                <w:sz w:val="22"/>
                <w:szCs w:val="22"/>
                <w:lang w:eastAsia="nb-NO"/>
              </w:rPr>
            </w:pPr>
          </w:p>
          <w:p w:rsidRPr="00FF7329" w:rsidR="000A448F" w:rsidP="000A448F" w:rsidRDefault="000A448F" w14:paraId="77EED4A2" w14:textId="36CDCDFD">
            <w:pPr>
              <w:rPr>
                <w:rFonts w:eastAsia="Times New Roman"/>
                <w:b/>
                <w:color w:val="auto"/>
                <w:sz w:val="22"/>
                <w:szCs w:val="22"/>
                <w:lang w:eastAsia="nb-NO"/>
              </w:rPr>
            </w:pPr>
            <w:r w:rsidRPr="00FF7329">
              <w:rPr>
                <w:rFonts w:eastAsia="Times New Roman"/>
                <w:b/>
                <w:color w:val="auto"/>
                <w:sz w:val="22"/>
                <w:szCs w:val="22"/>
                <w:lang w:eastAsia="nb-NO"/>
              </w:rPr>
              <w:t>Personalet skal:</w:t>
            </w:r>
          </w:p>
          <w:p w:rsidRPr="00FF7329" w:rsidR="000A448F" w:rsidP="00DB78C1" w:rsidRDefault="000A448F" w14:paraId="206053BF" w14:textId="77777777">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Være positive til barnas nysgjerrighet og undre oss sammen med dem</w:t>
            </w:r>
          </w:p>
          <w:p w:rsidRPr="00FF7329" w:rsidR="000A448F" w:rsidP="00DB78C1" w:rsidRDefault="000A448F" w14:paraId="2A799AD5" w14:textId="77777777">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Trekke frem likheter og ulikheter på en positiv måte</w:t>
            </w:r>
          </w:p>
          <w:p w:rsidRPr="00FF7329" w:rsidR="000A448F" w:rsidP="00DB78C1" w:rsidRDefault="000A448F" w14:paraId="1635AC0E" w14:textId="77777777">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Være gode rollemodeller</w:t>
            </w:r>
          </w:p>
          <w:p w:rsidRPr="00FF7329" w:rsidR="000A448F" w:rsidP="00DB78C1" w:rsidRDefault="000A448F" w14:paraId="2416644A" w14:textId="37A784E3">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 xml:space="preserve">Videreføre eksisterende tradisjoner knyttet til aktiviteter i forbindelse med høytider og markeringer gjennom året, som for eksempel Luciafeiring, nissefest, besøk i Skårer kirke, FN dagen, </w:t>
            </w:r>
            <w:r w:rsidR="0087168C">
              <w:rPr>
                <w:color w:val="auto"/>
                <w:sz w:val="22"/>
                <w:szCs w:val="22"/>
              </w:rPr>
              <w:t>Divali, Id</w:t>
            </w:r>
            <w:r w:rsidR="00E96A0A">
              <w:rPr>
                <w:color w:val="auto"/>
                <w:sz w:val="22"/>
                <w:szCs w:val="22"/>
              </w:rPr>
              <w:t xml:space="preserve">, </w:t>
            </w:r>
            <w:r w:rsidRPr="00FF7329">
              <w:rPr>
                <w:color w:val="auto"/>
                <w:sz w:val="22"/>
                <w:szCs w:val="22"/>
              </w:rPr>
              <w:t xml:space="preserve">markere samefolkets dag </w:t>
            </w:r>
            <w:r w:rsidRPr="00FF7329" w:rsidR="00940F0A">
              <w:rPr>
                <w:color w:val="auto"/>
                <w:sz w:val="22"/>
                <w:szCs w:val="22"/>
              </w:rPr>
              <w:t>osv.</w:t>
            </w:r>
          </w:p>
          <w:p w:rsidRPr="00FF7329" w:rsidR="000A448F" w:rsidP="00DB78C1" w:rsidRDefault="000A448F" w14:paraId="0A121E23" w14:textId="77777777">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 xml:space="preserve">Være kjent med barnas bakgrunn, religion og tradisjoner </w:t>
            </w:r>
          </w:p>
          <w:p w:rsidRPr="00FF7329" w:rsidR="000A448F" w:rsidP="00DB78C1" w:rsidRDefault="000A448F" w14:paraId="741AE17B" w14:textId="77777777">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Respektere barnas morsmål og ha et bevisst forhold til hvordan morsmålet brukes i barnehagen</w:t>
            </w:r>
          </w:p>
          <w:p w:rsidRPr="00FF7329" w:rsidR="000A448F" w:rsidP="00DB78C1" w:rsidRDefault="000A448F" w14:paraId="46491170" w14:textId="77777777">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Presentere mat, musikk, språk og klær fra ulike land.</w:t>
            </w:r>
          </w:p>
          <w:p w:rsidRPr="00FF7329" w:rsidR="000A448F" w:rsidP="00DB78C1" w:rsidRDefault="000A448F" w14:paraId="7C2EC2EF" w14:textId="77777777">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Samarbeide med foreldrene og la de bidra hvis de har interesse av det.</w:t>
            </w:r>
          </w:p>
          <w:p w:rsidRPr="00FF7329" w:rsidR="000A448F" w:rsidP="00DB78C1" w:rsidRDefault="000A448F" w14:paraId="28F95571" w14:textId="0420EA30">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Under førstegangssamtale med nye foreldre snakke om familiens forhold til språk, religion og kultur.</w:t>
            </w:r>
          </w:p>
          <w:p w:rsidRPr="00FF7329" w:rsidR="003006D7" w:rsidP="00DB78C1" w:rsidRDefault="003006D7" w14:paraId="7DC4E70F" w14:textId="5A5C4E00">
            <w:pPr>
              <w:pStyle w:val="Listeavsnitt"/>
              <w:numPr>
                <w:ilvl w:val="0"/>
                <w:numId w:val="25"/>
              </w:numPr>
              <w:autoSpaceDE/>
              <w:autoSpaceDN/>
              <w:adjustRightInd/>
              <w:spacing w:after="160" w:line="259" w:lineRule="auto"/>
              <w:rPr>
                <w:color w:val="auto"/>
                <w:sz w:val="22"/>
                <w:szCs w:val="22"/>
              </w:rPr>
            </w:pPr>
            <w:r w:rsidRPr="00FF7329">
              <w:rPr>
                <w:color w:val="auto"/>
                <w:sz w:val="22"/>
                <w:szCs w:val="22"/>
              </w:rPr>
              <w:t xml:space="preserve">Mangfold synliggjøres ved </w:t>
            </w:r>
            <w:r w:rsidRPr="00FF7329" w:rsidR="00C773B0">
              <w:rPr>
                <w:color w:val="auto"/>
                <w:sz w:val="22"/>
                <w:szCs w:val="22"/>
              </w:rPr>
              <w:t xml:space="preserve">kunst, flagg, bilder og sang, samt </w:t>
            </w:r>
            <w:r w:rsidRPr="00FF7329" w:rsidR="00F85F87">
              <w:rPr>
                <w:color w:val="auto"/>
                <w:sz w:val="22"/>
                <w:szCs w:val="22"/>
              </w:rPr>
              <w:t>i utstyr og materialer</w:t>
            </w:r>
          </w:p>
          <w:p w:rsidRPr="00FF7329" w:rsidR="009A4AB0" w:rsidP="00983B08" w:rsidRDefault="009A4AB0" w14:paraId="34D1D366" w14:textId="77777777">
            <w:pPr>
              <w:rPr>
                <w:sz w:val="22"/>
                <w:szCs w:val="22"/>
              </w:rPr>
            </w:pPr>
          </w:p>
        </w:tc>
      </w:tr>
    </w:tbl>
    <w:p w:rsidR="00D37BCD" w:rsidP="00AD00F6" w:rsidRDefault="00D37BCD" w14:paraId="4BAB16D7" w14:textId="77777777"/>
    <w:p w:rsidRPr="00A632D0" w:rsidR="00D26D27" w:rsidP="00AD00F6" w:rsidRDefault="7F2DB541" w14:paraId="331932C6" w14:textId="4C42B39B">
      <w:pPr>
        <w:rPr>
          <w:rStyle w:val="Overskrift3Tegn"/>
        </w:rPr>
      </w:pPr>
      <w:bookmarkStart w:name="_Toc64019681" w:id="13"/>
      <w:r w:rsidRPr="00A632D0">
        <w:rPr>
          <w:rStyle w:val="Overskrift3Tegn"/>
        </w:rPr>
        <w:t xml:space="preserve">2.4 </w:t>
      </w:r>
      <w:r w:rsidRPr="00A632D0" w:rsidR="00E260AD">
        <w:rPr>
          <w:rStyle w:val="Overskrift3Tegn"/>
        </w:rPr>
        <w:t>Barns medvirkning</w:t>
      </w:r>
      <w:bookmarkEnd w:id="13"/>
      <w:r w:rsidRPr="00A632D0" w:rsidR="00D26D27">
        <w:rPr>
          <w:rStyle w:val="Overskrift3Tegn"/>
        </w:rPr>
        <w:t xml:space="preserve"> </w:t>
      </w:r>
    </w:p>
    <w:p w:rsidRPr="00CE237C" w:rsidR="00D26D27" w:rsidP="00AD00F6" w:rsidRDefault="00D26D27" w14:paraId="1843263E" w14:textId="2BE49D35">
      <w:pPr>
        <w:rPr>
          <w:sz w:val="22"/>
          <w:szCs w:val="22"/>
        </w:rPr>
      </w:pPr>
      <w:r w:rsidRPr="00CE237C">
        <w:rPr>
          <w:sz w:val="22"/>
          <w:szCs w:val="22"/>
        </w:rPr>
        <w:t>Barnehagen ivaretar barnas rett til medvirkning ved å legge til rette for og oppmuntre til at barna får gitt uttrykk for sitt syn på barnehagens daglige virksomhet.</w:t>
      </w:r>
    </w:p>
    <w:p w:rsidR="00942231" w:rsidP="008E5AE0" w:rsidRDefault="00942231" w14:paraId="7FFC05BA" w14:textId="557574D7"/>
    <w:tbl>
      <w:tblPr>
        <w:tblStyle w:val="Tabellrutenett"/>
        <w:tblW w:w="0" w:type="auto"/>
        <w:tblLook w:val="04A0" w:firstRow="1" w:lastRow="0" w:firstColumn="1" w:lastColumn="0" w:noHBand="0" w:noVBand="1"/>
      </w:tblPr>
      <w:tblGrid>
        <w:gridCol w:w="9060"/>
      </w:tblGrid>
      <w:tr w:rsidRPr="00FF7329" w:rsidR="008E5AE0" w:rsidTr="008E5AE0" w14:paraId="33532A41" w14:textId="77777777">
        <w:tc>
          <w:tcPr>
            <w:tcW w:w="9060" w:type="dxa"/>
          </w:tcPr>
          <w:p w:rsidRPr="00FF7329" w:rsidR="002D6297" w:rsidP="002D6297" w:rsidRDefault="002D6297" w14:paraId="07328609" w14:textId="652590DC">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Barnekonvensjonen sier</w:t>
            </w:r>
            <w:r w:rsidR="004D3767">
              <w:rPr>
                <w:rFonts w:eastAsia="Times New Roman"/>
                <w:color w:val="auto"/>
                <w:sz w:val="22"/>
                <w:szCs w:val="22"/>
                <w:lang w:eastAsia="nb-NO"/>
              </w:rPr>
              <w:t>;</w:t>
            </w:r>
            <w:r w:rsidRPr="00FF7329">
              <w:rPr>
                <w:rFonts w:eastAsia="Times New Roman"/>
                <w:color w:val="auto"/>
                <w:sz w:val="22"/>
                <w:szCs w:val="22"/>
                <w:lang w:eastAsia="nb-NO"/>
              </w:rPr>
              <w:t xml:space="preserve"> Partene skal garantere</w:t>
            </w:r>
            <w:r w:rsidR="004D3767">
              <w:rPr>
                <w:rFonts w:eastAsia="Times New Roman"/>
                <w:color w:val="auto"/>
                <w:sz w:val="22"/>
                <w:szCs w:val="22"/>
                <w:lang w:eastAsia="nb-NO"/>
              </w:rPr>
              <w:t xml:space="preserve"> at</w:t>
            </w:r>
            <w:r w:rsidRPr="00FF7329">
              <w:rPr>
                <w:rFonts w:eastAsia="Times New Roman"/>
                <w:color w:val="auto"/>
                <w:sz w:val="22"/>
                <w:szCs w:val="22"/>
                <w:lang w:eastAsia="nb-NO"/>
              </w:rPr>
              <w:t xml:space="preserve"> et barn, som er i stand til å danne seg egne synspunkter, gis retten til fritt å gi uttrykk for disse synspunktene i alle forhold som vedrører barnet.  Barnets synspunkter skal tillegges behørig vekt i samsvar med dets alder og modenhet.</w:t>
            </w:r>
          </w:p>
          <w:p w:rsidRPr="00FF7329" w:rsidR="002D6297" w:rsidP="002D6297" w:rsidRDefault="002D6297" w14:paraId="384CC3F6" w14:textId="77777777">
            <w:pPr>
              <w:autoSpaceDE/>
              <w:autoSpaceDN/>
              <w:adjustRightInd/>
              <w:rPr>
                <w:rFonts w:eastAsia="Times New Roman"/>
                <w:color w:val="auto"/>
                <w:sz w:val="22"/>
                <w:szCs w:val="22"/>
                <w:lang w:eastAsia="nb-NO"/>
              </w:rPr>
            </w:pPr>
          </w:p>
          <w:p w:rsidRPr="00FF7329" w:rsidR="002D6297" w:rsidP="002D6297" w:rsidRDefault="002D6297" w14:paraId="74069326"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I Barnehagelovens § 3 finner vi Barns rett til medvirkning. Barna skal gis mulighet til å gi utrykk for sitt syn på barnehagen, og aktivt ta del i planlegging og evaluering.  </w:t>
            </w:r>
          </w:p>
          <w:p w:rsidRPr="00FF7329" w:rsidR="002D6297" w:rsidP="002D6297" w:rsidRDefault="002D6297" w14:paraId="3B481064" w14:textId="77777777">
            <w:pPr>
              <w:autoSpaceDE/>
              <w:autoSpaceDN/>
              <w:adjustRightInd/>
              <w:rPr>
                <w:rFonts w:eastAsia="Times New Roman"/>
                <w:color w:val="auto"/>
                <w:sz w:val="22"/>
                <w:szCs w:val="22"/>
                <w:lang w:eastAsia="nb-NO"/>
              </w:rPr>
            </w:pPr>
          </w:p>
          <w:p w:rsidRPr="00FF7329" w:rsidR="002D6297" w:rsidP="002D6297" w:rsidRDefault="002D6297" w14:paraId="56A9A245" w14:textId="06ED26FB">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Barnehagens oppgave er å ta barn på alvor. Barn har best kompetanse på det å være barn i barnehage, og er med på å gi råd og nye innfallsvinkler som de ansatte bestreber seg på å få frem. Barna skal oppleve at deres innspill ofte fører til endring i barnehagen.</w:t>
            </w:r>
          </w:p>
          <w:p w:rsidRPr="00FF7329" w:rsidR="0045400A" w:rsidP="002D6297" w:rsidRDefault="0045400A" w14:paraId="52FD1A2A" w14:textId="77777777">
            <w:pPr>
              <w:autoSpaceDE/>
              <w:autoSpaceDN/>
              <w:adjustRightInd/>
              <w:rPr>
                <w:rFonts w:eastAsia="Times New Roman"/>
                <w:color w:val="auto"/>
                <w:sz w:val="22"/>
                <w:szCs w:val="22"/>
                <w:lang w:eastAsia="nb-NO"/>
              </w:rPr>
            </w:pPr>
          </w:p>
          <w:p w:rsidRPr="00FF7329" w:rsidR="0019197B" w:rsidP="0019197B" w:rsidRDefault="0019197B" w14:paraId="20FEFC72" w14:textId="77777777">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For å gi barn opplevelse av, og forståelse for at de kan være med å påvirke sin egen hverdag, er det viktig at de blir gjort oppmerksomme på hvilke valg de har og hva de har bestemt.  En viktig del av et barns utvikling er det å lære å ta egne valg. De skal kunne se konsekvensene av valgene, uten at de dermed blir ansvarliggjort for konsekvenser som er utenfor deres </w:t>
            </w:r>
            <w:r w:rsidRPr="00FF7329">
              <w:rPr>
                <w:rFonts w:eastAsia="Times New Roman"/>
                <w:bCs/>
                <w:color w:val="auto"/>
                <w:sz w:val="22"/>
                <w:szCs w:val="22"/>
                <w:lang w:eastAsia="nb-NO"/>
              </w:rPr>
              <w:t>evne til å forstå</w:t>
            </w:r>
            <w:r w:rsidRPr="00FF7329">
              <w:rPr>
                <w:rFonts w:eastAsia="Times New Roman"/>
                <w:color w:val="auto"/>
                <w:sz w:val="22"/>
                <w:szCs w:val="22"/>
                <w:lang w:eastAsia="nb-NO"/>
              </w:rPr>
              <w:t>. Dette bidrar vi til i barnehagen.</w:t>
            </w:r>
          </w:p>
          <w:p w:rsidRPr="00FF7329" w:rsidR="002D6297" w:rsidP="002D6297" w:rsidRDefault="002D6297" w14:paraId="44C31805" w14:textId="77777777">
            <w:pPr>
              <w:autoSpaceDE/>
              <w:autoSpaceDN/>
              <w:adjustRightInd/>
              <w:rPr>
                <w:rFonts w:eastAsia="Times New Roman"/>
                <w:color w:val="auto"/>
                <w:sz w:val="22"/>
                <w:szCs w:val="22"/>
                <w:lang w:eastAsia="nb-NO"/>
              </w:rPr>
            </w:pPr>
          </w:p>
          <w:p w:rsidRPr="00FF7329" w:rsidR="002D6297" w:rsidP="002D6297" w:rsidRDefault="002D6297" w14:paraId="0B7D4153" w14:textId="062FAFEC">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 xml:space="preserve">Avhengig av alder, lar vi barna selv være med på å bestemme en del rundt dagligsituasjoner.  </w:t>
            </w:r>
          </w:p>
          <w:p w:rsidRPr="00FF7329" w:rsidR="002D6297" w:rsidP="002D6297" w:rsidRDefault="002D6297" w14:paraId="5F3FC7E5" w14:textId="77777777">
            <w:pPr>
              <w:autoSpaceDE/>
              <w:autoSpaceDN/>
              <w:adjustRightInd/>
              <w:rPr>
                <w:rFonts w:eastAsia="Times New Roman"/>
                <w:color w:val="auto"/>
                <w:sz w:val="22"/>
                <w:szCs w:val="22"/>
                <w:lang w:eastAsia="nb-NO"/>
              </w:rPr>
            </w:pPr>
          </w:p>
          <w:p w:rsidR="002D6297" w:rsidP="002D6297" w:rsidRDefault="002D6297" w14:paraId="55E6C7AD" w14:textId="425B7228">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Det er også en viktig oppgave for de ansatte å lese og tolke innspill fra mindre barn, som ikke verbalt kan gi uttrykk for sine ønsker.</w:t>
            </w:r>
          </w:p>
          <w:p w:rsidRPr="00FF7329" w:rsidR="00336E6E" w:rsidP="002D6297" w:rsidRDefault="00336E6E" w14:paraId="027B2751" w14:textId="621F9BB3">
            <w:pPr>
              <w:autoSpaceDE/>
              <w:autoSpaceDN/>
              <w:adjustRightInd/>
              <w:rPr>
                <w:rFonts w:eastAsia="Times New Roman"/>
                <w:color w:val="auto"/>
                <w:sz w:val="22"/>
                <w:szCs w:val="22"/>
                <w:lang w:eastAsia="nb-NO"/>
              </w:rPr>
            </w:pPr>
            <w:r>
              <w:rPr>
                <w:rFonts w:eastAsia="Times New Roman"/>
                <w:color w:val="auto"/>
                <w:sz w:val="22"/>
                <w:szCs w:val="22"/>
                <w:lang w:eastAsia="nb-NO"/>
              </w:rPr>
              <w:t xml:space="preserve">I tillegg har vi organisert det slik at </w:t>
            </w:r>
            <w:r w:rsidR="004254C6">
              <w:rPr>
                <w:rFonts w:eastAsia="Times New Roman"/>
                <w:color w:val="auto"/>
                <w:sz w:val="22"/>
                <w:szCs w:val="22"/>
                <w:lang w:eastAsia="nb-NO"/>
              </w:rPr>
              <w:t>vi den siste hele uken i måneden har «hvit uke». Med det mener vi en uke hvor</w:t>
            </w:r>
            <w:r w:rsidR="00BA293E">
              <w:rPr>
                <w:rFonts w:eastAsia="Times New Roman"/>
                <w:color w:val="auto"/>
                <w:sz w:val="22"/>
                <w:szCs w:val="22"/>
                <w:lang w:eastAsia="nb-NO"/>
              </w:rPr>
              <w:t xml:space="preserve"> vi ikke avholder møter</w:t>
            </w:r>
            <w:r w:rsidR="00FC4CA9">
              <w:rPr>
                <w:rFonts w:eastAsia="Times New Roman"/>
                <w:color w:val="auto"/>
                <w:sz w:val="22"/>
                <w:szCs w:val="22"/>
                <w:lang w:eastAsia="nb-NO"/>
              </w:rPr>
              <w:t xml:space="preserve"> eller </w:t>
            </w:r>
            <w:r w:rsidR="001D6612">
              <w:rPr>
                <w:rFonts w:eastAsia="Times New Roman"/>
                <w:color w:val="auto"/>
                <w:sz w:val="22"/>
                <w:szCs w:val="22"/>
                <w:lang w:eastAsia="nb-NO"/>
              </w:rPr>
              <w:t xml:space="preserve">andre organiserte aktiviteter. Det gir avdelingene mer ro, og åpner også for </w:t>
            </w:r>
            <w:r w:rsidR="00C32EF4">
              <w:rPr>
                <w:rFonts w:eastAsia="Times New Roman"/>
                <w:color w:val="auto"/>
                <w:sz w:val="22"/>
                <w:szCs w:val="22"/>
                <w:lang w:eastAsia="nb-NO"/>
              </w:rPr>
              <w:t>en større mulighet til å ta barnas innspill på alvor</w:t>
            </w:r>
            <w:r w:rsidR="00D81DA8">
              <w:rPr>
                <w:rFonts w:eastAsia="Times New Roman"/>
                <w:color w:val="auto"/>
                <w:sz w:val="22"/>
                <w:szCs w:val="22"/>
                <w:lang w:eastAsia="nb-NO"/>
              </w:rPr>
              <w:t>.</w:t>
            </w:r>
            <w:r w:rsidR="00BA293E">
              <w:rPr>
                <w:rFonts w:eastAsia="Times New Roman"/>
                <w:color w:val="auto"/>
                <w:sz w:val="22"/>
                <w:szCs w:val="22"/>
                <w:lang w:eastAsia="nb-NO"/>
              </w:rPr>
              <w:t xml:space="preserve"> </w:t>
            </w:r>
          </w:p>
          <w:p w:rsidRPr="00FF7329" w:rsidR="002D6297" w:rsidP="002D6297" w:rsidRDefault="002D6297" w14:paraId="11872A6B" w14:textId="77777777">
            <w:pPr>
              <w:autoSpaceDE/>
              <w:autoSpaceDN/>
              <w:adjustRightInd/>
              <w:rPr>
                <w:rFonts w:eastAsia="Times New Roman"/>
                <w:color w:val="FF0000"/>
                <w:sz w:val="22"/>
                <w:szCs w:val="22"/>
                <w:lang w:eastAsia="nb-NO"/>
              </w:rPr>
            </w:pPr>
          </w:p>
          <w:p w:rsidRPr="00FF7329" w:rsidR="002D6297" w:rsidP="002D6297" w:rsidRDefault="002D6297" w14:paraId="1A04DFFC" w14:textId="49B8C6DD">
            <w:pPr>
              <w:autoSpaceDE/>
              <w:autoSpaceDN/>
              <w:adjustRightInd/>
              <w:rPr>
                <w:rFonts w:eastAsia="Times New Roman"/>
                <w:color w:val="auto"/>
                <w:sz w:val="22"/>
                <w:szCs w:val="22"/>
                <w:lang w:eastAsia="nb-NO"/>
              </w:rPr>
            </w:pPr>
            <w:r w:rsidRPr="00FF7329">
              <w:rPr>
                <w:rFonts w:eastAsia="Times New Roman"/>
                <w:color w:val="auto"/>
                <w:sz w:val="22"/>
                <w:szCs w:val="22"/>
                <w:lang w:eastAsia="nb-NO"/>
              </w:rPr>
              <w:t>De ukene Dinosaurusbarna er samlet i en egen gruppe, har de øvrige avdelingene</w:t>
            </w:r>
            <w:r w:rsidR="00D81DA8">
              <w:rPr>
                <w:rFonts w:eastAsia="Times New Roman"/>
                <w:color w:val="auto"/>
                <w:sz w:val="22"/>
                <w:szCs w:val="22"/>
                <w:lang w:eastAsia="nb-NO"/>
              </w:rPr>
              <w:t xml:space="preserve"> noe</w:t>
            </w:r>
            <w:r w:rsidRPr="00FF7329">
              <w:rPr>
                <w:rFonts w:eastAsia="Times New Roman"/>
                <w:color w:val="auto"/>
                <w:sz w:val="22"/>
                <w:szCs w:val="22"/>
                <w:lang w:eastAsia="nb-NO"/>
              </w:rPr>
              <w:t xml:space="preserve"> mindre program. Det gir en god mulighet til å gripe fatt ting barna er opptatte av, og gir bedre rom for lengre lekesekvenser.</w:t>
            </w:r>
          </w:p>
          <w:p w:rsidRPr="00FF7329" w:rsidR="002D6297" w:rsidP="002D6297" w:rsidRDefault="002D6297" w14:paraId="610D2F27" w14:textId="77777777">
            <w:pPr>
              <w:autoSpaceDE/>
              <w:autoSpaceDN/>
              <w:adjustRightInd/>
              <w:rPr>
                <w:rFonts w:eastAsia="Times New Roman"/>
                <w:color w:val="FF0000"/>
                <w:sz w:val="22"/>
                <w:szCs w:val="22"/>
                <w:lang w:eastAsia="nb-NO"/>
              </w:rPr>
            </w:pPr>
          </w:p>
          <w:p w:rsidRPr="00FF7329" w:rsidR="002D6297" w:rsidP="002D6297" w:rsidRDefault="002D6297" w14:paraId="51D6D411" w14:textId="77777777">
            <w:pPr>
              <w:autoSpaceDE/>
              <w:autoSpaceDN/>
              <w:adjustRightInd/>
              <w:rPr>
                <w:rFonts w:eastAsia="Times New Roman"/>
                <w:b/>
                <w:color w:val="auto"/>
                <w:sz w:val="22"/>
                <w:szCs w:val="22"/>
                <w:lang w:eastAsia="nb-NO"/>
              </w:rPr>
            </w:pPr>
            <w:r w:rsidRPr="00FF7329">
              <w:rPr>
                <w:rFonts w:eastAsia="Times New Roman"/>
                <w:b/>
                <w:color w:val="auto"/>
                <w:sz w:val="22"/>
                <w:szCs w:val="22"/>
                <w:lang w:eastAsia="nb-NO"/>
              </w:rPr>
              <w:t>Personalet skal</w:t>
            </w:r>
          </w:p>
          <w:p w:rsidRPr="00FF7329" w:rsidR="002D6297" w:rsidP="00DB78C1" w:rsidRDefault="002D6297" w14:paraId="39927568" w14:textId="77777777">
            <w:pPr>
              <w:numPr>
                <w:ilvl w:val="0"/>
                <w:numId w:val="9"/>
              </w:numPr>
              <w:autoSpaceDE/>
              <w:autoSpaceDN/>
              <w:adjustRightInd/>
              <w:spacing w:after="200" w:line="276" w:lineRule="auto"/>
              <w:contextualSpacing/>
              <w:rPr>
                <w:rFonts w:eastAsia="Times New Roman"/>
                <w:bCs/>
                <w:color w:val="auto"/>
                <w:sz w:val="22"/>
                <w:szCs w:val="22"/>
                <w:lang w:eastAsia="nb-NO"/>
              </w:rPr>
            </w:pPr>
            <w:r w:rsidRPr="00FF7329">
              <w:rPr>
                <w:rFonts w:eastAsia="Times New Roman"/>
                <w:bCs/>
                <w:color w:val="auto"/>
                <w:sz w:val="22"/>
                <w:szCs w:val="22"/>
                <w:lang w:eastAsia="nb-NO"/>
              </w:rPr>
              <w:t>Respektere alle barn</w:t>
            </w:r>
          </w:p>
          <w:p w:rsidRPr="00FF7329" w:rsidR="002D6297" w:rsidP="00DB78C1" w:rsidRDefault="002D6297" w14:paraId="42AED978" w14:textId="77777777">
            <w:pPr>
              <w:numPr>
                <w:ilvl w:val="0"/>
                <w:numId w:val="9"/>
              </w:numPr>
              <w:autoSpaceDE/>
              <w:autoSpaceDN/>
              <w:adjustRightInd/>
              <w:spacing w:after="200" w:line="276" w:lineRule="auto"/>
              <w:contextualSpacing/>
              <w:rPr>
                <w:rFonts w:eastAsia="Times New Roman"/>
                <w:bCs/>
                <w:color w:val="auto"/>
                <w:sz w:val="22"/>
                <w:szCs w:val="22"/>
                <w:lang w:eastAsia="nb-NO"/>
              </w:rPr>
            </w:pPr>
            <w:r w:rsidRPr="00FF7329">
              <w:rPr>
                <w:rFonts w:eastAsia="Times New Roman"/>
                <w:bCs/>
                <w:color w:val="auto"/>
                <w:sz w:val="22"/>
                <w:szCs w:val="22"/>
                <w:lang w:eastAsia="nb-NO"/>
              </w:rPr>
              <w:t>Lytte og lese barnas signaler</w:t>
            </w:r>
          </w:p>
          <w:p w:rsidRPr="00FF7329" w:rsidR="002D6297" w:rsidP="00DB78C1" w:rsidRDefault="002D6297" w14:paraId="48D99D65" w14:textId="77777777">
            <w:pPr>
              <w:numPr>
                <w:ilvl w:val="0"/>
                <w:numId w:val="9"/>
              </w:numPr>
              <w:autoSpaceDE/>
              <w:autoSpaceDN/>
              <w:adjustRightInd/>
              <w:spacing w:after="200" w:line="276" w:lineRule="auto"/>
              <w:contextualSpacing/>
              <w:rPr>
                <w:rFonts w:eastAsia="Times New Roman"/>
                <w:bCs/>
                <w:color w:val="auto"/>
                <w:sz w:val="22"/>
                <w:szCs w:val="22"/>
                <w:lang w:eastAsia="nb-NO"/>
              </w:rPr>
            </w:pPr>
            <w:r w:rsidRPr="00FF7329">
              <w:rPr>
                <w:rFonts w:eastAsia="Times New Roman"/>
                <w:bCs/>
                <w:color w:val="auto"/>
                <w:sz w:val="22"/>
                <w:szCs w:val="22"/>
                <w:lang w:eastAsia="nb-NO"/>
              </w:rPr>
              <w:t>Legge til rette for at barna kan ta valg og synliggjøre avgjørelsene de tar.</w:t>
            </w:r>
          </w:p>
          <w:p w:rsidRPr="00FF7329" w:rsidR="002D6297" w:rsidP="00DB78C1" w:rsidRDefault="002D6297" w14:paraId="5F780C7F" w14:textId="68A4CE23">
            <w:pPr>
              <w:numPr>
                <w:ilvl w:val="0"/>
                <w:numId w:val="9"/>
              </w:numPr>
              <w:autoSpaceDE/>
              <w:autoSpaceDN/>
              <w:adjustRightInd/>
              <w:spacing w:after="200" w:line="276" w:lineRule="auto"/>
              <w:contextualSpacing/>
              <w:rPr>
                <w:rFonts w:eastAsia="Times New Roman"/>
                <w:bCs/>
                <w:color w:val="auto"/>
                <w:sz w:val="22"/>
                <w:szCs w:val="22"/>
                <w:lang w:eastAsia="nb-NO"/>
              </w:rPr>
            </w:pPr>
            <w:r w:rsidRPr="00FF7329">
              <w:rPr>
                <w:rFonts w:eastAsia="Times New Roman"/>
                <w:bCs/>
                <w:color w:val="auto"/>
                <w:sz w:val="22"/>
                <w:szCs w:val="22"/>
                <w:lang w:eastAsia="nb-NO"/>
              </w:rPr>
              <w:t>Oppmuntre barna til å uttrykke sitt syn</w:t>
            </w:r>
          </w:p>
          <w:p w:rsidRPr="00FF7329" w:rsidR="00722EA3" w:rsidP="00DB78C1" w:rsidRDefault="00722EA3" w14:paraId="1585003D" w14:textId="4F08EF07">
            <w:pPr>
              <w:numPr>
                <w:ilvl w:val="0"/>
                <w:numId w:val="9"/>
              </w:numPr>
              <w:autoSpaceDE/>
              <w:autoSpaceDN/>
              <w:adjustRightInd/>
              <w:spacing w:after="200" w:line="276" w:lineRule="auto"/>
              <w:contextualSpacing/>
              <w:rPr>
                <w:rStyle w:val="eop"/>
                <w:rFonts w:eastAsia="Times New Roman"/>
                <w:color w:val="auto"/>
                <w:sz w:val="22"/>
                <w:szCs w:val="22"/>
                <w:lang w:eastAsia="nb-NO"/>
              </w:rPr>
            </w:pPr>
            <w:r w:rsidRPr="00FF7329">
              <w:rPr>
                <w:rStyle w:val="normaltextrun"/>
                <w:color w:val="auto"/>
                <w:sz w:val="22"/>
                <w:szCs w:val="22"/>
                <w:shd w:val="clear" w:color="auto" w:fill="FFFFFF"/>
              </w:rPr>
              <w:t>Evaluere dagen, aktiviteten eller turen sammen slik at barna kan sette sine egne ord på sine opplevelser</w:t>
            </w:r>
            <w:r w:rsidRPr="00FF7329">
              <w:rPr>
                <w:rStyle w:val="eop"/>
                <w:color w:val="auto"/>
                <w:sz w:val="22"/>
                <w:szCs w:val="22"/>
                <w:shd w:val="clear" w:color="auto" w:fill="FFFFFF"/>
              </w:rPr>
              <w:t> </w:t>
            </w:r>
          </w:p>
          <w:p w:rsidRPr="00FF7329" w:rsidR="00322111" w:rsidP="00DB78C1" w:rsidRDefault="003007B8" w14:paraId="24C6CB71" w14:textId="6A364F43">
            <w:pPr>
              <w:numPr>
                <w:ilvl w:val="0"/>
                <w:numId w:val="9"/>
              </w:numPr>
              <w:autoSpaceDE/>
              <w:autoSpaceDN/>
              <w:adjustRightInd/>
              <w:spacing w:after="200" w:line="276" w:lineRule="auto"/>
              <w:contextualSpacing/>
              <w:rPr>
                <w:rStyle w:val="eop"/>
                <w:rFonts w:eastAsia="Times New Roman"/>
                <w:color w:val="auto"/>
                <w:sz w:val="22"/>
                <w:szCs w:val="22"/>
                <w:lang w:eastAsia="nb-NO"/>
              </w:rPr>
            </w:pPr>
            <w:r w:rsidRPr="00FF7329">
              <w:rPr>
                <w:rStyle w:val="eop"/>
                <w:sz w:val="22"/>
                <w:szCs w:val="22"/>
                <w:shd w:val="clear" w:color="auto" w:fill="FFFFFF"/>
              </w:rPr>
              <w:t>Invitere til innspill fra barna ved planl</w:t>
            </w:r>
            <w:r w:rsidRPr="00FF7329" w:rsidR="00A32796">
              <w:rPr>
                <w:rStyle w:val="eop"/>
                <w:sz w:val="22"/>
                <w:szCs w:val="22"/>
                <w:shd w:val="clear" w:color="auto" w:fill="FFFFFF"/>
              </w:rPr>
              <w:t>e</w:t>
            </w:r>
            <w:r w:rsidRPr="00FF7329">
              <w:rPr>
                <w:rStyle w:val="eop"/>
                <w:sz w:val="22"/>
                <w:szCs w:val="22"/>
                <w:shd w:val="clear" w:color="auto" w:fill="FFFFFF"/>
              </w:rPr>
              <w:t>gging og evaluering av ulike arrangementer som karneval, nissefest,</w:t>
            </w:r>
            <w:r w:rsidRPr="00FF7329" w:rsidR="00A32796">
              <w:rPr>
                <w:rStyle w:val="eop"/>
                <w:sz w:val="22"/>
                <w:szCs w:val="22"/>
                <w:shd w:val="clear" w:color="auto" w:fill="FFFFFF"/>
              </w:rPr>
              <w:t xml:space="preserve"> aktivitetsdager m.m</w:t>
            </w:r>
          </w:p>
          <w:p w:rsidRPr="00FF7329" w:rsidR="008E5AE0" w:rsidP="00DB78C1" w:rsidRDefault="00A32796" w14:paraId="4A3D78E1" w14:textId="1F666D7B">
            <w:pPr>
              <w:numPr>
                <w:ilvl w:val="0"/>
                <w:numId w:val="9"/>
              </w:numPr>
              <w:autoSpaceDE/>
              <w:autoSpaceDN/>
              <w:adjustRightInd/>
              <w:spacing w:after="200" w:line="276" w:lineRule="auto"/>
              <w:contextualSpacing/>
              <w:rPr>
                <w:sz w:val="22"/>
                <w:szCs w:val="22"/>
              </w:rPr>
            </w:pPr>
            <w:r w:rsidRPr="00D81DA8">
              <w:rPr>
                <w:rFonts w:eastAsia="Times New Roman"/>
                <w:color w:val="auto"/>
                <w:sz w:val="22"/>
                <w:szCs w:val="22"/>
                <w:lang w:eastAsia="nb-NO"/>
              </w:rPr>
              <w:t xml:space="preserve">Gjennomføre </w:t>
            </w:r>
            <w:r w:rsidRPr="00D81DA8" w:rsidR="009B1166">
              <w:rPr>
                <w:rFonts w:eastAsia="Times New Roman"/>
                <w:color w:val="auto"/>
                <w:sz w:val="22"/>
                <w:szCs w:val="22"/>
                <w:lang w:eastAsia="nb-NO"/>
              </w:rPr>
              <w:t>planlagte barnesamtaler med Dinosaurus-barna</w:t>
            </w:r>
          </w:p>
        </w:tc>
      </w:tr>
    </w:tbl>
    <w:p w:rsidR="008E5AE0" w:rsidP="008E5AE0" w:rsidRDefault="008E5AE0" w14:paraId="0392D108" w14:textId="74755390"/>
    <w:p w:rsidR="00377E63" w:rsidP="008E5AE0" w:rsidRDefault="00377E63" w14:paraId="5413BF56" w14:textId="77777777"/>
    <w:p w:rsidRPr="00A632D0" w:rsidR="008002EA" w:rsidP="00AB65B7" w:rsidRDefault="340EC915" w14:paraId="4D8B9AA1" w14:textId="0E22BA93">
      <w:pPr>
        <w:pStyle w:val="Overskrift3"/>
        <w:numPr>
          <w:ilvl w:val="0"/>
          <w:numId w:val="0"/>
        </w:numPr>
      </w:pPr>
      <w:bookmarkStart w:name="_Toc64019682" w:id="14"/>
      <w:r w:rsidRPr="00A632D0">
        <w:t>2.5</w:t>
      </w:r>
      <w:r w:rsidRPr="00A632D0" w:rsidR="00906AAC">
        <w:t xml:space="preserve"> </w:t>
      </w:r>
      <w:r w:rsidRPr="00A632D0" w:rsidR="00250F87">
        <w:t>Barnehagens digitale praksis.</w:t>
      </w:r>
      <w:bookmarkEnd w:id="14"/>
    </w:p>
    <w:p w:rsidR="008420DD" w:rsidP="00AD00F6" w:rsidRDefault="00E61444" w14:paraId="70A8BD10" w14:textId="3BA316DB">
      <w:r w:rsidRPr="6014CAD2">
        <w:rPr>
          <w:sz w:val="22"/>
          <w:szCs w:val="22"/>
        </w:rPr>
        <w:t>Barnehagens digi</w:t>
      </w:r>
      <w:r w:rsidRPr="6014CAD2" w:rsidR="000607C8">
        <w:rPr>
          <w:sz w:val="22"/>
          <w:szCs w:val="22"/>
        </w:rPr>
        <w:t>t</w:t>
      </w:r>
      <w:r w:rsidRPr="6014CAD2">
        <w:rPr>
          <w:sz w:val="22"/>
          <w:szCs w:val="22"/>
        </w:rPr>
        <w:t>ale praksis bidra</w:t>
      </w:r>
      <w:r w:rsidRPr="6014CAD2" w:rsidR="2AE44A2E">
        <w:rPr>
          <w:sz w:val="22"/>
          <w:szCs w:val="22"/>
        </w:rPr>
        <w:t>r</w:t>
      </w:r>
      <w:r w:rsidRPr="6014CAD2">
        <w:rPr>
          <w:sz w:val="22"/>
          <w:szCs w:val="22"/>
        </w:rPr>
        <w:t xml:space="preserve"> til barnas lek, kreativite</w:t>
      </w:r>
      <w:r w:rsidRPr="6014CAD2" w:rsidR="00035929">
        <w:rPr>
          <w:sz w:val="22"/>
          <w:szCs w:val="22"/>
        </w:rPr>
        <w:t xml:space="preserve">t og læring. </w:t>
      </w:r>
      <w:r w:rsidRPr="6014CAD2" w:rsidR="00523E12">
        <w:rPr>
          <w:sz w:val="22"/>
          <w:szCs w:val="22"/>
        </w:rPr>
        <w:t>Ved bruk av digital</w:t>
      </w:r>
      <w:r w:rsidRPr="6014CAD2" w:rsidR="2B23A896">
        <w:rPr>
          <w:sz w:val="22"/>
          <w:szCs w:val="22"/>
        </w:rPr>
        <w:t>e</w:t>
      </w:r>
      <w:r w:rsidRPr="6014CAD2" w:rsidR="00523E12">
        <w:rPr>
          <w:sz w:val="22"/>
          <w:szCs w:val="22"/>
        </w:rPr>
        <w:t xml:space="preserve"> verktøy i det pedagogiske arbeidet støtte</w:t>
      </w:r>
      <w:r w:rsidRPr="6014CAD2" w:rsidR="5A140614">
        <w:rPr>
          <w:sz w:val="22"/>
          <w:szCs w:val="22"/>
        </w:rPr>
        <w:t>r</w:t>
      </w:r>
      <w:r w:rsidRPr="6014CAD2" w:rsidR="00523E12">
        <w:rPr>
          <w:sz w:val="22"/>
          <w:szCs w:val="22"/>
        </w:rPr>
        <w:t xml:space="preserve"> </w:t>
      </w:r>
      <w:r w:rsidRPr="6014CAD2" w:rsidR="25EE9436">
        <w:rPr>
          <w:sz w:val="22"/>
          <w:szCs w:val="22"/>
        </w:rPr>
        <w:t xml:space="preserve">dette </w:t>
      </w:r>
      <w:r w:rsidRPr="6014CAD2" w:rsidR="00523E12">
        <w:rPr>
          <w:sz w:val="22"/>
          <w:szCs w:val="22"/>
        </w:rPr>
        <w:t>opp om barnas lærings</w:t>
      </w:r>
      <w:r w:rsidRPr="6014CAD2" w:rsidR="00F31951">
        <w:rPr>
          <w:sz w:val="22"/>
          <w:szCs w:val="22"/>
        </w:rPr>
        <w:t>prosesser</w:t>
      </w:r>
      <w:r w:rsidRPr="6014CAD2" w:rsidR="004F20F7">
        <w:rPr>
          <w:sz w:val="22"/>
          <w:szCs w:val="22"/>
        </w:rPr>
        <w:t>. Det oppfyller også</w:t>
      </w:r>
      <w:r w:rsidRPr="6014CAD2" w:rsidR="00F31951">
        <w:rPr>
          <w:sz w:val="22"/>
          <w:szCs w:val="22"/>
        </w:rPr>
        <w:t xml:space="preserve"> rammeplanens føringer for et </w:t>
      </w:r>
      <w:r w:rsidRPr="6014CAD2" w:rsidR="0EA92479">
        <w:rPr>
          <w:sz w:val="22"/>
          <w:szCs w:val="22"/>
        </w:rPr>
        <w:t xml:space="preserve">rikt </w:t>
      </w:r>
      <w:r w:rsidRPr="6014CAD2" w:rsidR="00F31951">
        <w:rPr>
          <w:sz w:val="22"/>
          <w:szCs w:val="22"/>
        </w:rPr>
        <w:t>og allsidig læringsmiljø for alle barn</w:t>
      </w:r>
      <w:r w:rsidRPr="6014CAD2" w:rsidR="000E196B">
        <w:rPr>
          <w:sz w:val="22"/>
          <w:szCs w:val="22"/>
        </w:rPr>
        <w:t xml:space="preserve">. Ved bruk av digitale verktøy </w:t>
      </w:r>
      <w:r w:rsidRPr="6014CAD2" w:rsidR="452B4131">
        <w:rPr>
          <w:sz w:val="22"/>
          <w:szCs w:val="22"/>
        </w:rPr>
        <w:t xml:space="preserve">er </w:t>
      </w:r>
      <w:r w:rsidRPr="6014CAD2" w:rsidR="000E196B">
        <w:rPr>
          <w:sz w:val="22"/>
          <w:szCs w:val="22"/>
        </w:rPr>
        <w:t>personalet aktiv</w:t>
      </w:r>
      <w:r w:rsidRPr="6014CAD2" w:rsidR="00307A31">
        <w:rPr>
          <w:sz w:val="22"/>
          <w:szCs w:val="22"/>
        </w:rPr>
        <w:t xml:space="preserve">e sammen med </w:t>
      </w:r>
      <w:r w:rsidR="00307A31">
        <w:t>barna</w:t>
      </w:r>
      <w:r w:rsidR="005C233D">
        <w:t>. Barnehagen utøve</w:t>
      </w:r>
      <w:r w:rsidR="3DA4EAA2">
        <w:t>r</w:t>
      </w:r>
      <w:r w:rsidR="005C233D">
        <w:t xml:space="preserve"> digital </w:t>
      </w:r>
      <w:r w:rsidRPr="6014CAD2" w:rsidR="005C233D">
        <w:rPr>
          <w:sz w:val="22"/>
          <w:szCs w:val="22"/>
        </w:rPr>
        <w:t>dømmekraft og bidra</w:t>
      </w:r>
      <w:r w:rsidRPr="6014CAD2" w:rsidR="500D0E64">
        <w:rPr>
          <w:sz w:val="22"/>
          <w:szCs w:val="22"/>
        </w:rPr>
        <w:t>r</w:t>
      </w:r>
      <w:r w:rsidRPr="6014CAD2" w:rsidR="005C233D">
        <w:rPr>
          <w:sz w:val="22"/>
          <w:szCs w:val="22"/>
        </w:rPr>
        <w:t xml:space="preserve"> til at barna utvikler en begynnende etisk forståelse</w:t>
      </w:r>
      <w:r w:rsidRPr="6014CAD2" w:rsidR="004516A0">
        <w:rPr>
          <w:sz w:val="22"/>
          <w:szCs w:val="22"/>
        </w:rPr>
        <w:t xml:space="preserve"> knyttet til digitale </w:t>
      </w:r>
      <w:hyperlink r:id="rId20">
        <w:r w:rsidRPr="6014CAD2" w:rsidR="004516A0">
          <w:rPr>
            <w:rStyle w:val="Hyperkobling"/>
            <w:sz w:val="22"/>
            <w:szCs w:val="22"/>
          </w:rPr>
          <w:t>medier.</w:t>
        </w:r>
      </w:hyperlink>
      <w:r w:rsidR="004516A0">
        <w:t xml:space="preserve"> </w:t>
      </w:r>
    </w:p>
    <w:p w:rsidRPr="003B5FB1" w:rsidR="00914ACE" w:rsidP="00AD00F6" w:rsidRDefault="00914ACE" w14:paraId="7F6E3C11" w14:textId="77777777"/>
    <w:tbl>
      <w:tblPr>
        <w:tblStyle w:val="Tabellrutenett"/>
        <w:tblW w:w="0" w:type="auto"/>
        <w:tblLook w:val="04A0" w:firstRow="1" w:lastRow="0" w:firstColumn="1" w:lastColumn="0" w:noHBand="0" w:noVBand="1"/>
      </w:tblPr>
      <w:tblGrid>
        <w:gridCol w:w="9060"/>
      </w:tblGrid>
      <w:tr w:rsidRPr="00FF7329" w:rsidR="008420DD" w:rsidTr="008420DD" w14:paraId="78604B80" w14:textId="77777777">
        <w:tc>
          <w:tcPr>
            <w:tcW w:w="9060" w:type="dxa"/>
          </w:tcPr>
          <w:p w:rsidRPr="00FF7329" w:rsidR="0015210B" w:rsidP="00F824D4" w:rsidRDefault="0015210B" w14:paraId="4C9F32EE" w14:textId="77777777">
            <w:pPr>
              <w:rPr>
                <w:sz w:val="22"/>
                <w:szCs w:val="22"/>
              </w:rPr>
            </w:pPr>
          </w:p>
          <w:p w:rsidRPr="00FF7329" w:rsidR="0015210B" w:rsidP="00F824D4" w:rsidRDefault="00C364E0" w14:paraId="1271BDF7" w14:textId="56825BC1">
            <w:pPr>
              <w:rPr>
                <w:color w:val="auto"/>
                <w:sz w:val="22"/>
                <w:szCs w:val="22"/>
              </w:rPr>
            </w:pPr>
            <w:r w:rsidRPr="00FF7329">
              <w:rPr>
                <w:color w:val="auto"/>
                <w:sz w:val="22"/>
                <w:szCs w:val="22"/>
              </w:rPr>
              <w:t>Alle barn i dag er avhengig av en viss digital kompetanse</w:t>
            </w:r>
            <w:r w:rsidRPr="00FF7329" w:rsidR="00333854">
              <w:rPr>
                <w:color w:val="auto"/>
                <w:sz w:val="22"/>
                <w:szCs w:val="22"/>
              </w:rPr>
              <w:t>. Det er viktig at de i barnehagen utvikler et sun</w:t>
            </w:r>
            <w:r w:rsidRPr="00FF7329" w:rsidR="00BF6EF2">
              <w:rPr>
                <w:color w:val="auto"/>
                <w:sz w:val="22"/>
                <w:szCs w:val="22"/>
              </w:rPr>
              <w:t>t og naturlig forhold til bruken av digitalt utstyr</w:t>
            </w:r>
            <w:r w:rsidRPr="00FF7329" w:rsidR="008853A7">
              <w:rPr>
                <w:color w:val="auto"/>
                <w:sz w:val="22"/>
                <w:szCs w:val="22"/>
              </w:rPr>
              <w:t xml:space="preserve">. </w:t>
            </w:r>
            <w:r w:rsidRPr="00FF7329" w:rsidR="0015210B">
              <w:rPr>
                <w:color w:val="auto"/>
                <w:sz w:val="22"/>
                <w:szCs w:val="22"/>
              </w:rPr>
              <w:t xml:space="preserve">Barna </w:t>
            </w:r>
            <w:r w:rsidRPr="00FF7329" w:rsidR="00683479">
              <w:rPr>
                <w:color w:val="auto"/>
                <w:sz w:val="22"/>
                <w:szCs w:val="22"/>
              </w:rPr>
              <w:t>skal ha</w:t>
            </w:r>
            <w:r w:rsidRPr="00FF7329" w:rsidR="0015210B">
              <w:rPr>
                <w:color w:val="auto"/>
                <w:sz w:val="22"/>
                <w:szCs w:val="22"/>
              </w:rPr>
              <w:t xml:space="preserve"> kjennskap til bruk og lek med det ulike IKT utstyret </w:t>
            </w:r>
            <w:r w:rsidRPr="00FF7329" w:rsidR="008853A7">
              <w:rPr>
                <w:color w:val="auto"/>
                <w:sz w:val="22"/>
                <w:szCs w:val="22"/>
              </w:rPr>
              <w:t xml:space="preserve">vi har </w:t>
            </w:r>
            <w:r w:rsidRPr="00FF7329" w:rsidR="0015210B">
              <w:rPr>
                <w:color w:val="auto"/>
                <w:sz w:val="22"/>
                <w:szCs w:val="22"/>
              </w:rPr>
              <w:t>i barnehagen</w:t>
            </w:r>
            <w:r w:rsidRPr="00FF7329" w:rsidR="00900A35">
              <w:rPr>
                <w:color w:val="auto"/>
                <w:sz w:val="22"/>
                <w:szCs w:val="22"/>
              </w:rPr>
              <w:t xml:space="preserve">. </w:t>
            </w:r>
            <w:r w:rsidRPr="00FF7329" w:rsidR="00683479">
              <w:rPr>
                <w:color w:val="auto"/>
                <w:sz w:val="22"/>
                <w:szCs w:val="22"/>
              </w:rPr>
              <w:t>Vi benytter digital lupe</w:t>
            </w:r>
            <w:r w:rsidRPr="00FF7329" w:rsidR="00B560F4">
              <w:rPr>
                <w:color w:val="auto"/>
                <w:sz w:val="22"/>
                <w:szCs w:val="22"/>
              </w:rPr>
              <w:t xml:space="preserve"> i utforsking og undring sammen med barna. De skal være kjent med bruken av smart-board </w:t>
            </w:r>
            <w:r w:rsidRPr="00FF7329" w:rsidR="002C3CE6">
              <w:rPr>
                <w:color w:val="auto"/>
                <w:sz w:val="22"/>
                <w:szCs w:val="22"/>
              </w:rPr>
              <w:t xml:space="preserve">og </w:t>
            </w:r>
            <w:r w:rsidRPr="00FF7329" w:rsidR="00C540E4">
              <w:rPr>
                <w:color w:val="auto"/>
                <w:sz w:val="22"/>
                <w:szCs w:val="22"/>
              </w:rPr>
              <w:t>gjøre seg erfaringer med hvilke muligheter som ligger her.</w:t>
            </w:r>
            <w:r w:rsidRPr="00FF7329" w:rsidR="008853A7">
              <w:rPr>
                <w:color w:val="auto"/>
                <w:sz w:val="22"/>
                <w:szCs w:val="22"/>
              </w:rPr>
              <w:t xml:space="preserve"> Barna bruker aktivt iPad til lek og læring og blir kj</w:t>
            </w:r>
            <w:r w:rsidRPr="00FF7329" w:rsidR="007E43CA">
              <w:rPr>
                <w:color w:val="auto"/>
                <w:sz w:val="22"/>
                <w:szCs w:val="22"/>
              </w:rPr>
              <w:t xml:space="preserve">ent med </w:t>
            </w:r>
            <w:r w:rsidRPr="00FF7329" w:rsidR="008853A7">
              <w:rPr>
                <w:color w:val="auto"/>
                <w:sz w:val="22"/>
                <w:szCs w:val="22"/>
              </w:rPr>
              <w:t>Salaby</w:t>
            </w:r>
            <w:r w:rsidR="00136330">
              <w:rPr>
                <w:color w:val="auto"/>
                <w:sz w:val="22"/>
                <w:szCs w:val="22"/>
              </w:rPr>
              <w:t xml:space="preserve"> og P</w:t>
            </w:r>
            <w:r w:rsidR="00883074">
              <w:rPr>
                <w:color w:val="auto"/>
                <w:sz w:val="22"/>
                <w:szCs w:val="22"/>
              </w:rPr>
              <w:t>olylino</w:t>
            </w:r>
            <w:r w:rsidRPr="00FF7329" w:rsidR="007E43CA">
              <w:rPr>
                <w:color w:val="auto"/>
                <w:sz w:val="22"/>
                <w:szCs w:val="22"/>
              </w:rPr>
              <w:t>.</w:t>
            </w:r>
          </w:p>
          <w:p w:rsidRPr="00FF7329" w:rsidR="002C3CE6" w:rsidP="00F824D4" w:rsidRDefault="00B560F4" w14:paraId="279D48BB" w14:textId="2D3A87D7">
            <w:pPr>
              <w:rPr>
                <w:color w:val="auto"/>
                <w:sz w:val="22"/>
                <w:szCs w:val="22"/>
              </w:rPr>
            </w:pPr>
            <w:r w:rsidRPr="00FF7329">
              <w:rPr>
                <w:color w:val="auto"/>
                <w:sz w:val="22"/>
                <w:szCs w:val="22"/>
              </w:rPr>
              <w:t>Det er viktig at p</w:t>
            </w:r>
            <w:r w:rsidRPr="00FF7329" w:rsidR="0015210B">
              <w:rPr>
                <w:color w:val="auto"/>
                <w:sz w:val="22"/>
                <w:szCs w:val="22"/>
              </w:rPr>
              <w:t xml:space="preserve">ersonalet </w:t>
            </w:r>
            <w:r w:rsidRPr="00FF7329">
              <w:rPr>
                <w:color w:val="auto"/>
                <w:sz w:val="22"/>
                <w:szCs w:val="22"/>
              </w:rPr>
              <w:t>utøver</w:t>
            </w:r>
            <w:r w:rsidRPr="00FF7329" w:rsidR="0015210B">
              <w:rPr>
                <w:color w:val="auto"/>
                <w:sz w:val="22"/>
                <w:szCs w:val="22"/>
              </w:rPr>
              <w:t xml:space="preserve"> digital dømmekraft når det gjelder informasjonssøk, ha</w:t>
            </w:r>
            <w:r w:rsidRPr="00FF7329">
              <w:rPr>
                <w:color w:val="auto"/>
                <w:sz w:val="22"/>
                <w:szCs w:val="22"/>
              </w:rPr>
              <w:t>r</w:t>
            </w:r>
            <w:r w:rsidRPr="00FF7329" w:rsidR="0015210B">
              <w:rPr>
                <w:color w:val="auto"/>
                <w:sz w:val="22"/>
                <w:szCs w:val="22"/>
              </w:rPr>
              <w:t xml:space="preserve"> et bevisst forhold til opphavsrett og kildekritikk og ivareta</w:t>
            </w:r>
            <w:r w:rsidRPr="00FF7329">
              <w:rPr>
                <w:color w:val="auto"/>
                <w:sz w:val="22"/>
                <w:szCs w:val="22"/>
              </w:rPr>
              <w:t>r</w:t>
            </w:r>
            <w:r w:rsidRPr="00FF7329" w:rsidR="0015210B">
              <w:rPr>
                <w:color w:val="auto"/>
                <w:sz w:val="22"/>
                <w:szCs w:val="22"/>
              </w:rPr>
              <w:t xml:space="preserve"> barnas personvern </w:t>
            </w:r>
          </w:p>
          <w:p w:rsidRPr="00FF7329" w:rsidR="007D7984" w:rsidP="00F824D4" w:rsidRDefault="007D7984" w14:paraId="1E0E4064" w14:textId="77777777">
            <w:pPr>
              <w:rPr>
                <w:color w:val="0070C0"/>
                <w:sz w:val="22"/>
                <w:szCs w:val="22"/>
              </w:rPr>
            </w:pPr>
          </w:p>
          <w:p w:rsidRPr="00FF7329" w:rsidR="0015210B" w:rsidP="00F824D4" w:rsidRDefault="0015210B" w14:paraId="0450358E" w14:textId="6F0F8422">
            <w:pPr>
              <w:rPr>
                <w:b/>
                <w:iCs/>
                <w:color w:val="auto"/>
                <w:sz w:val="22"/>
                <w:szCs w:val="22"/>
              </w:rPr>
            </w:pPr>
            <w:r w:rsidRPr="00FF7329">
              <w:rPr>
                <w:b/>
                <w:iCs/>
                <w:color w:val="auto"/>
                <w:sz w:val="22"/>
                <w:szCs w:val="22"/>
              </w:rPr>
              <w:t>Personalet skal:</w:t>
            </w:r>
          </w:p>
          <w:p w:rsidRPr="00FF7329" w:rsidR="007D7984" w:rsidP="00DB78C1" w:rsidRDefault="00153954" w14:paraId="596B8942" w14:textId="00B48757">
            <w:pPr>
              <w:pStyle w:val="Listeavsnitt"/>
              <w:numPr>
                <w:ilvl w:val="0"/>
                <w:numId w:val="27"/>
              </w:numPr>
              <w:rPr>
                <w:color w:val="auto"/>
                <w:sz w:val="22"/>
                <w:szCs w:val="22"/>
              </w:rPr>
            </w:pPr>
            <w:r w:rsidRPr="00FF7329">
              <w:rPr>
                <w:color w:val="auto"/>
                <w:sz w:val="22"/>
                <w:szCs w:val="22"/>
              </w:rPr>
              <w:t>I</w:t>
            </w:r>
            <w:r w:rsidRPr="00FF7329" w:rsidR="007D7984">
              <w:rPr>
                <w:color w:val="auto"/>
                <w:sz w:val="22"/>
                <w:szCs w:val="22"/>
              </w:rPr>
              <w:t>nspirere til bruk av IKT og har felles krav og mål til arbeidet</w:t>
            </w:r>
          </w:p>
          <w:p w:rsidRPr="00FF7329" w:rsidR="0015210B" w:rsidP="00DB78C1" w:rsidRDefault="0015210B" w14:paraId="14234581" w14:textId="77777777">
            <w:pPr>
              <w:pStyle w:val="Listeavsnitt"/>
              <w:numPr>
                <w:ilvl w:val="0"/>
                <w:numId w:val="26"/>
              </w:numPr>
              <w:rPr>
                <w:bCs/>
                <w:iCs/>
                <w:color w:val="auto"/>
                <w:sz w:val="22"/>
                <w:szCs w:val="22"/>
              </w:rPr>
            </w:pPr>
            <w:r w:rsidRPr="00FF7329">
              <w:rPr>
                <w:iCs/>
                <w:color w:val="auto"/>
                <w:sz w:val="22"/>
                <w:szCs w:val="22"/>
              </w:rPr>
              <w:t>Personalet holder seg oppdatert om personvern og informasjonssikkerhet</w:t>
            </w:r>
          </w:p>
          <w:p w:rsidRPr="00FF7329" w:rsidR="0015210B" w:rsidP="00DB78C1" w:rsidRDefault="0015210B" w14:paraId="0F6EA3AA" w14:textId="43262398">
            <w:pPr>
              <w:pStyle w:val="Listeavsnitt"/>
              <w:numPr>
                <w:ilvl w:val="0"/>
                <w:numId w:val="26"/>
              </w:numPr>
              <w:rPr>
                <w:bCs/>
                <w:iCs/>
                <w:color w:val="auto"/>
                <w:sz w:val="22"/>
                <w:szCs w:val="22"/>
              </w:rPr>
            </w:pPr>
            <w:r w:rsidRPr="00FF7329">
              <w:rPr>
                <w:bCs/>
                <w:iCs/>
                <w:color w:val="auto"/>
                <w:sz w:val="22"/>
                <w:szCs w:val="22"/>
              </w:rPr>
              <w:t>Bruke Smartboard til lek og læring</w:t>
            </w:r>
          </w:p>
          <w:p w:rsidRPr="00711618" w:rsidR="008420DD" w:rsidP="00DB78C1" w:rsidRDefault="00D32FC4" w14:paraId="539F23BF" w14:textId="77777777">
            <w:pPr>
              <w:pStyle w:val="Listeavsnitt"/>
              <w:numPr>
                <w:ilvl w:val="0"/>
                <w:numId w:val="26"/>
              </w:numPr>
              <w:rPr>
                <w:sz w:val="22"/>
                <w:szCs w:val="22"/>
              </w:rPr>
            </w:pPr>
            <w:r w:rsidRPr="00FF7329">
              <w:rPr>
                <w:bCs/>
                <w:iCs/>
                <w:color w:val="auto"/>
                <w:sz w:val="22"/>
                <w:szCs w:val="22"/>
              </w:rPr>
              <w:t>Bruke Smartboard</w:t>
            </w:r>
            <w:r w:rsidRPr="00FF7329" w:rsidR="0015210B">
              <w:rPr>
                <w:bCs/>
                <w:iCs/>
                <w:color w:val="auto"/>
                <w:sz w:val="22"/>
                <w:szCs w:val="22"/>
              </w:rPr>
              <w:t xml:space="preserve"> og Salaby i vårt arbeid med følelser</w:t>
            </w:r>
          </w:p>
          <w:p w:rsidRPr="00FF7329" w:rsidR="00711618" w:rsidP="00DB78C1" w:rsidRDefault="00711618" w14:paraId="4219F1DC" w14:textId="06DC8054">
            <w:pPr>
              <w:pStyle w:val="Listeavsnitt"/>
              <w:numPr>
                <w:ilvl w:val="0"/>
                <w:numId w:val="26"/>
              </w:numPr>
              <w:rPr>
                <w:sz w:val="22"/>
                <w:szCs w:val="22"/>
              </w:rPr>
            </w:pPr>
            <w:r>
              <w:rPr>
                <w:bCs/>
                <w:iCs/>
                <w:sz w:val="22"/>
                <w:szCs w:val="22"/>
              </w:rPr>
              <w:t xml:space="preserve">Bruke Polylino </w:t>
            </w:r>
            <w:r w:rsidR="0018162A">
              <w:rPr>
                <w:bCs/>
                <w:iCs/>
                <w:sz w:val="22"/>
                <w:szCs w:val="22"/>
              </w:rPr>
              <w:t>til lesing med barn på ulike språk</w:t>
            </w:r>
          </w:p>
        </w:tc>
      </w:tr>
    </w:tbl>
    <w:p w:rsidRPr="003B5FB1" w:rsidR="00FA123E" w:rsidP="00AD00F6" w:rsidRDefault="00FA123E" w14:paraId="195399BA" w14:textId="1D48105F"/>
    <w:p w:rsidRPr="003B5FB1" w:rsidR="00FA123E" w:rsidP="00AD00F6" w:rsidRDefault="00FA123E" w14:paraId="285FDEAC" w14:textId="48A0E6E8"/>
    <w:p w:rsidR="00995039" w:rsidP="007A0229" w:rsidRDefault="00995039" w14:paraId="6CCEFEC7" w14:textId="53264590">
      <w:r w:rsidRPr="007A0229">
        <w:rPr>
          <w:noProof/>
        </w:rPr>
        <w:drawing>
          <wp:inline distT="0" distB="0" distL="0" distR="0" wp14:anchorId="0C9EA9AE" wp14:editId="25AD6B4C">
            <wp:extent cx="5759450" cy="3416969"/>
            <wp:effectExtent l="0" t="0" r="0" b="0"/>
            <wp:docPr id="37" name="Bilde 37"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person&#10;&#10;Automatisk generert beskrivelse"/>
                    <pic:cNvPicPr/>
                  </pic:nvPicPr>
                  <pic:blipFill rotWithShape="1">
                    <a:blip r:embed="rId21" cstate="print">
                      <a:extLst>
                        <a:ext uri="{28A0092B-C50C-407E-A947-70E740481C1C}">
                          <a14:useLocalDpi xmlns:a14="http://schemas.microsoft.com/office/drawing/2010/main" val="0"/>
                        </a:ext>
                      </a:extLst>
                    </a:blip>
                    <a:srcRect l="-1" t="9758" r="1"/>
                    <a:stretch/>
                  </pic:blipFill>
                  <pic:spPr bwMode="auto">
                    <a:xfrm>
                      <a:off x="0" y="0"/>
                      <a:ext cx="5759450" cy="3416969"/>
                    </a:xfrm>
                    <a:prstGeom prst="rect">
                      <a:avLst/>
                    </a:prstGeom>
                    <a:ln>
                      <a:noFill/>
                    </a:ln>
                    <a:extLst>
                      <a:ext uri="{53640926-AAD7-44D8-BBD7-CCE9431645EC}">
                        <a14:shadowObscured xmlns:a14="http://schemas.microsoft.com/office/drawing/2010/main"/>
                      </a:ext>
                    </a:extLst>
                  </pic:spPr>
                </pic:pic>
              </a:graphicData>
            </a:graphic>
          </wp:inline>
        </w:drawing>
      </w:r>
    </w:p>
    <w:p w:rsidR="00377E63" w:rsidP="00AB65B7" w:rsidRDefault="00377E63" w14:paraId="5E4C13AE" w14:textId="062F95B3">
      <w:pPr>
        <w:pStyle w:val="Overskrift3"/>
        <w:numPr>
          <w:ilvl w:val="0"/>
          <w:numId w:val="0"/>
        </w:numPr>
        <w:ind w:left="375" w:hanging="375"/>
      </w:pPr>
      <w:bookmarkStart w:name="_Toc64019683" w:id="15"/>
    </w:p>
    <w:p w:rsidR="00266C34" w:rsidP="00266C34" w:rsidRDefault="00266C34" w14:paraId="6A8E99DD" w14:textId="77777777"/>
    <w:p w:rsidRPr="00266C34" w:rsidR="00D76302" w:rsidP="00266C34" w:rsidRDefault="00D76302" w14:paraId="52BF5969" w14:textId="77777777"/>
    <w:p w:rsidRPr="003B5FB1" w:rsidR="0067231B" w:rsidP="00AB65B7" w:rsidRDefault="4E1DC7CA" w14:paraId="3A2D4848" w14:textId="72087140">
      <w:pPr>
        <w:pStyle w:val="Overskrift3"/>
        <w:numPr>
          <w:ilvl w:val="0"/>
          <w:numId w:val="0"/>
        </w:numPr>
        <w:ind w:left="375" w:hanging="375"/>
      </w:pPr>
      <w:r w:rsidRPr="003B5FB1">
        <w:t xml:space="preserve">2.6 </w:t>
      </w:r>
      <w:r w:rsidRPr="003B5FB1" w:rsidR="009A1A2C">
        <w:t>Barnehagens språkmiljø</w:t>
      </w:r>
      <w:bookmarkEnd w:id="15"/>
    </w:p>
    <w:p w:rsidR="004F3902" w:rsidP="00AD00F6" w:rsidRDefault="006B6297" w14:paraId="7F14B910" w14:textId="2631AEC5">
      <w:pPr>
        <w:rPr>
          <w:sz w:val="22"/>
          <w:szCs w:val="22"/>
        </w:rPr>
      </w:pPr>
      <w:r w:rsidRPr="00CE237C">
        <w:rPr>
          <w:sz w:val="22"/>
          <w:szCs w:val="22"/>
        </w:rPr>
        <w:t>Barnehag</w:t>
      </w:r>
      <w:r w:rsidRPr="00CE237C" w:rsidR="006B2058">
        <w:rPr>
          <w:sz w:val="22"/>
          <w:szCs w:val="22"/>
        </w:rPr>
        <w:t xml:space="preserve">en </w:t>
      </w:r>
      <w:r w:rsidRPr="00CE237C" w:rsidR="00043AC1">
        <w:rPr>
          <w:sz w:val="22"/>
          <w:szCs w:val="22"/>
        </w:rPr>
        <w:t>er</w:t>
      </w:r>
      <w:r w:rsidRPr="00CE237C" w:rsidR="006B2058">
        <w:rPr>
          <w:sz w:val="22"/>
          <w:szCs w:val="22"/>
        </w:rPr>
        <w:t xml:space="preserve"> </w:t>
      </w:r>
      <w:r w:rsidRPr="00CE237C" w:rsidR="00F3064B">
        <w:rPr>
          <w:sz w:val="22"/>
          <w:szCs w:val="22"/>
        </w:rPr>
        <w:t>bevisst</w:t>
      </w:r>
      <w:r w:rsidRPr="00CE237C" w:rsidR="006B2058">
        <w:rPr>
          <w:sz w:val="22"/>
          <w:szCs w:val="22"/>
        </w:rPr>
        <w:t xml:space="preserve"> på at </w:t>
      </w:r>
      <w:r w:rsidRPr="00CE237C" w:rsidR="00043AC1">
        <w:rPr>
          <w:sz w:val="22"/>
          <w:szCs w:val="22"/>
        </w:rPr>
        <w:t>kommunikasjon</w:t>
      </w:r>
      <w:r w:rsidRPr="00CE237C" w:rsidR="006B2058">
        <w:rPr>
          <w:sz w:val="22"/>
          <w:szCs w:val="22"/>
        </w:rPr>
        <w:t xml:space="preserve"> og språk påvirker</w:t>
      </w:r>
      <w:r w:rsidRPr="00CE237C" w:rsidR="00262EC6">
        <w:rPr>
          <w:sz w:val="22"/>
          <w:szCs w:val="22"/>
        </w:rPr>
        <w:t xml:space="preserve"> og påvirkes</w:t>
      </w:r>
      <w:r w:rsidRPr="00CE237C" w:rsidR="00885BDF">
        <w:rPr>
          <w:sz w:val="22"/>
          <w:szCs w:val="22"/>
        </w:rPr>
        <w:t xml:space="preserve"> av</w:t>
      </w:r>
      <w:r w:rsidRPr="00CE237C" w:rsidR="00262EC6">
        <w:rPr>
          <w:sz w:val="22"/>
          <w:szCs w:val="22"/>
        </w:rPr>
        <w:t xml:space="preserve"> alle sider ved barns utvikling</w:t>
      </w:r>
      <w:r w:rsidRPr="00CE237C" w:rsidR="005C676B">
        <w:rPr>
          <w:sz w:val="22"/>
          <w:szCs w:val="22"/>
        </w:rPr>
        <w:t xml:space="preserve">. Gjennom dialog og samspill </w:t>
      </w:r>
      <w:r w:rsidRPr="00CE237C" w:rsidR="00887C22">
        <w:rPr>
          <w:sz w:val="22"/>
          <w:szCs w:val="22"/>
        </w:rPr>
        <w:t xml:space="preserve">støttes </w:t>
      </w:r>
      <w:r w:rsidRPr="00CE237C" w:rsidR="005C676B">
        <w:rPr>
          <w:sz w:val="22"/>
          <w:szCs w:val="22"/>
        </w:rPr>
        <w:t>ba</w:t>
      </w:r>
      <w:r w:rsidRPr="00CE237C" w:rsidR="00F606BE">
        <w:rPr>
          <w:sz w:val="22"/>
          <w:szCs w:val="22"/>
        </w:rPr>
        <w:t>rna i å kommunisere, medvirke, lytte, forstå og ska</w:t>
      </w:r>
      <w:r w:rsidRPr="00CE237C" w:rsidR="00887C22">
        <w:rPr>
          <w:sz w:val="22"/>
          <w:szCs w:val="22"/>
        </w:rPr>
        <w:t>pe</w:t>
      </w:r>
      <w:r w:rsidRPr="00CE237C" w:rsidR="00F606BE">
        <w:rPr>
          <w:sz w:val="22"/>
          <w:szCs w:val="22"/>
        </w:rPr>
        <w:t xml:space="preserve"> mening. </w:t>
      </w:r>
      <w:r w:rsidRPr="00CE237C" w:rsidR="005C597B">
        <w:rPr>
          <w:sz w:val="22"/>
          <w:szCs w:val="22"/>
        </w:rPr>
        <w:t xml:space="preserve">Barnehagen </w:t>
      </w:r>
      <w:r w:rsidRPr="00CE237C" w:rsidR="00043AC1">
        <w:rPr>
          <w:sz w:val="22"/>
          <w:szCs w:val="22"/>
        </w:rPr>
        <w:t>anerkjenne</w:t>
      </w:r>
      <w:r w:rsidRPr="00CE237C" w:rsidR="00887C22">
        <w:rPr>
          <w:sz w:val="22"/>
          <w:szCs w:val="22"/>
        </w:rPr>
        <w:t>r</w:t>
      </w:r>
      <w:r w:rsidRPr="00CE237C" w:rsidR="005C597B">
        <w:rPr>
          <w:sz w:val="22"/>
          <w:szCs w:val="22"/>
        </w:rPr>
        <w:t xml:space="preserve"> og verdsette</w:t>
      </w:r>
      <w:r w:rsidRPr="00CE237C" w:rsidR="00887C22">
        <w:rPr>
          <w:sz w:val="22"/>
          <w:szCs w:val="22"/>
        </w:rPr>
        <w:t>r</w:t>
      </w:r>
      <w:r w:rsidRPr="00CE237C" w:rsidR="005C597B">
        <w:rPr>
          <w:sz w:val="22"/>
          <w:szCs w:val="22"/>
        </w:rPr>
        <w:t xml:space="preserve"> barnas ulike</w:t>
      </w:r>
      <w:r w:rsidRPr="00CE237C" w:rsidR="00870505">
        <w:rPr>
          <w:sz w:val="22"/>
          <w:szCs w:val="22"/>
        </w:rPr>
        <w:t xml:space="preserve"> </w:t>
      </w:r>
      <w:r w:rsidRPr="00CE237C" w:rsidR="005C597B">
        <w:rPr>
          <w:sz w:val="22"/>
          <w:szCs w:val="22"/>
        </w:rPr>
        <w:t>kommunikasjonsuttryk</w:t>
      </w:r>
      <w:r w:rsidRPr="00CE237C" w:rsidR="004F3902">
        <w:rPr>
          <w:sz w:val="22"/>
          <w:szCs w:val="22"/>
        </w:rPr>
        <w:t xml:space="preserve">k og språk, herunder tegnspråk. </w:t>
      </w:r>
    </w:p>
    <w:p w:rsidRPr="00CE237C" w:rsidR="006904B4" w:rsidP="00AD00F6" w:rsidRDefault="006904B4" w14:paraId="5B0A8119" w14:textId="77777777">
      <w:pPr>
        <w:rPr>
          <w:sz w:val="22"/>
          <w:szCs w:val="22"/>
        </w:rPr>
      </w:pPr>
    </w:p>
    <w:p w:rsidR="008E5AE0" w:rsidP="00AD00F6" w:rsidRDefault="008E5AE0" w14:paraId="5E37A87C" w14:textId="77777777"/>
    <w:tbl>
      <w:tblPr>
        <w:tblStyle w:val="Tabellrutenett"/>
        <w:tblW w:w="0" w:type="auto"/>
        <w:tblLook w:val="04A0" w:firstRow="1" w:lastRow="0" w:firstColumn="1" w:lastColumn="0" w:noHBand="0" w:noVBand="1"/>
      </w:tblPr>
      <w:tblGrid>
        <w:gridCol w:w="9060"/>
      </w:tblGrid>
      <w:tr w:rsidRPr="00FF7329" w:rsidR="008E5AE0" w:rsidTr="6014CAD2" w14:paraId="3D7D1BBD" w14:textId="77777777">
        <w:tc>
          <w:tcPr>
            <w:tcW w:w="9060" w:type="dxa"/>
          </w:tcPr>
          <w:p w:rsidRPr="00FF7329" w:rsidR="00356C82" w:rsidP="008E5AE0" w:rsidRDefault="00356C82" w14:paraId="5C2A6847" w14:textId="77777777">
            <w:pPr>
              <w:rPr>
                <w:i/>
                <w:iCs/>
                <w:sz w:val="22"/>
                <w:szCs w:val="22"/>
              </w:rPr>
            </w:pPr>
          </w:p>
          <w:p w:rsidRPr="00FF7329" w:rsidR="00356C82" w:rsidP="00356C82" w:rsidRDefault="191C79DB" w14:paraId="43D2A66C" w14:textId="4B74A6F7">
            <w:pPr>
              <w:rPr>
                <w:rFonts w:eastAsia="Times New Roman"/>
                <w:color w:val="auto"/>
                <w:sz w:val="22"/>
                <w:szCs w:val="22"/>
                <w:lang w:eastAsia="nb-NO"/>
              </w:rPr>
            </w:pPr>
            <w:r w:rsidRPr="6014CAD2">
              <w:rPr>
                <w:rFonts w:eastAsia="Times New Roman"/>
                <w:color w:val="auto"/>
                <w:sz w:val="22"/>
                <w:szCs w:val="22"/>
                <w:lang w:eastAsia="nb-NO"/>
              </w:rPr>
              <w:t xml:space="preserve">Alle våre barn skal utvikle </w:t>
            </w:r>
            <w:r w:rsidRPr="6014CAD2" w:rsidR="44BE4E6D">
              <w:rPr>
                <w:rFonts w:eastAsia="Times New Roman"/>
                <w:color w:val="auto"/>
                <w:sz w:val="22"/>
                <w:szCs w:val="22"/>
                <w:lang w:eastAsia="nb-NO"/>
              </w:rPr>
              <w:t xml:space="preserve">språket sitt. </w:t>
            </w:r>
            <w:r w:rsidRPr="6014CAD2" w:rsidR="1BF1CB30">
              <w:rPr>
                <w:rFonts w:eastAsia="Times New Roman"/>
                <w:color w:val="auto"/>
                <w:sz w:val="22"/>
                <w:szCs w:val="22"/>
                <w:lang w:eastAsia="nb-NO"/>
              </w:rPr>
              <w:t>Vi</w:t>
            </w:r>
            <w:r w:rsidRPr="6014CAD2" w:rsidR="7EF5C3D8">
              <w:rPr>
                <w:rFonts w:eastAsia="Times New Roman"/>
                <w:color w:val="auto"/>
                <w:sz w:val="22"/>
                <w:szCs w:val="22"/>
                <w:lang w:eastAsia="nb-NO"/>
              </w:rPr>
              <w:t xml:space="preserve"> har</w:t>
            </w:r>
            <w:r w:rsidRPr="6014CAD2" w:rsidR="1BF1CB30">
              <w:rPr>
                <w:rFonts w:eastAsia="Times New Roman"/>
                <w:color w:val="auto"/>
                <w:sz w:val="22"/>
                <w:szCs w:val="22"/>
                <w:lang w:eastAsia="nb-NO"/>
              </w:rPr>
              <w:t xml:space="preserve"> </w:t>
            </w:r>
            <w:r w:rsidRPr="6014CAD2" w:rsidR="5EDF9E7E">
              <w:rPr>
                <w:rFonts w:eastAsia="Times New Roman"/>
                <w:color w:val="auto"/>
                <w:sz w:val="22"/>
                <w:szCs w:val="22"/>
                <w:lang w:eastAsia="nb-NO"/>
              </w:rPr>
              <w:t xml:space="preserve">barn med aner fra </w:t>
            </w:r>
            <w:r w:rsidR="008B37B7">
              <w:rPr>
                <w:rFonts w:eastAsia="Times New Roman"/>
                <w:color w:val="auto"/>
                <w:sz w:val="22"/>
                <w:szCs w:val="22"/>
                <w:lang w:eastAsia="nb-NO"/>
              </w:rPr>
              <w:t xml:space="preserve">mange </w:t>
            </w:r>
            <w:r w:rsidRPr="6014CAD2" w:rsidR="5EDF9E7E">
              <w:rPr>
                <w:rFonts w:eastAsia="Times New Roman"/>
                <w:color w:val="auto"/>
                <w:sz w:val="22"/>
                <w:szCs w:val="22"/>
                <w:lang w:eastAsia="nb-NO"/>
              </w:rPr>
              <w:t xml:space="preserve">land og derved </w:t>
            </w:r>
            <w:r w:rsidRPr="6014CAD2" w:rsidR="1BF1CB30">
              <w:rPr>
                <w:rFonts w:eastAsia="Times New Roman"/>
                <w:color w:val="auto"/>
                <w:sz w:val="22"/>
                <w:szCs w:val="22"/>
                <w:lang w:eastAsia="nb-NO"/>
              </w:rPr>
              <w:t>en stor andel barn som er to- eller flerspråklige</w:t>
            </w:r>
            <w:r w:rsidRPr="6014CAD2" w:rsidR="5EDF9E7E">
              <w:rPr>
                <w:rFonts w:eastAsia="Times New Roman"/>
                <w:color w:val="auto"/>
                <w:sz w:val="22"/>
                <w:szCs w:val="22"/>
                <w:lang w:eastAsia="nb-NO"/>
              </w:rPr>
              <w:t xml:space="preserve">. </w:t>
            </w:r>
            <w:r w:rsidRPr="6014CAD2" w:rsidR="7C53472A">
              <w:rPr>
                <w:rFonts w:eastAsia="Times New Roman"/>
                <w:color w:val="auto"/>
                <w:sz w:val="22"/>
                <w:szCs w:val="22"/>
                <w:lang w:eastAsia="nb-NO"/>
              </w:rPr>
              <w:t>V</w:t>
            </w:r>
            <w:r w:rsidRPr="6014CAD2" w:rsidR="1BF1CB30">
              <w:rPr>
                <w:rFonts w:eastAsia="Times New Roman"/>
                <w:color w:val="auto"/>
                <w:sz w:val="22"/>
                <w:szCs w:val="22"/>
                <w:lang w:eastAsia="nb-NO"/>
              </w:rPr>
              <w:t xml:space="preserve">i opplever at ekstra </w:t>
            </w:r>
            <w:r w:rsidRPr="6014CAD2" w:rsidR="2FEE7798">
              <w:rPr>
                <w:rFonts w:eastAsia="Times New Roman"/>
                <w:color w:val="auto"/>
                <w:sz w:val="22"/>
                <w:szCs w:val="22"/>
                <w:lang w:eastAsia="nb-NO"/>
              </w:rPr>
              <w:t>søkelys</w:t>
            </w:r>
            <w:r w:rsidRPr="6014CAD2" w:rsidR="1BF1CB30">
              <w:rPr>
                <w:rFonts w:eastAsia="Times New Roman"/>
                <w:color w:val="auto"/>
                <w:sz w:val="22"/>
                <w:szCs w:val="22"/>
                <w:lang w:eastAsia="nb-NO"/>
              </w:rPr>
              <w:t xml:space="preserve"> på arbeidet med språklig utvikling og kompetanse er viktig</w:t>
            </w:r>
            <w:r w:rsidRPr="6014CAD2" w:rsidR="44BE4E6D">
              <w:rPr>
                <w:rFonts w:eastAsia="Times New Roman"/>
                <w:color w:val="auto"/>
                <w:sz w:val="22"/>
                <w:szCs w:val="22"/>
                <w:lang w:eastAsia="nb-NO"/>
              </w:rPr>
              <w:t xml:space="preserve"> for alle våre barn</w:t>
            </w:r>
            <w:r w:rsidRPr="6014CAD2" w:rsidR="08B0C14F">
              <w:rPr>
                <w:rFonts w:eastAsia="Times New Roman"/>
                <w:color w:val="auto"/>
                <w:sz w:val="22"/>
                <w:szCs w:val="22"/>
                <w:lang w:eastAsia="nb-NO"/>
              </w:rPr>
              <w:t>, enspråklige som flerspråklige.</w:t>
            </w:r>
          </w:p>
          <w:p w:rsidRPr="00FF7329" w:rsidR="00356C82" w:rsidP="00356C82" w:rsidRDefault="00356C82" w14:paraId="03475069" w14:textId="77777777">
            <w:pPr>
              <w:rPr>
                <w:rFonts w:eastAsia="Times New Roman"/>
                <w:b/>
                <w:color w:val="FF0000"/>
                <w:sz w:val="22"/>
                <w:szCs w:val="22"/>
                <w:lang w:eastAsia="nb-NO"/>
              </w:rPr>
            </w:pPr>
          </w:p>
          <w:p w:rsidRPr="00FF7329" w:rsidR="00356C82" w:rsidP="00356C82" w:rsidRDefault="00356C82" w14:paraId="61E47115" w14:textId="49D68196">
            <w:pPr>
              <w:rPr>
                <w:rFonts w:eastAsia="Times New Roman"/>
                <w:color w:val="auto"/>
                <w:sz w:val="22"/>
                <w:szCs w:val="22"/>
                <w:lang w:eastAsia="nb-NO"/>
              </w:rPr>
            </w:pPr>
            <w:r w:rsidRPr="00FF7329">
              <w:rPr>
                <w:rFonts w:eastAsia="Times New Roman"/>
                <w:color w:val="auto"/>
                <w:sz w:val="22"/>
                <w:szCs w:val="22"/>
                <w:lang w:eastAsia="nb-NO"/>
              </w:rPr>
              <w:t xml:space="preserve">Det er et viktig utgangspunkt </w:t>
            </w:r>
            <w:r w:rsidRPr="00FF7329" w:rsidR="00AB3DFC">
              <w:rPr>
                <w:rFonts w:eastAsia="Times New Roman"/>
                <w:color w:val="auto"/>
                <w:sz w:val="22"/>
                <w:szCs w:val="22"/>
                <w:lang w:eastAsia="nb-NO"/>
              </w:rPr>
              <w:t>for barn at de</w:t>
            </w:r>
            <w:r w:rsidRPr="00FF7329">
              <w:rPr>
                <w:rFonts w:eastAsia="Times New Roman"/>
                <w:color w:val="auto"/>
                <w:sz w:val="22"/>
                <w:szCs w:val="22"/>
                <w:lang w:eastAsia="nb-NO"/>
              </w:rPr>
              <w:t xml:space="preserve"> opplever å forstå og bli forstått.  </w:t>
            </w:r>
            <w:r w:rsidRPr="00FF7329" w:rsidR="008D4236">
              <w:rPr>
                <w:rFonts w:eastAsia="Times New Roman"/>
                <w:color w:val="auto"/>
                <w:sz w:val="22"/>
                <w:szCs w:val="22"/>
                <w:lang w:eastAsia="nb-NO"/>
              </w:rPr>
              <w:t>Alle barna skal erfare språklig glede</w:t>
            </w:r>
            <w:r w:rsidRPr="00FF7329" w:rsidR="00954AC1">
              <w:rPr>
                <w:rFonts w:eastAsia="Times New Roman"/>
                <w:color w:val="auto"/>
                <w:sz w:val="22"/>
                <w:szCs w:val="22"/>
                <w:lang w:eastAsia="nb-NO"/>
              </w:rPr>
              <w:t>, og gleden med å kommunisere med andre og bli forstått.</w:t>
            </w:r>
          </w:p>
          <w:p w:rsidRPr="00FF7329" w:rsidR="00E412B4" w:rsidP="00356C82" w:rsidRDefault="00E412B4" w14:paraId="45362844" w14:textId="73111261">
            <w:pPr>
              <w:rPr>
                <w:rFonts w:eastAsia="Times New Roman"/>
                <w:color w:val="auto"/>
                <w:sz w:val="22"/>
                <w:szCs w:val="22"/>
                <w:lang w:eastAsia="nb-NO"/>
              </w:rPr>
            </w:pPr>
            <w:r w:rsidRPr="00FF7329">
              <w:rPr>
                <w:rFonts w:eastAsia="Times New Roman"/>
                <w:color w:val="auto"/>
                <w:sz w:val="22"/>
                <w:szCs w:val="22"/>
                <w:lang w:eastAsia="nb-NO"/>
              </w:rPr>
              <w:t>Barna skal oppmuntres til språklig nysgjerrighet og interesse for ulike språk og uttrykksformer.</w:t>
            </w:r>
          </w:p>
          <w:p w:rsidRPr="00FF7329" w:rsidR="000369B7" w:rsidP="00495FF7" w:rsidRDefault="000369B7" w14:paraId="272C17C0" w14:textId="77777777">
            <w:pPr>
              <w:autoSpaceDE/>
              <w:autoSpaceDN/>
              <w:adjustRightInd/>
              <w:rPr>
                <w:color w:val="FF0000"/>
                <w:spacing w:val="-2"/>
                <w:sz w:val="22"/>
                <w:szCs w:val="22"/>
              </w:rPr>
            </w:pPr>
          </w:p>
          <w:p w:rsidRPr="00FF7329" w:rsidR="00495FF7" w:rsidP="00495FF7" w:rsidRDefault="00FF0D3D" w14:paraId="4A5B6269" w14:textId="1285842B">
            <w:pPr>
              <w:autoSpaceDE/>
              <w:autoSpaceDN/>
              <w:adjustRightInd/>
              <w:rPr>
                <w:color w:val="auto"/>
                <w:spacing w:val="-2"/>
                <w:sz w:val="22"/>
                <w:szCs w:val="22"/>
              </w:rPr>
            </w:pPr>
            <w:r w:rsidRPr="00FF7329">
              <w:rPr>
                <w:color w:val="auto"/>
                <w:spacing w:val="-2"/>
                <w:sz w:val="22"/>
                <w:szCs w:val="22"/>
              </w:rPr>
              <w:t>Personalet skal:</w:t>
            </w:r>
          </w:p>
          <w:p w:rsidRPr="00FF7329" w:rsidR="00495FF7" w:rsidP="00DB78C1" w:rsidRDefault="00FF0D3D" w14:paraId="2EDB2B31" w14:textId="3B88A9CC">
            <w:pPr>
              <w:numPr>
                <w:ilvl w:val="0"/>
                <w:numId w:val="12"/>
              </w:numPr>
              <w:autoSpaceDE/>
              <w:autoSpaceDN/>
              <w:adjustRightInd/>
              <w:spacing w:after="200" w:line="276" w:lineRule="auto"/>
              <w:contextualSpacing/>
              <w:rPr>
                <w:color w:val="auto"/>
                <w:sz w:val="22"/>
                <w:szCs w:val="22"/>
              </w:rPr>
            </w:pPr>
            <w:r w:rsidRPr="00FF7329">
              <w:rPr>
                <w:color w:val="auto"/>
                <w:sz w:val="22"/>
                <w:szCs w:val="22"/>
              </w:rPr>
              <w:t>Legge</w:t>
            </w:r>
            <w:r w:rsidRPr="00FF7329" w:rsidR="00495FF7">
              <w:rPr>
                <w:color w:val="auto"/>
                <w:sz w:val="22"/>
                <w:szCs w:val="22"/>
              </w:rPr>
              <w:t xml:space="preserve"> til rette for et variert språkmiljø</w:t>
            </w:r>
          </w:p>
          <w:p w:rsidRPr="00FF7329" w:rsidR="00495FF7" w:rsidP="00DB78C1" w:rsidRDefault="00495FF7" w14:paraId="2914B07F" w14:textId="77777777">
            <w:pPr>
              <w:numPr>
                <w:ilvl w:val="0"/>
                <w:numId w:val="12"/>
              </w:numPr>
              <w:autoSpaceDE/>
              <w:autoSpaceDN/>
              <w:adjustRightInd/>
              <w:spacing w:after="200" w:line="276" w:lineRule="auto"/>
              <w:contextualSpacing/>
              <w:rPr>
                <w:color w:val="auto"/>
                <w:sz w:val="22"/>
                <w:szCs w:val="22"/>
              </w:rPr>
            </w:pPr>
            <w:r w:rsidRPr="00FF7329">
              <w:rPr>
                <w:color w:val="auto"/>
                <w:sz w:val="22"/>
                <w:szCs w:val="22"/>
              </w:rPr>
              <w:t>Benytte rim, regler og eventyr fra andre land</w:t>
            </w:r>
          </w:p>
          <w:p w:rsidRPr="00FF7329" w:rsidR="00495FF7" w:rsidP="00DB78C1" w:rsidRDefault="00495FF7" w14:paraId="19C3CCBC" w14:textId="77777777">
            <w:pPr>
              <w:numPr>
                <w:ilvl w:val="0"/>
                <w:numId w:val="12"/>
              </w:numPr>
              <w:autoSpaceDE/>
              <w:autoSpaceDN/>
              <w:adjustRightInd/>
              <w:spacing w:after="200" w:line="276" w:lineRule="auto"/>
              <w:contextualSpacing/>
              <w:rPr>
                <w:color w:val="auto"/>
                <w:sz w:val="22"/>
                <w:szCs w:val="22"/>
              </w:rPr>
            </w:pPr>
            <w:r w:rsidRPr="00FF7329">
              <w:rPr>
                <w:color w:val="auto"/>
                <w:sz w:val="22"/>
                <w:szCs w:val="22"/>
              </w:rPr>
              <w:t>Bruke Polylino – lydbøker på mange språk</w:t>
            </w:r>
          </w:p>
          <w:p w:rsidRPr="00FF7329" w:rsidR="00495FF7" w:rsidP="00DB78C1" w:rsidRDefault="00495FF7" w14:paraId="0791FE8C" w14:textId="77777777">
            <w:pPr>
              <w:numPr>
                <w:ilvl w:val="0"/>
                <w:numId w:val="12"/>
              </w:numPr>
              <w:autoSpaceDE/>
              <w:autoSpaceDN/>
              <w:adjustRightInd/>
              <w:spacing w:after="200" w:line="276" w:lineRule="auto"/>
              <w:contextualSpacing/>
              <w:rPr>
                <w:color w:val="auto"/>
                <w:sz w:val="22"/>
                <w:szCs w:val="22"/>
              </w:rPr>
            </w:pPr>
            <w:r w:rsidRPr="00FF7329">
              <w:rPr>
                <w:color w:val="auto"/>
                <w:sz w:val="22"/>
                <w:szCs w:val="22"/>
              </w:rPr>
              <w:t>Bruke iPad med appen Språkkista og andre relevante apper</w:t>
            </w:r>
          </w:p>
          <w:p w:rsidRPr="00FF7329" w:rsidR="00495FF7" w:rsidP="00DB78C1" w:rsidRDefault="00495FF7" w14:paraId="06DF07D2" w14:textId="77777777">
            <w:pPr>
              <w:numPr>
                <w:ilvl w:val="0"/>
                <w:numId w:val="12"/>
              </w:numPr>
              <w:autoSpaceDE/>
              <w:autoSpaceDN/>
              <w:adjustRightInd/>
              <w:spacing w:after="200" w:line="276" w:lineRule="auto"/>
              <w:contextualSpacing/>
              <w:rPr>
                <w:color w:val="auto"/>
                <w:sz w:val="22"/>
                <w:szCs w:val="22"/>
              </w:rPr>
            </w:pPr>
            <w:r w:rsidRPr="00FF7329">
              <w:rPr>
                <w:color w:val="auto"/>
                <w:sz w:val="22"/>
                <w:szCs w:val="22"/>
              </w:rPr>
              <w:t xml:space="preserve">Samarbeide med foreldrene, og benytte de ansattes språklige ressurser </w:t>
            </w:r>
          </w:p>
          <w:p w:rsidRPr="00FF7329" w:rsidR="003B2FAE" w:rsidP="00DB78C1" w:rsidRDefault="003B2FAE" w14:paraId="78C1991D" w14:textId="77777777">
            <w:pPr>
              <w:pStyle w:val="Listeavsnitt"/>
              <w:numPr>
                <w:ilvl w:val="0"/>
                <w:numId w:val="12"/>
              </w:numPr>
              <w:autoSpaceDE/>
              <w:autoSpaceDN/>
              <w:adjustRightInd/>
              <w:spacing w:after="200" w:line="276" w:lineRule="auto"/>
              <w:rPr>
                <w:rFonts w:eastAsia="Times New Roman"/>
                <w:color w:val="auto"/>
                <w:sz w:val="22"/>
                <w:szCs w:val="22"/>
                <w:lang w:eastAsia="nb-NO"/>
              </w:rPr>
            </w:pPr>
            <w:r w:rsidRPr="00FF7329">
              <w:rPr>
                <w:rFonts w:eastAsia="Times New Roman"/>
                <w:color w:val="auto"/>
                <w:sz w:val="22"/>
                <w:szCs w:val="22"/>
                <w:lang w:eastAsia="nb-NO"/>
              </w:rPr>
              <w:t>Observere barnas språk og tilrettelegge for individuell stimulering ut fra barnets forutsetning</w:t>
            </w:r>
          </w:p>
          <w:p w:rsidRPr="00FF7329" w:rsidR="003B2FAE" w:rsidP="00DB78C1" w:rsidRDefault="003B2FAE" w14:paraId="361BDA42" w14:textId="1006B413">
            <w:pPr>
              <w:pStyle w:val="Listeavsnitt"/>
              <w:numPr>
                <w:ilvl w:val="0"/>
                <w:numId w:val="12"/>
              </w:numPr>
              <w:autoSpaceDE/>
              <w:autoSpaceDN/>
              <w:adjustRightInd/>
              <w:spacing w:after="200" w:line="276" w:lineRule="auto"/>
              <w:rPr>
                <w:rFonts w:eastAsia="Times New Roman"/>
                <w:color w:val="auto"/>
                <w:sz w:val="22"/>
                <w:szCs w:val="22"/>
                <w:lang w:eastAsia="nb-NO"/>
              </w:rPr>
            </w:pPr>
            <w:r w:rsidRPr="00FF7329">
              <w:rPr>
                <w:rFonts w:eastAsia="Times New Roman"/>
                <w:color w:val="auto"/>
                <w:sz w:val="22"/>
                <w:szCs w:val="22"/>
                <w:lang w:eastAsia="nb-NO"/>
              </w:rPr>
              <w:t xml:space="preserve">Gjennomføre språksamlinger i mindre grupper som for </w:t>
            </w:r>
            <w:r w:rsidRPr="00FF7329" w:rsidR="00053F5E">
              <w:rPr>
                <w:rFonts w:eastAsia="Times New Roman"/>
                <w:color w:val="auto"/>
                <w:sz w:val="22"/>
                <w:szCs w:val="22"/>
                <w:lang w:eastAsia="nb-NO"/>
              </w:rPr>
              <w:t>eksempel lesegrupper</w:t>
            </w:r>
            <w:r w:rsidRPr="00FF7329" w:rsidR="00053F5E">
              <w:rPr>
                <w:rStyle w:val="normaltextrun"/>
                <w:color w:val="auto"/>
                <w:sz w:val="22"/>
                <w:szCs w:val="22"/>
                <w:shd w:val="clear" w:color="auto" w:fill="FFFFFF"/>
              </w:rPr>
              <w:t>, lekegrupper</w:t>
            </w:r>
            <w:r w:rsidRPr="00FF7329">
              <w:rPr>
                <w:rStyle w:val="normaltextrun"/>
                <w:color w:val="auto"/>
                <w:sz w:val="22"/>
                <w:szCs w:val="22"/>
                <w:shd w:val="clear" w:color="auto" w:fill="FFFFFF"/>
              </w:rPr>
              <w:t>, spillgrupper og dramatisering</w:t>
            </w:r>
            <w:r w:rsidRPr="00FF7329">
              <w:rPr>
                <w:rStyle w:val="eop"/>
                <w:color w:val="auto"/>
                <w:sz w:val="22"/>
                <w:szCs w:val="22"/>
                <w:shd w:val="clear" w:color="auto" w:fill="FFFFFF"/>
              </w:rPr>
              <w:t> </w:t>
            </w:r>
          </w:p>
          <w:p w:rsidRPr="00FF7329" w:rsidR="003B2FAE" w:rsidP="00DB78C1" w:rsidRDefault="003B2FAE" w14:paraId="6590DF08" w14:textId="77777777">
            <w:pPr>
              <w:pStyle w:val="Listeavsnitt"/>
              <w:numPr>
                <w:ilvl w:val="0"/>
                <w:numId w:val="12"/>
              </w:numPr>
              <w:autoSpaceDE/>
              <w:autoSpaceDN/>
              <w:adjustRightInd/>
              <w:spacing w:after="200" w:line="276" w:lineRule="auto"/>
              <w:rPr>
                <w:rFonts w:eastAsia="Times New Roman"/>
                <w:color w:val="auto"/>
                <w:sz w:val="22"/>
                <w:szCs w:val="22"/>
                <w:lang w:eastAsia="nb-NO"/>
              </w:rPr>
            </w:pPr>
            <w:r w:rsidRPr="00FF7329">
              <w:rPr>
                <w:rFonts w:eastAsia="Times New Roman"/>
                <w:color w:val="auto"/>
                <w:sz w:val="22"/>
                <w:szCs w:val="22"/>
                <w:lang w:eastAsia="nb-NO"/>
              </w:rPr>
              <w:t>Bruke sitt eget språk tydelig i hverdagssituasjoner og være gode språklige rollemodeller. Sette ord til handling og gi barna språkdusjer</w:t>
            </w:r>
          </w:p>
          <w:p w:rsidRPr="00FF7329" w:rsidR="003B2FAE" w:rsidP="00DB78C1" w:rsidRDefault="003B2FAE" w14:paraId="01C91392" w14:textId="77777777">
            <w:pPr>
              <w:pStyle w:val="Listeavsnitt"/>
              <w:numPr>
                <w:ilvl w:val="0"/>
                <w:numId w:val="12"/>
              </w:numPr>
              <w:autoSpaceDE/>
              <w:autoSpaceDN/>
              <w:adjustRightInd/>
              <w:spacing w:after="200" w:line="276" w:lineRule="auto"/>
              <w:rPr>
                <w:rFonts w:eastAsia="Times New Roman"/>
                <w:color w:val="auto"/>
                <w:sz w:val="22"/>
                <w:szCs w:val="22"/>
                <w:lang w:eastAsia="nb-NO"/>
              </w:rPr>
            </w:pPr>
            <w:r w:rsidRPr="00FF7329">
              <w:rPr>
                <w:rFonts w:eastAsia="Times New Roman"/>
                <w:color w:val="auto"/>
                <w:sz w:val="22"/>
                <w:szCs w:val="22"/>
                <w:lang w:eastAsia="nb-NO"/>
              </w:rPr>
              <w:t>Bruke daglige rutinesituasjoner som måltid, påkledning etc til å skape gode muligheter til samtale og språkstimulering</w:t>
            </w:r>
          </w:p>
          <w:p w:rsidRPr="00FF7329" w:rsidR="00356C82" w:rsidP="00356C82" w:rsidRDefault="00356C82" w14:paraId="13D32187" w14:textId="77777777">
            <w:pPr>
              <w:rPr>
                <w:rFonts w:eastAsia="Times New Roman"/>
                <w:b/>
                <w:color w:val="auto"/>
                <w:sz w:val="22"/>
                <w:szCs w:val="22"/>
                <w:lang w:eastAsia="nb-NO"/>
              </w:rPr>
            </w:pPr>
          </w:p>
          <w:p w:rsidRPr="00FF7329" w:rsidR="00356C82" w:rsidP="00356C82" w:rsidRDefault="00356C82" w14:paraId="25B9FBEE" w14:textId="77777777">
            <w:pPr>
              <w:rPr>
                <w:rFonts w:eastAsia="Times New Roman"/>
                <w:color w:val="auto"/>
                <w:sz w:val="22"/>
                <w:szCs w:val="22"/>
                <w:lang w:eastAsia="nb-NO"/>
              </w:rPr>
            </w:pPr>
            <w:r w:rsidRPr="00FF7329">
              <w:rPr>
                <w:rFonts w:eastAsia="Times New Roman"/>
                <w:color w:val="auto"/>
                <w:sz w:val="22"/>
                <w:szCs w:val="22"/>
                <w:lang w:eastAsia="nb-NO"/>
              </w:rPr>
              <w:t xml:space="preserve">Vi bruker metodikk fra prosjektet ”Ord-som-gror” (Lørenskog kommune) hvor vårt mål er at alle barna har et språk som kan uttrykke behov, følelser, tanker og kunnskap. </w:t>
            </w:r>
          </w:p>
          <w:p w:rsidRPr="00FF7329" w:rsidR="00356C82" w:rsidP="00356C82" w:rsidRDefault="00356C82" w14:paraId="6B02A2AA" w14:textId="77777777">
            <w:pPr>
              <w:rPr>
                <w:rFonts w:eastAsia="Times New Roman"/>
                <w:color w:val="auto"/>
                <w:sz w:val="22"/>
                <w:szCs w:val="22"/>
                <w:lang w:eastAsia="nb-NO"/>
              </w:rPr>
            </w:pPr>
          </w:p>
          <w:p w:rsidRPr="00FF7329" w:rsidR="00356C82" w:rsidP="00356C82" w:rsidRDefault="00356C82" w14:paraId="5F273F5A" w14:textId="1D4DB5B8">
            <w:pPr>
              <w:rPr>
                <w:rFonts w:eastAsia="Times New Roman"/>
                <w:color w:val="auto"/>
                <w:sz w:val="22"/>
                <w:szCs w:val="22"/>
                <w:lang w:eastAsia="nb-NO"/>
              </w:rPr>
            </w:pPr>
            <w:r w:rsidRPr="00FF7329">
              <w:rPr>
                <w:rFonts w:eastAsia="Times New Roman"/>
                <w:color w:val="auto"/>
                <w:sz w:val="22"/>
                <w:szCs w:val="22"/>
                <w:lang w:eastAsia="nb-NO"/>
              </w:rPr>
              <w:t xml:space="preserve">Vi har en egen språkansvarlig som inspirerer og motiverer de øvrige ansatte i barnehagen og sørger for at det er progresjon i arbeidet. </w:t>
            </w:r>
            <w:r w:rsidRPr="00FF7329" w:rsidR="00A8464A">
              <w:rPr>
                <w:rFonts w:eastAsia="Times New Roman"/>
                <w:color w:val="auto"/>
                <w:sz w:val="22"/>
                <w:szCs w:val="22"/>
                <w:lang w:eastAsia="nb-NO"/>
              </w:rPr>
              <w:t xml:space="preserve">I tillegg har hver avdeling én som tar et ekstra ansvar i </w:t>
            </w:r>
            <w:r w:rsidRPr="00FF7329" w:rsidR="00EA74C7">
              <w:rPr>
                <w:rFonts w:eastAsia="Times New Roman"/>
                <w:color w:val="auto"/>
                <w:sz w:val="22"/>
                <w:szCs w:val="22"/>
                <w:lang w:eastAsia="nb-NO"/>
              </w:rPr>
              <w:t>språkstimule</w:t>
            </w:r>
            <w:r w:rsidRPr="00FF7329" w:rsidR="003F5CA0">
              <w:rPr>
                <w:rFonts w:eastAsia="Times New Roman"/>
                <w:color w:val="auto"/>
                <w:sz w:val="22"/>
                <w:szCs w:val="22"/>
                <w:lang w:eastAsia="nb-NO"/>
              </w:rPr>
              <w:t>r</w:t>
            </w:r>
            <w:r w:rsidRPr="00FF7329" w:rsidR="00EA74C7">
              <w:rPr>
                <w:rFonts w:eastAsia="Times New Roman"/>
                <w:color w:val="auto"/>
                <w:sz w:val="22"/>
                <w:szCs w:val="22"/>
                <w:lang w:eastAsia="nb-NO"/>
              </w:rPr>
              <w:t>ingsarbeidet</w:t>
            </w:r>
          </w:p>
          <w:p w:rsidRPr="00FF7329" w:rsidR="008E5AE0" w:rsidP="003B2FAE" w:rsidRDefault="008E5AE0" w14:paraId="6F2D720C" w14:textId="6112DE12">
            <w:pPr>
              <w:rPr>
                <w:sz w:val="22"/>
                <w:szCs w:val="22"/>
              </w:rPr>
            </w:pPr>
          </w:p>
        </w:tc>
      </w:tr>
    </w:tbl>
    <w:p w:rsidRPr="003B5FB1" w:rsidR="00645A1F" w:rsidP="00AD00F6" w:rsidRDefault="00645A1F" w14:paraId="591B94C9" w14:textId="0D4D2414"/>
    <w:p w:rsidRPr="003B5FB1" w:rsidR="000C3E84" w:rsidP="00AB65B7" w:rsidRDefault="2B70FC62" w14:paraId="756EE059" w14:textId="63D8E5DB">
      <w:pPr>
        <w:pStyle w:val="Overskrift3"/>
        <w:numPr>
          <w:ilvl w:val="0"/>
          <w:numId w:val="0"/>
        </w:numPr>
        <w:ind w:left="375" w:hanging="375"/>
      </w:pPr>
      <w:bookmarkStart w:name="_Toc64019684" w:id="16"/>
      <w:r w:rsidRPr="003B5FB1">
        <w:t xml:space="preserve">2.7 </w:t>
      </w:r>
      <w:r w:rsidRPr="003B5FB1" w:rsidR="000C3E84">
        <w:t>Barnehagens psykososiale miljø</w:t>
      </w:r>
      <w:bookmarkEnd w:id="16"/>
      <w:r w:rsidRPr="003B5FB1" w:rsidR="000C3E84">
        <w:t xml:space="preserve"> </w:t>
      </w:r>
    </w:p>
    <w:p w:rsidRPr="00CE237C" w:rsidR="005D42BB" w:rsidP="00AD00F6" w:rsidRDefault="006639EE" w14:paraId="64F5ACDC" w14:textId="1C06F124">
      <w:pPr>
        <w:rPr>
          <w:sz w:val="22"/>
          <w:szCs w:val="22"/>
        </w:rPr>
      </w:pPr>
      <w:r w:rsidRPr="00CE237C">
        <w:rPr>
          <w:sz w:val="22"/>
          <w:szCs w:val="22"/>
        </w:rPr>
        <w:t xml:space="preserve">Barnas fysiske og psykiske helse </w:t>
      </w:r>
      <w:r w:rsidRPr="00CE237C" w:rsidR="00D4791A">
        <w:rPr>
          <w:sz w:val="22"/>
          <w:szCs w:val="22"/>
        </w:rPr>
        <w:t>fremmes</w:t>
      </w:r>
      <w:r w:rsidRPr="00CE237C">
        <w:rPr>
          <w:sz w:val="22"/>
          <w:szCs w:val="22"/>
        </w:rPr>
        <w:t xml:space="preserve"> i barnehagen.</w:t>
      </w:r>
      <w:r w:rsidRPr="00CE237C" w:rsidR="00812043">
        <w:rPr>
          <w:sz w:val="22"/>
          <w:szCs w:val="22"/>
        </w:rPr>
        <w:t xml:space="preserve"> </w:t>
      </w:r>
      <w:r w:rsidRPr="00CE237C" w:rsidR="007063B8">
        <w:rPr>
          <w:sz w:val="22"/>
          <w:szCs w:val="22"/>
        </w:rPr>
        <w:t>Barnehagen bidra</w:t>
      </w:r>
      <w:r w:rsidRPr="00CE237C" w:rsidR="00764FFA">
        <w:rPr>
          <w:sz w:val="22"/>
          <w:szCs w:val="22"/>
        </w:rPr>
        <w:t>r</w:t>
      </w:r>
      <w:r w:rsidRPr="00CE237C" w:rsidR="007063B8">
        <w:rPr>
          <w:sz w:val="22"/>
          <w:szCs w:val="22"/>
        </w:rPr>
        <w:t xml:space="preserve"> til barnas trivsel, livsglede, mestring og følelse av egenverd og forebygge</w:t>
      </w:r>
      <w:r w:rsidR="00C41FFE">
        <w:rPr>
          <w:sz w:val="22"/>
          <w:szCs w:val="22"/>
        </w:rPr>
        <w:t>r</w:t>
      </w:r>
      <w:r w:rsidRPr="00CE237C" w:rsidR="007063B8">
        <w:rPr>
          <w:sz w:val="22"/>
          <w:szCs w:val="22"/>
        </w:rPr>
        <w:t xml:space="preserve"> krenkelser og mobbing</w:t>
      </w:r>
      <w:r w:rsidRPr="00CE237C" w:rsidR="000C06FF">
        <w:rPr>
          <w:sz w:val="22"/>
          <w:szCs w:val="22"/>
        </w:rPr>
        <w:t>.</w:t>
      </w:r>
      <w:r w:rsidRPr="00CE237C" w:rsidR="00AB424B">
        <w:rPr>
          <w:sz w:val="22"/>
          <w:szCs w:val="22"/>
        </w:rPr>
        <w:t xml:space="preserve"> </w:t>
      </w:r>
      <w:r w:rsidRPr="00CE237C" w:rsidR="00522309">
        <w:rPr>
          <w:sz w:val="22"/>
          <w:szCs w:val="22"/>
        </w:rPr>
        <w:t>Om et barn opplever</w:t>
      </w:r>
      <w:r w:rsidRPr="00CE237C" w:rsidR="0074223A">
        <w:rPr>
          <w:sz w:val="22"/>
          <w:szCs w:val="22"/>
        </w:rPr>
        <w:t xml:space="preserve"> krenkelser eller mobbing må barnehagen håndtere, stoppe og følge opp. </w:t>
      </w:r>
    </w:p>
    <w:p w:rsidRPr="00CE237C" w:rsidR="005D42BB" w:rsidP="00AD00F6" w:rsidRDefault="005D42BB" w14:paraId="40C9229B" w14:textId="77777777">
      <w:pPr>
        <w:rPr>
          <w:sz w:val="22"/>
          <w:szCs w:val="22"/>
        </w:rPr>
      </w:pPr>
    </w:p>
    <w:p w:rsidRPr="00CE237C" w:rsidR="0074223A" w:rsidP="00AD00F6" w:rsidRDefault="0074223A" w14:paraId="5BD6BB6B" w14:textId="3FF54E49">
      <w:pPr>
        <w:rPr>
          <w:sz w:val="22"/>
          <w:szCs w:val="22"/>
        </w:rPr>
      </w:pPr>
      <w:r w:rsidRPr="00CE237C">
        <w:rPr>
          <w:sz w:val="22"/>
          <w:szCs w:val="22"/>
        </w:rPr>
        <w:t xml:space="preserve">Barnas selvfølelse støttes, samtidig som de skal få hjelp til å mestre balansen mellom å ivareta egne behov og det å ta hensyn til andres behov. I barnehagen skal alle barn kunne erfare å være betydningsfulle for fellesskapet og å være i positivt samspill med barn og voksne. Barnehage legger aktivt til rette for utvikling av vennskap og sosialt fellesskap. </w:t>
      </w:r>
    </w:p>
    <w:p w:rsidRPr="003B5FB1" w:rsidR="00487745" w:rsidP="00AD00F6" w:rsidRDefault="00487745" w14:paraId="346F6410" w14:textId="6DF6D942"/>
    <w:p w:rsidRPr="003B5FB1" w:rsidR="008D4F56" w:rsidP="00AD00F6" w:rsidRDefault="008D4F56" w14:paraId="259A7050" w14:textId="6E7EC474"/>
    <w:tbl>
      <w:tblPr>
        <w:tblStyle w:val="Tabellrutenett"/>
        <w:tblW w:w="0" w:type="auto"/>
        <w:tblLook w:val="04A0" w:firstRow="1" w:lastRow="0" w:firstColumn="1" w:lastColumn="0" w:noHBand="0" w:noVBand="1"/>
      </w:tblPr>
      <w:tblGrid>
        <w:gridCol w:w="9060"/>
      </w:tblGrid>
      <w:tr w:rsidRPr="00FF7329" w:rsidR="00A43229" w:rsidTr="6014CAD2" w14:paraId="56438769" w14:textId="77777777">
        <w:trPr>
          <w:trHeight w:val="1273"/>
        </w:trPr>
        <w:tc>
          <w:tcPr>
            <w:tcW w:w="9060" w:type="dxa"/>
          </w:tcPr>
          <w:p w:rsidRPr="00FF7329" w:rsidR="00574831" w:rsidP="00E01DC2" w:rsidRDefault="00574831" w14:paraId="07FE127F" w14:textId="77777777">
            <w:pPr>
              <w:rPr>
                <w:color w:val="auto"/>
                <w:sz w:val="22"/>
                <w:szCs w:val="22"/>
              </w:rPr>
            </w:pPr>
          </w:p>
          <w:p w:rsidRPr="00FF7329" w:rsidR="00E01DC2" w:rsidP="00E01DC2" w:rsidRDefault="00B45F9E" w14:paraId="40E3314B" w14:textId="050E887C">
            <w:pPr>
              <w:rPr>
                <w:color w:val="auto"/>
                <w:sz w:val="22"/>
                <w:szCs w:val="22"/>
              </w:rPr>
            </w:pPr>
            <w:r w:rsidRPr="00FF7329">
              <w:rPr>
                <w:rStyle w:val="normaltextrun"/>
                <w:color w:val="auto"/>
                <w:sz w:val="22"/>
                <w:szCs w:val="22"/>
                <w:shd w:val="clear" w:color="auto" w:fill="FFFFFF"/>
              </w:rPr>
              <w:t xml:space="preserve">Alle barn </w:t>
            </w:r>
            <w:r w:rsidRPr="00FF7329" w:rsidR="004E2588">
              <w:rPr>
                <w:rStyle w:val="normaltextrun"/>
                <w:color w:val="auto"/>
                <w:sz w:val="22"/>
                <w:szCs w:val="22"/>
                <w:shd w:val="clear" w:color="auto" w:fill="FFFFFF"/>
              </w:rPr>
              <w:t>skal ha</w:t>
            </w:r>
            <w:r w:rsidRPr="00FF7329">
              <w:rPr>
                <w:rStyle w:val="normaltextrun"/>
                <w:color w:val="auto"/>
                <w:sz w:val="22"/>
                <w:szCs w:val="22"/>
                <w:shd w:val="clear" w:color="auto" w:fill="FFFFFF"/>
              </w:rPr>
              <w:t xml:space="preserve"> det trygt og godt i barnehagen. De</w:t>
            </w:r>
            <w:r w:rsidRPr="00FF7329" w:rsidR="004E2588">
              <w:rPr>
                <w:rStyle w:val="normaltextrun"/>
                <w:color w:val="auto"/>
                <w:sz w:val="22"/>
                <w:szCs w:val="22"/>
                <w:shd w:val="clear" w:color="auto" w:fill="FFFFFF"/>
              </w:rPr>
              <w:t xml:space="preserve"> skal</w:t>
            </w:r>
            <w:r w:rsidRPr="00FF7329">
              <w:rPr>
                <w:rStyle w:val="normaltextrun"/>
                <w:color w:val="auto"/>
                <w:sz w:val="22"/>
                <w:szCs w:val="22"/>
                <w:shd w:val="clear" w:color="auto" w:fill="FFFFFF"/>
              </w:rPr>
              <w:t xml:space="preserve"> bli sett, hørt, forstått, respektert og føle seg anerkjent for den de er</w:t>
            </w:r>
            <w:r w:rsidRPr="00FF7329" w:rsidR="009417F4">
              <w:rPr>
                <w:rStyle w:val="normaltextrun"/>
                <w:color w:val="auto"/>
                <w:sz w:val="22"/>
                <w:szCs w:val="22"/>
                <w:shd w:val="clear" w:color="auto" w:fill="FFFFFF"/>
              </w:rPr>
              <w:t xml:space="preserve">. </w:t>
            </w:r>
            <w:r w:rsidRPr="00FF7329" w:rsidR="00E01DC2">
              <w:rPr>
                <w:color w:val="auto"/>
                <w:sz w:val="22"/>
                <w:szCs w:val="22"/>
              </w:rPr>
              <w:t xml:space="preserve">Barn utvikler seg når de er trygge og trives. </w:t>
            </w:r>
          </w:p>
          <w:p w:rsidRPr="00FF7329" w:rsidR="00E05BED" w:rsidP="00493AAD" w:rsidRDefault="00E01DC2" w14:paraId="7EC57180" w14:textId="62341B9D">
            <w:pPr>
              <w:rPr>
                <w:color w:val="auto"/>
                <w:sz w:val="22"/>
                <w:szCs w:val="22"/>
              </w:rPr>
            </w:pPr>
            <w:r w:rsidRPr="00FF7329">
              <w:rPr>
                <w:color w:val="auto"/>
                <w:sz w:val="22"/>
                <w:szCs w:val="22"/>
              </w:rPr>
              <w:t xml:space="preserve">Barnehagen skal være en trygg arena der barn skal støttes i å mestre motgang, håndtere utfordringer og bli kjent med egne og andres følelser. De skal møte voksne som kan ivareta hvert enkelt barn </w:t>
            </w:r>
            <w:r w:rsidRPr="00FF7329" w:rsidR="002B6D56">
              <w:rPr>
                <w:color w:val="auto"/>
                <w:sz w:val="22"/>
                <w:szCs w:val="22"/>
              </w:rPr>
              <w:t>ut ifra</w:t>
            </w:r>
            <w:r w:rsidRPr="00FF7329">
              <w:rPr>
                <w:color w:val="auto"/>
                <w:sz w:val="22"/>
                <w:szCs w:val="22"/>
              </w:rPr>
              <w:t xml:space="preserve"> barnets forutsetninger og behov. Barnehagen skal bidra til barnas trivsel og livsglede, og forebygge krenkelser og mobbing.</w:t>
            </w:r>
          </w:p>
          <w:p w:rsidRPr="00FF7329" w:rsidR="00E01DC2" w:rsidP="00E01DC2" w:rsidRDefault="00E01DC2" w14:paraId="04D72282" w14:textId="3CF15C04">
            <w:pPr>
              <w:rPr>
                <w:color w:val="auto"/>
                <w:sz w:val="22"/>
                <w:szCs w:val="22"/>
              </w:rPr>
            </w:pPr>
          </w:p>
          <w:p w:rsidRPr="00FF7329" w:rsidR="00E01DC2" w:rsidP="008F3F0C" w:rsidRDefault="00153423" w14:paraId="4C53791E" w14:textId="4FF490C4">
            <w:pPr>
              <w:rPr>
                <w:color w:val="auto"/>
                <w:sz w:val="22"/>
                <w:szCs w:val="22"/>
              </w:rPr>
            </w:pPr>
            <w:r w:rsidRPr="00FF7329">
              <w:rPr>
                <w:color w:val="auto"/>
                <w:sz w:val="22"/>
                <w:szCs w:val="22"/>
              </w:rPr>
              <w:t>Ba</w:t>
            </w:r>
            <w:r w:rsidRPr="00FF7329" w:rsidR="00313EAF">
              <w:rPr>
                <w:color w:val="auto"/>
                <w:sz w:val="22"/>
                <w:szCs w:val="22"/>
              </w:rPr>
              <w:t>r</w:t>
            </w:r>
            <w:r w:rsidRPr="00FF7329">
              <w:rPr>
                <w:color w:val="auto"/>
                <w:sz w:val="22"/>
                <w:szCs w:val="22"/>
              </w:rPr>
              <w:t>na i Rolvsrud barnehage</w:t>
            </w:r>
            <w:r w:rsidRPr="00FF7329" w:rsidR="00313EAF">
              <w:rPr>
                <w:color w:val="auto"/>
                <w:sz w:val="22"/>
                <w:szCs w:val="22"/>
              </w:rPr>
              <w:t xml:space="preserve"> skal </w:t>
            </w:r>
            <w:r w:rsidRPr="00FF7329" w:rsidR="00E01DC2">
              <w:rPr>
                <w:color w:val="auto"/>
                <w:sz w:val="22"/>
                <w:szCs w:val="22"/>
              </w:rPr>
              <w:t>oppleve tilhørighet til barnehagen og oppleve seg som en viktig del av fellesskapet</w:t>
            </w:r>
            <w:r w:rsidRPr="00FF7329" w:rsidR="00313EAF">
              <w:rPr>
                <w:color w:val="auto"/>
                <w:sz w:val="22"/>
                <w:szCs w:val="22"/>
              </w:rPr>
              <w:t xml:space="preserve">. Det er nulltoleranse </w:t>
            </w:r>
            <w:r w:rsidRPr="00FF7329" w:rsidR="004951CF">
              <w:rPr>
                <w:color w:val="auto"/>
                <w:sz w:val="22"/>
                <w:szCs w:val="22"/>
              </w:rPr>
              <w:t>for mobbing og utestenging</w:t>
            </w:r>
            <w:r w:rsidRPr="00FF7329" w:rsidR="00035B90">
              <w:rPr>
                <w:color w:val="auto"/>
                <w:sz w:val="22"/>
                <w:szCs w:val="22"/>
              </w:rPr>
              <w:t xml:space="preserve">. Vi har utarbeidet en egen handlingsplan mot mobbing </w:t>
            </w:r>
            <w:r w:rsidRPr="00FF7329" w:rsidR="004951CF">
              <w:rPr>
                <w:color w:val="auto"/>
                <w:sz w:val="22"/>
                <w:szCs w:val="22"/>
              </w:rPr>
              <w:t>og vi har</w:t>
            </w:r>
            <w:r w:rsidRPr="00FF7329" w:rsidR="008F3F0C">
              <w:rPr>
                <w:color w:val="auto"/>
                <w:sz w:val="22"/>
                <w:szCs w:val="22"/>
              </w:rPr>
              <w:t xml:space="preserve"> faste rutiner </w:t>
            </w:r>
            <w:r w:rsidRPr="00FF7329" w:rsidR="004F69E4">
              <w:rPr>
                <w:color w:val="auto"/>
                <w:sz w:val="22"/>
                <w:szCs w:val="22"/>
              </w:rPr>
              <w:t xml:space="preserve">med tiltaksplaner som </w:t>
            </w:r>
            <w:r w:rsidRPr="00FF7329" w:rsidR="008F3F0C">
              <w:rPr>
                <w:color w:val="auto"/>
                <w:sz w:val="22"/>
                <w:szCs w:val="22"/>
              </w:rPr>
              <w:t xml:space="preserve">vi følger dersom </w:t>
            </w:r>
            <w:r w:rsidRPr="00FF7329" w:rsidR="00325572">
              <w:rPr>
                <w:color w:val="auto"/>
                <w:sz w:val="22"/>
                <w:szCs w:val="22"/>
              </w:rPr>
              <w:t>vi skulle oppleve avvik</w:t>
            </w:r>
            <w:r w:rsidRPr="00FF7329" w:rsidR="002C5F04">
              <w:rPr>
                <w:color w:val="auto"/>
                <w:sz w:val="22"/>
                <w:szCs w:val="22"/>
              </w:rPr>
              <w:t>.</w:t>
            </w:r>
          </w:p>
          <w:p w:rsidRPr="00FF7329" w:rsidR="00325572" w:rsidP="00325572" w:rsidRDefault="00325572" w14:paraId="70B378B7" w14:textId="77777777">
            <w:pPr>
              <w:rPr>
                <w:color w:val="auto"/>
                <w:sz w:val="22"/>
                <w:szCs w:val="22"/>
              </w:rPr>
            </w:pPr>
          </w:p>
          <w:p w:rsidRPr="00FF7329" w:rsidR="00E01DC2" w:rsidP="00052098" w:rsidRDefault="00E01DC2" w14:paraId="04F65CF2" w14:textId="7E976F0F">
            <w:pPr>
              <w:rPr>
                <w:color w:val="auto"/>
                <w:sz w:val="22"/>
                <w:szCs w:val="22"/>
              </w:rPr>
            </w:pPr>
            <w:r w:rsidRPr="00FF7329">
              <w:rPr>
                <w:color w:val="auto"/>
                <w:sz w:val="22"/>
                <w:szCs w:val="22"/>
              </w:rPr>
              <w:t>Det er rom for ulikheter, og det er lov å snakke om det</w:t>
            </w:r>
            <w:r w:rsidRPr="00FF7329" w:rsidR="00062E0A">
              <w:rPr>
                <w:color w:val="auto"/>
                <w:sz w:val="22"/>
                <w:szCs w:val="22"/>
              </w:rPr>
              <w:t>. I barnehagehverdagen skal barna</w:t>
            </w:r>
            <w:r w:rsidRPr="00FF7329">
              <w:rPr>
                <w:color w:val="auto"/>
                <w:sz w:val="22"/>
                <w:szCs w:val="22"/>
              </w:rPr>
              <w:t xml:space="preserve"> oppleve voksne som ser og hører dem, og tar dem på alvor</w:t>
            </w:r>
            <w:r w:rsidRPr="00FF7329" w:rsidR="001A130E">
              <w:rPr>
                <w:color w:val="auto"/>
                <w:sz w:val="22"/>
                <w:szCs w:val="22"/>
              </w:rPr>
              <w:t xml:space="preserve">. De skal oppmuntres til å si sin mening, oppleve å bli tatt på alvor og samtidig </w:t>
            </w:r>
            <w:r w:rsidRPr="00FF7329" w:rsidR="00052098">
              <w:rPr>
                <w:color w:val="auto"/>
                <w:sz w:val="22"/>
                <w:szCs w:val="22"/>
              </w:rPr>
              <w:t>lære å tolerere at andre kan mene noe annet.</w:t>
            </w:r>
          </w:p>
          <w:p w:rsidRPr="00FF7329" w:rsidR="00E01DC2" w:rsidP="00E01DC2" w:rsidRDefault="00E01DC2" w14:paraId="7A5858E6" w14:textId="77777777">
            <w:pPr>
              <w:rPr>
                <w:color w:val="auto"/>
                <w:sz w:val="22"/>
                <w:szCs w:val="22"/>
              </w:rPr>
            </w:pPr>
          </w:p>
          <w:p w:rsidRPr="00FF7329" w:rsidR="000369B7" w:rsidP="0098099B" w:rsidRDefault="2E3C6E0A" w14:paraId="20D16F79" w14:textId="062D76B5">
            <w:pPr>
              <w:autoSpaceDE/>
              <w:autoSpaceDN/>
              <w:adjustRightInd/>
              <w:spacing w:after="200" w:line="276" w:lineRule="auto"/>
              <w:contextualSpacing/>
              <w:jc w:val="both"/>
              <w:rPr>
                <w:color w:val="auto"/>
                <w:sz w:val="22"/>
                <w:szCs w:val="22"/>
              </w:rPr>
            </w:pPr>
            <w:r w:rsidRPr="6014CAD2">
              <w:rPr>
                <w:color w:val="auto"/>
                <w:sz w:val="22"/>
                <w:szCs w:val="22"/>
              </w:rPr>
              <w:t>Avdelingens mangfold er en kilde til glede og inspirasjon i hverdagen</w:t>
            </w:r>
            <w:r w:rsidRPr="6014CAD2" w:rsidR="3B2A0392">
              <w:rPr>
                <w:color w:val="auto"/>
                <w:sz w:val="22"/>
                <w:szCs w:val="22"/>
              </w:rPr>
              <w:t xml:space="preserve">. </w:t>
            </w:r>
            <w:r w:rsidRPr="6014CAD2" w:rsidR="79725C3F">
              <w:rPr>
                <w:color w:val="auto"/>
                <w:sz w:val="22"/>
                <w:szCs w:val="22"/>
              </w:rPr>
              <w:t>B</w:t>
            </w:r>
            <w:r w:rsidRPr="6014CAD2">
              <w:rPr>
                <w:color w:val="auto"/>
                <w:sz w:val="22"/>
                <w:szCs w:val="22"/>
              </w:rPr>
              <w:t>arna er kjent med samefolkets historie</w:t>
            </w:r>
            <w:r w:rsidRPr="6014CAD2" w:rsidR="79725C3F">
              <w:rPr>
                <w:color w:val="auto"/>
                <w:sz w:val="22"/>
                <w:szCs w:val="22"/>
              </w:rPr>
              <w:t xml:space="preserve">. Vi </w:t>
            </w:r>
            <w:r w:rsidR="001A0AF5">
              <w:rPr>
                <w:color w:val="auto"/>
                <w:sz w:val="22"/>
                <w:szCs w:val="22"/>
              </w:rPr>
              <w:t>ha</w:t>
            </w:r>
            <w:r w:rsidRPr="6014CAD2" w:rsidR="79725C3F">
              <w:rPr>
                <w:color w:val="auto"/>
                <w:sz w:val="22"/>
                <w:szCs w:val="22"/>
              </w:rPr>
              <w:t>r</w:t>
            </w:r>
            <w:r w:rsidRPr="6014CAD2">
              <w:rPr>
                <w:color w:val="auto"/>
                <w:sz w:val="22"/>
                <w:szCs w:val="22"/>
              </w:rPr>
              <w:t xml:space="preserve"> fokus på hvert enkelt barn og fremhever barnets ressurser. På denne måten kan mangfoldet synliggjøres</w:t>
            </w:r>
          </w:p>
          <w:p w:rsidRPr="00FF7329" w:rsidR="000369B7" w:rsidP="000369B7" w:rsidRDefault="000369B7" w14:paraId="1DAE3865" w14:textId="77777777">
            <w:pPr>
              <w:autoSpaceDE/>
              <w:autoSpaceDN/>
              <w:adjustRightInd/>
              <w:rPr>
                <w:color w:val="auto"/>
                <w:spacing w:val="-2"/>
                <w:sz w:val="22"/>
                <w:szCs w:val="22"/>
              </w:rPr>
            </w:pPr>
            <w:r w:rsidRPr="00FF7329">
              <w:rPr>
                <w:color w:val="auto"/>
                <w:spacing w:val="-2"/>
                <w:sz w:val="22"/>
                <w:szCs w:val="22"/>
              </w:rPr>
              <w:t>Det er barnehagens oppgave å fremme respekt for menneskeverdet ved å synliggjøre, verdsette og fremme mangfold og gjensidig respekt. Vi skal synliggjøre variasjoner i verdier, kulturer, livssyn og språk, og mangfoldet i familier og levemønster.</w:t>
            </w:r>
          </w:p>
          <w:p w:rsidRPr="00FF7329" w:rsidR="000369B7" w:rsidP="000369B7" w:rsidRDefault="000369B7" w14:paraId="3FB64073" w14:textId="77777777">
            <w:pPr>
              <w:rPr>
                <w:rFonts w:eastAsia="Times New Roman"/>
                <w:color w:val="auto"/>
                <w:sz w:val="22"/>
                <w:szCs w:val="22"/>
                <w:lang w:eastAsia="nb-NO"/>
              </w:rPr>
            </w:pPr>
          </w:p>
          <w:p w:rsidRPr="00FF7329" w:rsidR="00E01DC2" w:rsidP="00E01DC2" w:rsidRDefault="00E01DC2" w14:paraId="2A57571B" w14:textId="77777777">
            <w:pPr>
              <w:rPr>
                <w:color w:val="auto"/>
                <w:sz w:val="22"/>
                <w:szCs w:val="22"/>
              </w:rPr>
            </w:pPr>
          </w:p>
          <w:p w:rsidRPr="00FF7329" w:rsidR="00E01DC2" w:rsidP="00E01DC2" w:rsidRDefault="00A45550" w14:paraId="73B581D8" w14:textId="6E70B9DA">
            <w:pPr>
              <w:rPr>
                <w:b/>
                <w:bCs/>
                <w:color w:val="auto"/>
                <w:sz w:val="22"/>
                <w:szCs w:val="22"/>
              </w:rPr>
            </w:pPr>
            <w:r w:rsidRPr="00FF7329">
              <w:rPr>
                <w:b/>
                <w:bCs/>
                <w:color w:val="auto"/>
                <w:sz w:val="22"/>
                <w:szCs w:val="22"/>
              </w:rPr>
              <w:t>Personalet skal</w:t>
            </w:r>
          </w:p>
          <w:p w:rsidRPr="00FF7329" w:rsidR="00E01DC2" w:rsidP="00DB78C1" w:rsidRDefault="00BB3761" w14:paraId="15432FE9" w14:textId="406C00C9">
            <w:pPr>
              <w:pStyle w:val="Listeavsnitt"/>
              <w:numPr>
                <w:ilvl w:val="0"/>
                <w:numId w:val="13"/>
              </w:numPr>
              <w:autoSpaceDE/>
              <w:autoSpaceDN/>
              <w:adjustRightInd/>
              <w:spacing w:after="200" w:line="276" w:lineRule="auto"/>
              <w:rPr>
                <w:color w:val="auto"/>
                <w:sz w:val="22"/>
                <w:szCs w:val="22"/>
              </w:rPr>
            </w:pPr>
            <w:r>
              <w:rPr>
                <w:color w:val="auto"/>
                <w:sz w:val="22"/>
                <w:szCs w:val="22"/>
              </w:rPr>
              <w:t xml:space="preserve">Reagere og </w:t>
            </w:r>
            <w:r w:rsidR="006178FA">
              <w:rPr>
                <w:color w:val="auto"/>
                <w:sz w:val="22"/>
                <w:szCs w:val="22"/>
              </w:rPr>
              <w:t>handle</w:t>
            </w:r>
            <w:r w:rsidRPr="00FF7329" w:rsidR="00E01DC2">
              <w:rPr>
                <w:color w:val="auto"/>
                <w:sz w:val="22"/>
                <w:szCs w:val="22"/>
              </w:rPr>
              <w:t xml:space="preserve"> på alle tilfeller der mobbing eller utestenging kan oppstå</w:t>
            </w:r>
          </w:p>
          <w:p w:rsidRPr="00FF7329" w:rsidR="00E01DC2" w:rsidP="00DB78C1" w:rsidRDefault="00040D68" w14:paraId="4D91BB9C" w14:textId="158090B7">
            <w:pPr>
              <w:pStyle w:val="Listeavsnitt"/>
              <w:numPr>
                <w:ilvl w:val="0"/>
                <w:numId w:val="13"/>
              </w:numPr>
              <w:autoSpaceDE/>
              <w:autoSpaceDN/>
              <w:adjustRightInd/>
              <w:spacing w:after="200" w:line="276" w:lineRule="auto"/>
              <w:rPr>
                <w:color w:val="auto"/>
                <w:sz w:val="22"/>
                <w:szCs w:val="22"/>
              </w:rPr>
            </w:pPr>
            <w:r w:rsidRPr="00FF7329">
              <w:rPr>
                <w:color w:val="auto"/>
                <w:sz w:val="22"/>
                <w:szCs w:val="22"/>
              </w:rPr>
              <w:t>Være t</w:t>
            </w:r>
            <w:r w:rsidRPr="00FF7329" w:rsidR="00E01DC2">
              <w:rPr>
                <w:color w:val="auto"/>
                <w:sz w:val="22"/>
                <w:szCs w:val="22"/>
              </w:rPr>
              <w:t>ilstedeværende, trygge og anerkjennende voksne</w:t>
            </w:r>
          </w:p>
          <w:p w:rsidRPr="00FF7329" w:rsidR="00E01DC2" w:rsidP="00DB78C1" w:rsidRDefault="00040D68" w14:paraId="6AD731D3" w14:textId="5348DFC9">
            <w:pPr>
              <w:pStyle w:val="Listeavsnitt"/>
              <w:numPr>
                <w:ilvl w:val="0"/>
                <w:numId w:val="13"/>
              </w:numPr>
              <w:autoSpaceDE/>
              <w:autoSpaceDN/>
              <w:adjustRightInd/>
              <w:spacing w:after="200" w:line="276" w:lineRule="auto"/>
              <w:rPr>
                <w:color w:val="auto"/>
                <w:sz w:val="22"/>
                <w:szCs w:val="22"/>
              </w:rPr>
            </w:pPr>
            <w:r w:rsidRPr="00FF7329">
              <w:rPr>
                <w:color w:val="auto"/>
                <w:sz w:val="22"/>
                <w:szCs w:val="22"/>
              </w:rPr>
              <w:t>Være d</w:t>
            </w:r>
            <w:r w:rsidRPr="00FF7329" w:rsidR="00E01DC2">
              <w:rPr>
                <w:color w:val="auto"/>
                <w:sz w:val="22"/>
                <w:szCs w:val="22"/>
              </w:rPr>
              <w:t>eltakende voksne som er observante og fanger opp hvordan barna har det</w:t>
            </w:r>
          </w:p>
          <w:p w:rsidRPr="00FF7329" w:rsidR="00507142" w:rsidP="00DB78C1" w:rsidRDefault="00040D68" w14:paraId="4D829B1C" w14:textId="3E8A29F8">
            <w:pPr>
              <w:pStyle w:val="Listeavsnitt"/>
              <w:numPr>
                <w:ilvl w:val="0"/>
                <w:numId w:val="13"/>
              </w:numPr>
              <w:autoSpaceDE/>
              <w:autoSpaceDN/>
              <w:adjustRightInd/>
              <w:spacing w:after="200" w:line="276" w:lineRule="auto"/>
              <w:rPr>
                <w:color w:val="auto"/>
                <w:sz w:val="22"/>
                <w:szCs w:val="22"/>
              </w:rPr>
            </w:pPr>
            <w:r w:rsidRPr="00FF7329">
              <w:rPr>
                <w:color w:val="auto"/>
                <w:sz w:val="22"/>
                <w:szCs w:val="22"/>
              </w:rPr>
              <w:t>Invitere f</w:t>
            </w:r>
            <w:r w:rsidRPr="00FF7329" w:rsidR="00E01DC2">
              <w:rPr>
                <w:color w:val="auto"/>
                <w:sz w:val="22"/>
                <w:szCs w:val="22"/>
              </w:rPr>
              <w:t>oreldre med i utarbeidelse av tiltak der uheldige episoder har oppstått</w:t>
            </w:r>
            <w:r w:rsidRPr="00FF7329" w:rsidR="003B2FAE">
              <w:rPr>
                <w:color w:val="auto"/>
                <w:sz w:val="22"/>
                <w:szCs w:val="22"/>
              </w:rPr>
              <w:t>.</w:t>
            </w:r>
          </w:p>
          <w:p w:rsidRPr="00FF7329" w:rsidR="00E01DC2" w:rsidP="00DB78C1" w:rsidRDefault="003B2FAE" w14:paraId="6A063882" w14:textId="0378ED89">
            <w:pPr>
              <w:pStyle w:val="Listeavsnitt"/>
              <w:numPr>
                <w:ilvl w:val="0"/>
                <w:numId w:val="13"/>
              </w:numPr>
              <w:autoSpaceDE/>
              <w:autoSpaceDN/>
              <w:adjustRightInd/>
              <w:spacing w:after="200" w:line="276" w:lineRule="auto"/>
              <w:rPr>
                <w:color w:val="auto"/>
                <w:sz w:val="22"/>
                <w:szCs w:val="22"/>
              </w:rPr>
            </w:pPr>
            <w:r w:rsidRPr="00FF7329">
              <w:rPr>
                <w:rFonts w:eastAsia="Times New Roman"/>
                <w:color w:val="auto"/>
                <w:sz w:val="22"/>
                <w:szCs w:val="22"/>
                <w:lang w:eastAsia="nb-NO"/>
              </w:rPr>
              <w:t>Gjennomføre refleksjonsgrupper og benytte praksisfortellinger</w:t>
            </w:r>
          </w:p>
          <w:p w:rsidRPr="00FF7329" w:rsidR="00A43229" w:rsidP="00A74C40" w:rsidRDefault="00A43229" w14:paraId="67FFAAAC" w14:textId="202C7626">
            <w:pPr>
              <w:rPr>
                <w:color w:val="auto"/>
                <w:sz w:val="22"/>
                <w:szCs w:val="22"/>
              </w:rPr>
            </w:pPr>
          </w:p>
        </w:tc>
      </w:tr>
    </w:tbl>
    <w:p w:rsidR="008D4F56" w:rsidP="00AD00F6" w:rsidRDefault="008D4F56" w14:paraId="6C2E9228" w14:textId="5DAFFEBC"/>
    <w:p w:rsidR="00D76302" w:rsidP="00AD00F6" w:rsidRDefault="00D76302" w14:paraId="568218C5" w14:textId="77777777"/>
    <w:p w:rsidR="00D76302" w:rsidP="00AD00F6" w:rsidRDefault="00D76302" w14:paraId="250FF017" w14:textId="77777777"/>
    <w:p w:rsidR="00D76302" w:rsidP="00AD00F6" w:rsidRDefault="00D76302" w14:paraId="2949DCBE" w14:textId="77777777"/>
    <w:p w:rsidR="00D76302" w:rsidP="00AD00F6" w:rsidRDefault="00D76302" w14:paraId="16C873C8" w14:textId="77777777"/>
    <w:p w:rsidR="00D76302" w:rsidP="00AD00F6" w:rsidRDefault="00D76302" w14:paraId="4469C274" w14:textId="77777777"/>
    <w:p w:rsidR="00D76302" w:rsidP="00AD00F6" w:rsidRDefault="00D76302" w14:paraId="2642F5CD" w14:textId="77777777"/>
    <w:p w:rsidR="00D76302" w:rsidP="00AD00F6" w:rsidRDefault="00D76302" w14:paraId="4899591A" w14:textId="77777777"/>
    <w:p w:rsidR="00D76302" w:rsidP="00AD00F6" w:rsidRDefault="00D76302" w14:paraId="16D8F054" w14:textId="77777777"/>
    <w:p w:rsidR="00D76302" w:rsidP="00AD00F6" w:rsidRDefault="00D76302" w14:paraId="1D94AFA1" w14:textId="77777777"/>
    <w:p w:rsidR="00D76302" w:rsidP="00AD00F6" w:rsidRDefault="00D76302" w14:paraId="2916CC11" w14:textId="77777777"/>
    <w:p w:rsidR="00D76302" w:rsidP="00AD00F6" w:rsidRDefault="00D76302" w14:paraId="74B35714" w14:textId="77777777"/>
    <w:p w:rsidR="00D76302" w:rsidP="00AD00F6" w:rsidRDefault="00D76302" w14:paraId="4A02DB29" w14:textId="77777777"/>
    <w:p w:rsidR="00D76302" w:rsidP="00AD00F6" w:rsidRDefault="00D76302" w14:paraId="229A8B3E" w14:textId="77777777"/>
    <w:p w:rsidR="00D76302" w:rsidP="00AD00F6" w:rsidRDefault="00D76302" w14:paraId="7FD3A899" w14:textId="77777777"/>
    <w:p w:rsidRPr="003B5FB1" w:rsidR="00D76302" w:rsidP="00AD00F6" w:rsidRDefault="00D76302" w14:paraId="77E5E296" w14:textId="77777777"/>
    <w:p w:rsidRPr="003B5FB1" w:rsidR="00CF5AD9" w:rsidP="00AB65B7" w:rsidRDefault="6043A056" w14:paraId="7DF31C6D" w14:textId="51702C4B">
      <w:pPr>
        <w:pStyle w:val="Overskrift3"/>
        <w:numPr>
          <w:ilvl w:val="0"/>
          <w:numId w:val="0"/>
        </w:numPr>
        <w:ind w:left="375" w:hanging="375"/>
      </w:pPr>
      <w:bookmarkStart w:name="_Toc64019685" w:id="17"/>
      <w:r w:rsidRPr="003B5FB1">
        <w:t xml:space="preserve">2.8 </w:t>
      </w:r>
      <w:r w:rsidRPr="003B5FB1" w:rsidR="00CF5AD9">
        <w:t>Forebygging av seksuelle overgrep</w:t>
      </w:r>
      <w:bookmarkEnd w:id="17"/>
      <w:r w:rsidRPr="003B5FB1" w:rsidR="00E22C3A">
        <w:t xml:space="preserve"> </w:t>
      </w:r>
    </w:p>
    <w:p w:rsidRPr="00CE237C" w:rsidR="00CF5AD9" w:rsidP="00AD00F6" w:rsidRDefault="007C04E9" w14:paraId="6211254A" w14:textId="13F22E36">
      <w:pPr>
        <w:rPr>
          <w:sz w:val="22"/>
          <w:szCs w:val="22"/>
        </w:rPr>
      </w:pPr>
      <w:r w:rsidRPr="00CE237C">
        <w:rPr>
          <w:sz w:val="22"/>
          <w:szCs w:val="22"/>
        </w:rPr>
        <w:t>Gjennom den daglige og nære kontakten med barna er barnehagen i en sentral posisjon til å observere og motta</w:t>
      </w:r>
      <w:r w:rsidRPr="00CE237C" w:rsidR="005364D9">
        <w:rPr>
          <w:sz w:val="22"/>
          <w:szCs w:val="22"/>
        </w:rPr>
        <w:t xml:space="preserve"> informasjon om barna</w:t>
      </w:r>
      <w:r w:rsidRPr="00CE237C" w:rsidR="00D40A36">
        <w:rPr>
          <w:sz w:val="22"/>
          <w:szCs w:val="22"/>
        </w:rPr>
        <w:t>s</w:t>
      </w:r>
      <w:r w:rsidRPr="00CE237C" w:rsidR="005364D9">
        <w:rPr>
          <w:sz w:val="22"/>
          <w:szCs w:val="22"/>
        </w:rPr>
        <w:t xml:space="preserve"> omsorg- og livssituasjon. </w:t>
      </w:r>
      <w:r w:rsidRPr="00CE237C" w:rsidR="00E22C3A">
        <w:rPr>
          <w:sz w:val="22"/>
          <w:szCs w:val="22"/>
        </w:rPr>
        <w:t xml:space="preserve">Lørenskog </w:t>
      </w:r>
      <w:r w:rsidRPr="00CE237C" w:rsidR="12E43565">
        <w:rPr>
          <w:sz w:val="22"/>
          <w:szCs w:val="22"/>
        </w:rPr>
        <w:t>kommune har utarbeidet en rutine som skal bidra til å forebygge seksuelle overgrep gjennom å skape trygge, sterke barn. Barnehagene jobbe</w:t>
      </w:r>
      <w:r w:rsidRPr="00CE237C" w:rsidR="2B5BC370">
        <w:rPr>
          <w:sz w:val="22"/>
          <w:szCs w:val="22"/>
        </w:rPr>
        <w:t>r</w:t>
      </w:r>
      <w:r w:rsidRPr="00CE237C" w:rsidR="12E43565">
        <w:rPr>
          <w:sz w:val="22"/>
          <w:szCs w:val="22"/>
        </w:rPr>
        <w:t xml:space="preserve"> systematisk over tid for å bidra til at barn og unge får trygge og gode oppvekstforhold. Barn lærer om seksualitet, kropp og følelser</w:t>
      </w:r>
      <w:r w:rsidRPr="00CE237C" w:rsidR="00286A8A">
        <w:rPr>
          <w:sz w:val="22"/>
          <w:szCs w:val="22"/>
        </w:rPr>
        <w:t xml:space="preserve"> og</w:t>
      </w:r>
      <w:r w:rsidRPr="00CE237C" w:rsidR="005C0CD2">
        <w:rPr>
          <w:sz w:val="22"/>
          <w:szCs w:val="22"/>
        </w:rPr>
        <w:t xml:space="preserve"> dette gir </w:t>
      </w:r>
      <w:r w:rsidRPr="00CE237C" w:rsidR="12E43565">
        <w:rPr>
          <w:sz w:val="22"/>
          <w:szCs w:val="22"/>
        </w:rPr>
        <w:t>større mulighet for å kunne si ifra hvis de opplever krenkelser som for eksempel seksuelle overgrep. Barna</w:t>
      </w:r>
      <w:r w:rsidRPr="00CE237C" w:rsidR="4CF17E9B">
        <w:rPr>
          <w:sz w:val="22"/>
          <w:szCs w:val="22"/>
        </w:rPr>
        <w:t xml:space="preserve"> </w:t>
      </w:r>
      <w:r w:rsidRPr="00CE237C" w:rsidR="368A4D54">
        <w:rPr>
          <w:sz w:val="22"/>
          <w:szCs w:val="22"/>
        </w:rPr>
        <w:t>lære</w:t>
      </w:r>
      <w:r w:rsidRPr="00CE237C" w:rsidR="004C3CFA">
        <w:rPr>
          <w:sz w:val="22"/>
          <w:szCs w:val="22"/>
        </w:rPr>
        <w:t>r</w:t>
      </w:r>
      <w:r w:rsidRPr="00CE237C" w:rsidR="12E43565">
        <w:rPr>
          <w:sz w:val="22"/>
          <w:szCs w:val="22"/>
        </w:rPr>
        <w:t xml:space="preserve"> hva som er naturlig, hva som er rett og galt i forhold til egen og andres kropp, for å sette grenser for seg selv.</w:t>
      </w:r>
    </w:p>
    <w:p w:rsidR="00D32227" w:rsidP="00942231" w:rsidRDefault="00D32227" w14:paraId="4BBB17E1" w14:textId="7E672EEF"/>
    <w:tbl>
      <w:tblPr>
        <w:tblStyle w:val="Tabellrutenett"/>
        <w:tblW w:w="0" w:type="auto"/>
        <w:tblLook w:val="04A0" w:firstRow="1" w:lastRow="0" w:firstColumn="1" w:lastColumn="0" w:noHBand="0" w:noVBand="1"/>
      </w:tblPr>
      <w:tblGrid>
        <w:gridCol w:w="9060"/>
      </w:tblGrid>
      <w:tr w:rsidRPr="00FF7329" w:rsidR="008E5AE0" w:rsidTr="6014CAD2" w14:paraId="671C0244" w14:textId="77777777">
        <w:tc>
          <w:tcPr>
            <w:tcW w:w="9060" w:type="dxa"/>
          </w:tcPr>
          <w:p w:rsidRPr="00FF7329" w:rsidR="008E5AE0" w:rsidP="008E5AE0" w:rsidRDefault="008E5AE0" w14:paraId="4D9E26D1" w14:textId="72B2E65A">
            <w:pPr>
              <w:rPr>
                <w:sz w:val="22"/>
                <w:szCs w:val="22"/>
              </w:rPr>
            </w:pPr>
          </w:p>
          <w:p w:rsidRPr="00FF7329" w:rsidR="00E01DC2" w:rsidP="00E01DC2" w:rsidRDefault="00E01DC2" w14:paraId="037C0936" w14:textId="37D84D1A">
            <w:pPr>
              <w:keepNext/>
              <w:outlineLvl w:val="1"/>
              <w:rPr>
                <w:rFonts w:eastAsia="Times New Roman"/>
                <w:color w:val="auto"/>
                <w:sz w:val="22"/>
                <w:szCs w:val="22"/>
                <w:lang w:eastAsia="nb-NO"/>
              </w:rPr>
            </w:pPr>
            <w:r w:rsidRPr="00FF7329">
              <w:rPr>
                <w:rFonts w:eastAsia="Times New Roman"/>
                <w:color w:val="auto"/>
                <w:sz w:val="22"/>
                <w:szCs w:val="22"/>
                <w:lang w:eastAsia="nb-NO"/>
              </w:rPr>
              <w:t>Rolvsrud barnehage skal</w:t>
            </w:r>
            <w:r w:rsidR="00A43055">
              <w:rPr>
                <w:rFonts w:eastAsia="Times New Roman"/>
                <w:color w:val="auto"/>
                <w:sz w:val="22"/>
                <w:szCs w:val="22"/>
                <w:lang w:eastAsia="nb-NO"/>
              </w:rPr>
              <w:t xml:space="preserve"> vi</w:t>
            </w:r>
            <w:r w:rsidRPr="00FF7329">
              <w:rPr>
                <w:rFonts w:eastAsia="Times New Roman"/>
                <w:color w:val="auto"/>
                <w:sz w:val="22"/>
                <w:szCs w:val="22"/>
                <w:lang w:eastAsia="nb-NO"/>
              </w:rPr>
              <w:t xml:space="preserve"> jobbe systematisk over tid for å bidra til at barna får trygge og gode oppvekstforhold. </w:t>
            </w:r>
          </w:p>
          <w:p w:rsidRPr="00FF7329" w:rsidR="00E34B20" w:rsidP="00E01DC2" w:rsidRDefault="001D7FB0" w14:paraId="42AD7B17" w14:textId="37E3A0A9">
            <w:pPr>
              <w:keepNext/>
              <w:outlineLvl w:val="1"/>
              <w:rPr>
                <w:rFonts w:eastAsia="Times New Roman"/>
                <w:color w:val="auto"/>
                <w:sz w:val="22"/>
                <w:szCs w:val="22"/>
                <w:lang w:eastAsia="nb-NO"/>
              </w:rPr>
            </w:pPr>
            <w:r>
              <w:rPr>
                <w:rFonts w:eastAsia="Times New Roman"/>
                <w:color w:val="auto"/>
                <w:sz w:val="22"/>
                <w:szCs w:val="22"/>
                <w:lang w:eastAsia="nb-NO"/>
              </w:rPr>
              <w:t>Vi snakker om</w:t>
            </w:r>
            <w:r w:rsidRPr="00FF7329" w:rsidR="00E01DC2">
              <w:rPr>
                <w:rFonts w:eastAsia="Times New Roman"/>
                <w:color w:val="auto"/>
                <w:sz w:val="22"/>
                <w:szCs w:val="22"/>
                <w:lang w:eastAsia="nb-NO"/>
              </w:rPr>
              <w:t xml:space="preserve"> kroppsdeler </w:t>
            </w:r>
            <w:r w:rsidR="005A793C">
              <w:rPr>
                <w:rFonts w:eastAsia="Times New Roman"/>
                <w:color w:val="auto"/>
                <w:sz w:val="22"/>
                <w:szCs w:val="22"/>
                <w:lang w:eastAsia="nb-NO"/>
              </w:rPr>
              <w:t>og b</w:t>
            </w:r>
            <w:r w:rsidR="00736BD1">
              <w:rPr>
                <w:rFonts w:eastAsia="Times New Roman"/>
                <w:color w:val="auto"/>
                <w:sz w:val="22"/>
                <w:szCs w:val="22"/>
                <w:lang w:eastAsia="nb-NO"/>
              </w:rPr>
              <w:t>arna</w:t>
            </w:r>
            <w:r w:rsidR="00407F82">
              <w:rPr>
                <w:rFonts w:eastAsia="Times New Roman"/>
                <w:color w:val="auto"/>
                <w:sz w:val="22"/>
                <w:szCs w:val="22"/>
                <w:lang w:eastAsia="nb-NO"/>
              </w:rPr>
              <w:t xml:space="preserve"> lærer</w:t>
            </w:r>
            <w:r w:rsidRPr="00FF7329" w:rsidR="00E01DC2">
              <w:rPr>
                <w:rFonts w:eastAsia="Times New Roman"/>
                <w:color w:val="auto"/>
                <w:sz w:val="22"/>
                <w:szCs w:val="22"/>
                <w:lang w:eastAsia="nb-NO"/>
              </w:rPr>
              <w:t xml:space="preserve"> å sette grenser</w:t>
            </w:r>
            <w:r>
              <w:rPr>
                <w:rFonts w:eastAsia="Times New Roman"/>
                <w:color w:val="auto"/>
                <w:sz w:val="22"/>
                <w:szCs w:val="22"/>
                <w:lang w:eastAsia="nb-NO"/>
              </w:rPr>
              <w:t xml:space="preserve"> for seg selv</w:t>
            </w:r>
            <w:r w:rsidRPr="00FF7329" w:rsidR="00E01DC2">
              <w:rPr>
                <w:rFonts w:eastAsia="Times New Roman"/>
                <w:color w:val="auto"/>
                <w:sz w:val="22"/>
                <w:szCs w:val="22"/>
                <w:lang w:eastAsia="nb-NO"/>
              </w:rPr>
              <w:t xml:space="preserve"> </w:t>
            </w:r>
            <w:r w:rsidR="00736BD1">
              <w:rPr>
                <w:rFonts w:eastAsia="Times New Roman"/>
                <w:color w:val="auto"/>
                <w:sz w:val="22"/>
                <w:szCs w:val="22"/>
                <w:lang w:eastAsia="nb-NO"/>
              </w:rPr>
              <w:t>ved å</w:t>
            </w:r>
            <w:r w:rsidRPr="00FF7329" w:rsidR="00E01DC2">
              <w:rPr>
                <w:rFonts w:eastAsia="Times New Roman"/>
                <w:color w:val="auto"/>
                <w:sz w:val="22"/>
                <w:szCs w:val="22"/>
                <w:lang w:eastAsia="nb-NO"/>
              </w:rPr>
              <w:t xml:space="preserve"> </w:t>
            </w:r>
            <w:r w:rsidR="00DE5B24">
              <w:rPr>
                <w:rFonts w:eastAsia="Times New Roman"/>
                <w:color w:val="auto"/>
                <w:sz w:val="22"/>
                <w:szCs w:val="22"/>
                <w:lang w:eastAsia="nb-NO"/>
              </w:rPr>
              <w:t>s</w:t>
            </w:r>
            <w:r w:rsidRPr="00FF7329" w:rsidR="00E01DC2">
              <w:rPr>
                <w:rFonts w:eastAsia="Times New Roman"/>
                <w:color w:val="auto"/>
                <w:sz w:val="22"/>
                <w:szCs w:val="22"/>
                <w:lang w:eastAsia="nb-NO"/>
              </w:rPr>
              <w:t xml:space="preserve">i </w:t>
            </w:r>
            <w:r w:rsidR="00DE5B24">
              <w:rPr>
                <w:rFonts w:eastAsia="Times New Roman"/>
                <w:color w:val="auto"/>
                <w:sz w:val="22"/>
                <w:szCs w:val="22"/>
                <w:lang w:eastAsia="nb-NO"/>
              </w:rPr>
              <w:t>s</w:t>
            </w:r>
            <w:r w:rsidRPr="00FF7329" w:rsidR="00E01DC2">
              <w:rPr>
                <w:rFonts w:eastAsia="Times New Roman"/>
                <w:color w:val="auto"/>
                <w:sz w:val="22"/>
                <w:szCs w:val="22"/>
                <w:lang w:eastAsia="nb-NO"/>
              </w:rPr>
              <w:t xml:space="preserve">topp. </w:t>
            </w:r>
          </w:p>
          <w:p w:rsidRPr="00FF7329" w:rsidR="00E01DC2" w:rsidP="00E01DC2" w:rsidRDefault="00E01DC2" w14:paraId="487A01C8" w14:textId="11EA8725">
            <w:pPr>
              <w:keepNext/>
              <w:outlineLvl w:val="1"/>
              <w:rPr>
                <w:rFonts w:eastAsia="Times New Roman"/>
                <w:b/>
                <w:color w:val="auto"/>
                <w:sz w:val="22"/>
                <w:szCs w:val="22"/>
                <w:lang w:eastAsia="nb-NO"/>
              </w:rPr>
            </w:pPr>
            <w:r w:rsidRPr="00FF7329">
              <w:rPr>
                <w:rFonts w:eastAsia="Times New Roman"/>
                <w:color w:val="auto"/>
                <w:sz w:val="22"/>
                <w:szCs w:val="22"/>
                <w:lang w:eastAsia="nb-NO"/>
              </w:rPr>
              <w:t>De eldste barna deltar i samtalegrupper hvor vi snakker om hvordan vi blir til, gode og vonde hemmeligheter og gode og vonde berøringer.</w:t>
            </w:r>
            <w:r w:rsidRPr="00FF7329" w:rsidR="0065070C">
              <w:rPr>
                <w:rFonts w:eastAsia="Times New Roman"/>
                <w:color w:val="auto"/>
                <w:sz w:val="22"/>
                <w:szCs w:val="22"/>
                <w:lang w:eastAsia="nb-NO"/>
              </w:rPr>
              <w:t xml:space="preserve"> </w:t>
            </w:r>
            <w:r w:rsidRPr="00FF7329" w:rsidR="00E54BD1">
              <w:rPr>
                <w:rFonts w:eastAsia="Times New Roman"/>
                <w:color w:val="auto"/>
                <w:sz w:val="22"/>
                <w:szCs w:val="22"/>
                <w:lang w:eastAsia="nb-NO"/>
              </w:rPr>
              <w:t xml:space="preserve">I dette arbeidet benytter vi </w:t>
            </w:r>
            <w:r w:rsidRPr="00FF7329" w:rsidR="008505B9">
              <w:rPr>
                <w:rFonts w:eastAsia="Times New Roman"/>
                <w:color w:val="auto"/>
                <w:sz w:val="22"/>
                <w:szCs w:val="22"/>
                <w:lang w:eastAsia="nb-NO"/>
              </w:rPr>
              <w:t>det</w:t>
            </w:r>
            <w:r w:rsidRPr="00FF7329" w:rsidR="0065070C">
              <w:rPr>
                <w:rFonts w:eastAsia="Times New Roman"/>
                <w:color w:val="auto"/>
                <w:sz w:val="22"/>
                <w:szCs w:val="22"/>
                <w:lang w:eastAsia="nb-NO"/>
              </w:rPr>
              <w:t xml:space="preserve"> pedagogiske opplegget som heter</w:t>
            </w:r>
            <w:r w:rsidRPr="00FF7329" w:rsidR="0065070C">
              <w:rPr>
                <w:rFonts w:eastAsia="Times New Roman"/>
                <w:b/>
                <w:color w:val="auto"/>
                <w:sz w:val="22"/>
                <w:szCs w:val="22"/>
                <w:lang w:eastAsia="nb-NO"/>
              </w:rPr>
              <w:t xml:space="preserve"> Jeg er meg, min meg</w:t>
            </w:r>
          </w:p>
          <w:p w:rsidRPr="00FF7329" w:rsidR="00E0699C" w:rsidP="00E01DC2" w:rsidRDefault="00E0699C" w14:paraId="4D88E78A" w14:textId="77777777">
            <w:pPr>
              <w:keepNext/>
              <w:outlineLvl w:val="1"/>
              <w:rPr>
                <w:rFonts w:eastAsia="Times New Roman"/>
                <w:color w:val="auto"/>
                <w:sz w:val="22"/>
                <w:szCs w:val="22"/>
                <w:lang w:eastAsia="nb-NO"/>
              </w:rPr>
            </w:pPr>
          </w:p>
          <w:p w:rsidRPr="00FF7329" w:rsidR="004C15B5" w:rsidP="00E01DC2" w:rsidRDefault="1F181B37" w14:paraId="12C05223" w14:textId="7D09368F">
            <w:pPr>
              <w:keepNext/>
              <w:outlineLvl w:val="1"/>
              <w:rPr>
                <w:rFonts w:eastAsia="Times New Roman"/>
                <w:color w:val="auto"/>
                <w:sz w:val="22"/>
                <w:szCs w:val="22"/>
                <w:lang w:eastAsia="nb-NO"/>
              </w:rPr>
            </w:pPr>
            <w:r w:rsidRPr="6014CAD2">
              <w:rPr>
                <w:rFonts w:eastAsia="Times New Roman"/>
                <w:color w:val="auto"/>
                <w:sz w:val="22"/>
                <w:szCs w:val="22"/>
                <w:lang w:eastAsia="nb-NO"/>
              </w:rPr>
              <w:t xml:space="preserve">I tillegg </w:t>
            </w:r>
            <w:r w:rsidRPr="6014CAD2" w:rsidR="1029B2C6">
              <w:rPr>
                <w:rFonts w:eastAsia="Times New Roman"/>
                <w:color w:val="auto"/>
                <w:sz w:val="22"/>
                <w:szCs w:val="22"/>
                <w:lang w:eastAsia="nb-NO"/>
              </w:rPr>
              <w:t>arbeider</w:t>
            </w:r>
            <w:r w:rsidRPr="6014CAD2" w:rsidR="5CDE509D">
              <w:rPr>
                <w:rFonts w:eastAsia="Times New Roman"/>
                <w:color w:val="auto"/>
                <w:sz w:val="22"/>
                <w:szCs w:val="22"/>
                <w:lang w:eastAsia="nb-NO"/>
              </w:rPr>
              <w:t xml:space="preserve"> vi for at tema kropp skal være naturlig, og noe vi </w:t>
            </w:r>
            <w:r w:rsidRPr="6014CAD2" w:rsidR="1029B2C6">
              <w:rPr>
                <w:rFonts w:eastAsia="Times New Roman"/>
                <w:color w:val="auto"/>
                <w:sz w:val="22"/>
                <w:szCs w:val="22"/>
                <w:lang w:eastAsia="nb-NO"/>
              </w:rPr>
              <w:t>kan få inn i hverdagsru</w:t>
            </w:r>
            <w:r w:rsidRPr="6014CAD2" w:rsidR="2B1BF4AF">
              <w:rPr>
                <w:rFonts w:eastAsia="Times New Roman"/>
                <w:color w:val="auto"/>
                <w:sz w:val="22"/>
                <w:szCs w:val="22"/>
                <w:lang w:eastAsia="nb-NO"/>
              </w:rPr>
              <w:t>t</w:t>
            </w:r>
            <w:r w:rsidRPr="6014CAD2" w:rsidR="1029B2C6">
              <w:rPr>
                <w:rFonts w:eastAsia="Times New Roman"/>
                <w:color w:val="auto"/>
                <w:sz w:val="22"/>
                <w:szCs w:val="22"/>
                <w:lang w:eastAsia="nb-NO"/>
              </w:rPr>
              <w:t xml:space="preserve">inene, som </w:t>
            </w:r>
            <w:r w:rsidRPr="6014CAD2" w:rsidR="7DA18246">
              <w:rPr>
                <w:rFonts w:eastAsia="Times New Roman"/>
                <w:color w:val="auto"/>
                <w:sz w:val="22"/>
                <w:szCs w:val="22"/>
                <w:lang w:eastAsia="nb-NO"/>
              </w:rPr>
              <w:t xml:space="preserve">for eksempel </w:t>
            </w:r>
            <w:r w:rsidRPr="6014CAD2" w:rsidR="1029B2C6">
              <w:rPr>
                <w:rFonts w:eastAsia="Times New Roman"/>
                <w:color w:val="auto"/>
                <w:sz w:val="22"/>
                <w:szCs w:val="22"/>
                <w:lang w:eastAsia="nb-NO"/>
              </w:rPr>
              <w:t>på badet</w:t>
            </w:r>
            <w:r w:rsidRPr="6014CAD2" w:rsidR="7DA18246">
              <w:rPr>
                <w:rFonts w:eastAsia="Times New Roman"/>
                <w:color w:val="auto"/>
                <w:sz w:val="22"/>
                <w:szCs w:val="22"/>
                <w:lang w:eastAsia="nb-NO"/>
              </w:rPr>
              <w:t xml:space="preserve">, </w:t>
            </w:r>
            <w:r w:rsidRPr="6014CAD2" w:rsidR="4197AEBE">
              <w:rPr>
                <w:rFonts w:eastAsia="Times New Roman"/>
                <w:color w:val="auto"/>
                <w:sz w:val="22"/>
                <w:szCs w:val="22"/>
                <w:lang w:eastAsia="nb-NO"/>
              </w:rPr>
              <w:t>når vi er i garderoben</w:t>
            </w:r>
            <w:r w:rsidRPr="6014CAD2" w:rsidR="3B1ACBD7">
              <w:rPr>
                <w:rFonts w:eastAsia="Times New Roman"/>
                <w:color w:val="auto"/>
                <w:sz w:val="22"/>
                <w:szCs w:val="22"/>
                <w:lang w:eastAsia="nb-NO"/>
              </w:rPr>
              <w:t xml:space="preserve"> etc. Kropp skal være en naturlig ting</w:t>
            </w:r>
            <w:r w:rsidRPr="6014CAD2" w:rsidR="7BFFC968">
              <w:rPr>
                <w:rFonts w:eastAsia="Times New Roman"/>
                <w:color w:val="auto"/>
                <w:sz w:val="22"/>
                <w:szCs w:val="22"/>
                <w:lang w:eastAsia="nb-NO"/>
              </w:rPr>
              <w:t>. For at barna skal kunne sette grenser for seg selv, må de også ha kunnskap om hva som er normalt og naturlig</w:t>
            </w:r>
            <w:r w:rsidRPr="6014CAD2" w:rsidR="47BB7CA2">
              <w:rPr>
                <w:rFonts w:eastAsia="Times New Roman"/>
                <w:color w:val="auto"/>
                <w:sz w:val="22"/>
                <w:szCs w:val="22"/>
                <w:lang w:eastAsia="nb-NO"/>
              </w:rPr>
              <w:t>.</w:t>
            </w:r>
          </w:p>
          <w:p w:rsidRPr="00FF7329" w:rsidR="008E5AE0" w:rsidP="00942231" w:rsidRDefault="008E5AE0" w14:paraId="0A973D6C" w14:textId="77777777">
            <w:pPr>
              <w:rPr>
                <w:sz w:val="22"/>
                <w:szCs w:val="22"/>
              </w:rPr>
            </w:pPr>
          </w:p>
        </w:tc>
      </w:tr>
    </w:tbl>
    <w:p w:rsidRPr="003B5FB1" w:rsidR="008002EA" w:rsidP="00D76302" w:rsidRDefault="40CE02D5" w14:paraId="1B3229D7" w14:textId="2372FE65">
      <w:pPr>
        <w:pStyle w:val="Overskrift3"/>
        <w:numPr>
          <w:ilvl w:val="0"/>
          <w:numId w:val="0"/>
        </w:numPr>
      </w:pPr>
      <w:bookmarkStart w:name="_Toc64019686" w:id="18"/>
      <w:r w:rsidRPr="003B5FB1">
        <w:t xml:space="preserve">2.9 </w:t>
      </w:r>
      <w:r w:rsidRPr="003B5FB1" w:rsidR="00290D7E">
        <w:t>Bærekraftig utvikling</w:t>
      </w:r>
      <w:bookmarkEnd w:id="18"/>
      <w:r w:rsidRPr="003B5FB1" w:rsidR="00290D7E">
        <w:t xml:space="preserve"> </w:t>
      </w:r>
      <w:r w:rsidRPr="003B5FB1" w:rsidR="000C3E84">
        <w:t xml:space="preserve"> </w:t>
      </w:r>
    </w:p>
    <w:p w:rsidR="004964BD" w:rsidP="00AD00F6" w:rsidRDefault="00744F36" w14:paraId="3AA68443" w14:textId="229B17A0">
      <w:pPr>
        <w:rPr>
          <w:sz w:val="22"/>
          <w:szCs w:val="22"/>
        </w:rPr>
      </w:pPr>
      <w:r w:rsidRPr="00CE237C">
        <w:rPr>
          <w:sz w:val="22"/>
          <w:szCs w:val="22"/>
        </w:rPr>
        <w:t>Gjennom miljøarbeidet skal barna</w:t>
      </w:r>
      <w:r w:rsidRPr="00CE237C" w:rsidR="005A6B70">
        <w:rPr>
          <w:sz w:val="22"/>
          <w:szCs w:val="22"/>
        </w:rPr>
        <w:t xml:space="preserve"> lære å ta vare på seg selv, hverandre og naturen. </w:t>
      </w:r>
      <w:r w:rsidRPr="00CE237C" w:rsidR="00554267">
        <w:rPr>
          <w:sz w:val="22"/>
          <w:szCs w:val="22"/>
        </w:rPr>
        <w:t>Bærekraftig utvikling omfatter natur, økonomi og sosiale forhold og er en forutsetning for å ta vare på jorden</w:t>
      </w:r>
      <w:r w:rsidRPr="00CE237C" w:rsidR="00667A55">
        <w:rPr>
          <w:sz w:val="22"/>
          <w:szCs w:val="22"/>
        </w:rPr>
        <w:t>.</w:t>
      </w:r>
      <w:r w:rsidRPr="00CE237C" w:rsidDel="0049096E" w:rsidR="00667A55">
        <w:rPr>
          <w:sz w:val="22"/>
          <w:szCs w:val="22"/>
        </w:rPr>
        <w:t xml:space="preserve"> </w:t>
      </w:r>
    </w:p>
    <w:p w:rsidR="00A2554B" w:rsidP="00AD00F6" w:rsidRDefault="00A2554B" w14:paraId="08EA4ECF" w14:textId="77777777"/>
    <w:tbl>
      <w:tblPr>
        <w:tblStyle w:val="Tabellrutenett"/>
        <w:tblW w:w="0" w:type="auto"/>
        <w:tblLook w:val="04A0" w:firstRow="1" w:lastRow="0" w:firstColumn="1" w:lastColumn="0" w:noHBand="0" w:noVBand="1"/>
      </w:tblPr>
      <w:tblGrid>
        <w:gridCol w:w="9060"/>
      </w:tblGrid>
      <w:tr w:rsidRPr="0023550C" w:rsidR="0023550C" w:rsidTr="6014CAD2" w14:paraId="6774D10F" w14:textId="77777777">
        <w:tc>
          <w:tcPr>
            <w:tcW w:w="9060" w:type="dxa"/>
          </w:tcPr>
          <w:p w:rsidRPr="0023550C" w:rsidR="0023550C" w:rsidP="00E01DC2" w:rsidRDefault="0023550C" w14:paraId="3486AAB2" w14:textId="77777777">
            <w:pPr>
              <w:rPr>
                <w:i/>
                <w:color w:val="auto"/>
                <w:sz w:val="22"/>
                <w:szCs w:val="22"/>
              </w:rPr>
            </w:pPr>
          </w:p>
          <w:p w:rsidRPr="0023550C" w:rsidR="00E01DC2" w:rsidP="6014CAD2" w:rsidRDefault="17AD9F63" w14:paraId="460F8E94" w14:textId="3AB67430">
            <w:pPr>
              <w:rPr>
                <w:rFonts w:eastAsia="Arial"/>
                <w:color w:val="auto"/>
                <w:sz w:val="22"/>
                <w:szCs w:val="22"/>
              </w:rPr>
            </w:pPr>
            <w:r w:rsidRPr="6014CAD2">
              <w:rPr>
                <w:color w:val="auto"/>
                <w:sz w:val="22"/>
                <w:szCs w:val="22"/>
              </w:rPr>
              <w:t xml:space="preserve">Barna i Rolvsrud skal </w:t>
            </w:r>
            <w:r w:rsidRPr="6014CAD2" w:rsidR="2630B911">
              <w:rPr>
                <w:color w:val="auto"/>
                <w:sz w:val="22"/>
                <w:szCs w:val="22"/>
              </w:rPr>
              <w:t>lære å ta vare på seg selv, hverandre og naturen. De skal få en begynnende forståelse for hva e</w:t>
            </w:r>
            <w:r w:rsidRPr="6014CAD2" w:rsidR="45C60103">
              <w:rPr>
                <w:color w:val="auto"/>
                <w:sz w:val="22"/>
                <w:szCs w:val="22"/>
              </w:rPr>
              <w:t>t</w:t>
            </w:r>
            <w:r w:rsidRPr="6014CAD2" w:rsidR="2630B911">
              <w:rPr>
                <w:color w:val="auto"/>
                <w:sz w:val="22"/>
                <w:szCs w:val="22"/>
              </w:rPr>
              <w:t xml:space="preserve"> </w:t>
            </w:r>
            <w:r w:rsidRPr="6014CAD2" w:rsidR="6E15B977">
              <w:rPr>
                <w:color w:val="auto"/>
                <w:sz w:val="22"/>
                <w:szCs w:val="22"/>
              </w:rPr>
              <w:t xml:space="preserve">bærekraftig samfunn </w:t>
            </w:r>
            <w:r w:rsidRPr="6014CAD2" w:rsidR="41FAF51C">
              <w:rPr>
                <w:color w:val="auto"/>
                <w:sz w:val="22"/>
                <w:szCs w:val="22"/>
              </w:rPr>
              <w:t>er, -</w:t>
            </w:r>
            <w:r w:rsidRPr="6014CAD2" w:rsidR="6E15B977">
              <w:rPr>
                <w:color w:val="auto"/>
                <w:sz w:val="22"/>
                <w:szCs w:val="22"/>
              </w:rPr>
              <w:t xml:space="preserve"> der de får dekket sine behov </w:t>
            </w:r>
            <w:r w:rsidRPr="6014CAD2" w:rsidR="6E15B977">
              <w:rPr>
                <w:rFonts w:eastAsia="Arial"/>
                <w:color w:val="auto"/>
                <w:sz w:val="22"/>
                <w:szCs w:val="22"/>
              </w:rPr>
              <w:t xml:space="preserve">uten å </w:t>
            </w:r>
            <w:r w:rsidRPr="6014CAD2" w:rsidR="397EBF34">
              <w:rPr>
                <w:rFonts w:eastAsia="Arial"/>
                <w:color w:val="auto"/>
                <w:sz w:val="22"/>
                <w:szCs w:val="22"/>
              </w:rPr>
              <w:t>ødelegge for fremtidige generasjoners mulighet til å få dekket sine.</w:t>
            </w:r>
          </w:p>
          <w:p w:rsidRPr="0023550C" w:rsidR="00E01DC2" w:rsidP="00E01DC2" w:rsidRDefault="00B315A9" w14:paraId="5DDD9583" w14:textId="243A7D3E">
            <w:pPr>
              <w:rPr>
                <w:color w:val="auto"/>
                <w:sz w:val="22"/>
                <w:szCs w:val="22"/>
              </w:rPr>
            </w:pPr>
            <w:r w:rsidRPr="0023550C">
              <w:rPr>
                <w:color w:val="auto"/>
                <w:sz w:val="22"/>
                <w:szCs w:val="22"/>
              </w:rPr>
              <w:t xml:space="preserve"> </w:t>
            </w:r>
          </w:p>
          <w:p w:rsidRPr="0023550C" w:rsidR="00E01DC2" w:rsidP="00B315A9" w:rsidRDefault="00E01DC2" w14:paraId="153191BB" w14:textId="32FC9EBC">
            <w:pPr>
              <w:autoSpaceDE/>
              <w:autoSpaceDN/>
              <w:adjustRightInd/>
              <w:rPr>
                <w:color w:val="auto"/>
                <w:sz w:val="22"/>
                <w:szCs w:val="22"/>
              </w:rPr>
            </w:pPr>
            <w:r w:rsidRPr="0023550C">
              <w:rPr>
                <w:color w:val="auto"/>
                <w:sz w:val="22"/>
                <w:szCs w:val="22"/>
              </w:rPr>
              <w:t xml:space="preserve">De </w:t>
            </w:r>
            <w:r w:rsidRPr="0023550C" w:rsidR="00E0297A">
              <w:rPr>
                <w:color w:val="auto"/>
                <w:sz w:val="22"/>
                <w:szCs w:val="22"/>
              </w:rPr>
              <w:t xml:space="preserve">skal </w:t>
            </w:r>
            <w:r w:rsidRPr="0023550C">
              <w:rPr>
                <w:color w:val="auto"/>
                <w:sz w:val="22"/>
                <w:szCs w:val="22"/>
              </w:rPr>
              <w:t>gjør</w:t>
            </w:r>
            <w:r w:rsidRPr="0023550C" w:rsidR="00E0297A">
              <w:rPr>
                <w:color w:val="auto"/>
                <w:sz w:val="22"/>
                <w:szCs w:val="22"/>
              </w:rPr>
              <w:t>e</w:t>
            </w:r>
            <w:r w:rsidRPr="0023550C">
              <w:rPr>
                <w:color w:val="auto"/>
                <w:sz w:val="22"/>
                <w:szCs w:val="22"/>
              </w:rPr>
              <w:t xml:space="preserve"> seg erfaringer med gode valg vi kan ta for å øke muligheten for gjenbruk og dermed redusere avfall.</w:t>
            </w:r>
            <w:r w:rsidRPr="0023550C" w:rsidR="00E0297A">
              <w:rPr>
                <w:color w:val="auto"/>
                <w:sz w:val="22"/>
                <w:szCs w:val="22"/>
              </w:rPr>
              <w:t xml:space="preserve"> </w:t>
            </w:r>
            <w:r w:rsidRPr="0023550C">
              <w:rPr>
                <w:color w:val="auto"/>
                <w:sz w:val="22"/>
                <w:szCs w:val="22"/>
              </w:rPr>
              <w:t xml:space="preserve">Avdelingene har tema solidaritet og fellesskap, og </w:t>
            </w:r>
            <w:r w:rsidRPr="0023550C" w:rsidR="00D87A5B">
              <w:rPr>
                <w:color w:val="auto"/>
                <w:sz w:val="22"/>
                <w:szCs w:val="22"/>
              </w:rPr>
              <w:t>setter søkelys</w:t>
            </w:r>
            <w:r w:rsidRPr="0023550C">
              <w:rPr>
                <w:color w:val="auto"/>
                <w:sz w:val="22"/>
                <w:szCs w:val="22"/>
              </w:rPr>
              <w:t xml:space="preserve"> på gleden over å dele, gjenbruke og minske kjøpepress på klær og leker</w:t>
            </w:r>
          </w:p>
          <w:p w:rsidRPr="0023550C" w:rsidR="00E01DC2" w:rsidP="00E01DC2" w:rsidRDefault="00E01DC2" w14:paraId="18C613F6" w14:textId="055043F9">
            <w:pPr>
              <w:rPr>
                <w:color w:val="auto"/>
                <w:sz w:val="22"/>
                <w:szCs w:val="22"/>
              </w:rPr>
            </w:pPr>
          </w:p>
          <w:p w:rsidRPr="0023550C" w:rsidR="009152AA" w:rsidP="00E01DC2" w:rsidRDefault="009152AA" w14:paraId="734C4F77" w14:textId="68EBD14B">
            <w:pPr>
              <w:rPr>
                <w:b/>
                <w:bCs/>
                <w:color w:val="auto"/>
                <w:sz w:val="22"/>
                <w:szCs w:val="22"/>
              </w:rPr>
            </w:pPr>
            <w:r w:rsidRPr="0023550C">
              <w:rPr>
                <w:b/>
                <w:bCs/>
                <w:color w:val="auto"/>
                <w:sz w:val="22"/>
                <w:szCs w:val="22"/>
              </w:rPr>
              <w:t>Rolvsrud barnehage har utarbeidet egne miljøregler</w:t>
            </w:r>
            <w:r w:rsidRPr="0023550C" w:rsidR="00C352A2">
              <w:rPr>
                <w:b/>
                <w:bCs/>
                <w:color w:val="auto"/>
                <w:sz w:val="22"/>
                <w:szCs w:val="22"/>
              </w:rPr>
              <w:t>:</w:t>
            </w:r>
          </w:p>
          <w:p w:rsidRPr="0023550C" w:rsidR="00E01DC2" w:rsidP="00E01DC2" w:rsidRDefault="00E01DC2" w14:paraId="01F88C74" w14:textId="77777777">
            <w:pPr>
              <w:rPr>
                <w:color w:val="auto"/>
                <w:sz w:val="22"/>
                <w:szCs w:val="22"/>
              </w:rPr>
            </w:pPr>
            <w:r w:rsidRPr="0023550C">
              <w:rPr>
                <w:color w:val="auto"/>
                <w:sz w:val="22"/>
                <w:szCs w:val="22"/>
              </w:rPr>
              <w:t>Forsøpling, avfall og kildesortering</w:t>
            </w:r>
          </w:p>
          <w:p w:rsidRPr="0023550C" w:rsidR="00E01DC2" w:rsidP="00DB78C1" w:rsidRDefault="00E01DC2" w14:paraId="3730E794" w14:textId="77777777">
            <w:pPr>
              <w:pStyle w:val="Listeavsnitt"/>
              <w:numPr>
                <w:ilvl w:val="0"/>
                <w:numId w:val="16"/>
              </w:numPr>
              <w:autoSpaceDE/>
              <w:autoSpaceDN/>
              <w:adjustRightInd/>
              <w:spacing w:after="160" w:line="259" w:lineRule="auto"/>
              <w:rPr>
                <w:color w:val="auto"/>
                <w:sz w:val="22"/>
                <w:szCs w:val="22"/>
              </w:rPr>
            </w:pPr>
            <w:r w:rsidRPr="0023550C">
              <w:rPr>
                <w:color w:val="auto"/>
                <w:sz w:val="22"/>
                <w:szCs w:val="22"/>
              </w:rPr>
              <w:t>Vi rydder alltid med oss søppel når vi er på tur</w:t>
            </w:r>
          </w:p>
          <w:p w:rsidRPr="0023550C" w:rsidR="00E01DC2" w:rsidP="00DB78C1" w:rsidRDefault="00E01DC2" w14:paraId="6A30DD66" w14:textId="77777777">
            <w:pPr>
              <w:pStyle w:val="Listeavsnitt"/>
              <w:numPr>
                <w:ilvl w:val="0"/>
                <w:numId w:val="16"/>
              </w:numPr>
              <w:autoSpaceDE/>
              <w:autoSpaceDN/>
              <w:adjustRightInd/>
              <w:spacing w:after="160" w:line="259" w:lineRule="auto"/>
              <w:rPr>
                <w:color w:val="auto"/>
                <w:sz w:val="22"/>
                <w:szCs w:val="22"/>
              </w:rPr>
            </w:pPr>
            <w:r w:rsidRPr="0023550C">
              <w:rPr>
                <w:color w:val="auto"/>
                <w:sz w:val="22"/>
                <w:szCs w:val="22"/>
              </w:rPr>
              <w:t>Vi kaster fra oss søppel i oppsatte søppelbeholdere</w:t>
            </w:r>
          </w:p>
          <w:p w:rsidRPr="0023550C" w:rsidR="00E01DC2" w:rsidP="00DB78C1" w:rsidRDefault="00E01DC2" w14:paraId="6FAA9194" w14:textId="77777777">
            <w:pPr>
              <w:pStyle w:val="Listeavsnitt"/>
              <w:numPr>
                <w:ilvl w:val="0"/>
                <w:numId w:val="16"/>
              </w:numPr>
              <w:autoSpaceDE/>
              <w:autoSpaceDN/>
              <w:adjustRightInd/>
              <w:spacing w:after="160" w:line="259" w:lineRule="auto"/>
              <w:rPr>
                <w:color w:val="auto"/>
                <w:sz w:val="22"/>
                <w:szCs w:val="22"/>
              </w:rPr>
            </w:pPr>
            <w:r w:rsidRPr="0023550C">
              <w:rPr>
                <w:color w:val="auto"/>
                <w:sz w:val="22"/>
                <w:szCs w:val="22"/>
              </w:rPr>
              <w:t>Vi rydder turområdene våre for søppel</w:t>
            </w:r>
          </w:p>
          <w:p w:rsidRPr="0023550C" w:rsidR="00E01DC2" w:rsidP="00DB78C1" w:rsidRDefault="00E01DC2" w14:paraId="7D9FE0CF" w14:textId="77777777">
            <w:pPr>
              <w:pStyle w:val="Listeavsnitt"/>
              <w:numPr>
                <w:ilvl w:val="0"/>
                <w:numId w:val="16"/>
              </w:numPr>
              <w:autoSpaceDE/>
              <w:autoSpaceDN/>
              <w:adjustRightInd/>
              <w:spacing w:after="160" w:line="259" w:lineRule="auto"/>
              <w:rPr>
                <w:color w:val="auto"/>
                <w:sz w:val="22"/>
                <w:szCs w:val="22"/>
              </w:rPr>
            </w:pPr>
            <w:r w:rsidRPr="0023550C">
              <w:rPr>
                <w:color w:val="auto"/>
                <w:sz w:val="22"/>
                <w:szCs w:val="22"/>
              </w:rPr>
              <w:t>Vi sorterer søppel: Restavfall, matavfall, papir, glass og metall og spesialavfall</w:t>
            </w:r>
          </w:p>
          <w:p w:rsidR="00E01DC2" w:rsidP="00DB78C1" w:rsidRDefault="00E01DC2" w14:paraId="798063C0" w14:textId="233CFBA2">
            <w:pPr>
              <w:pStyle w:val="Listeavsnitt"/>
              <w:numPr>
                <w:ilvl w:val="0"/>
                <w:numId w:val="16"/>
              </w:numPr>
              <w:autoSpaceDE/>
              <w:autoSpaceDN/>
              <w:adjustRightInd/>
              <w:spacing w:after="160" w:line="259" w:lineRule="auto"/>
              <w:rPr>
                <w:color w:val="auto"/>
                <w:sz w:val="22"/>
                <w:szCs w:val="22"/>
              </w:rPr>
            </w:pPr>
            <w:r w:rsidRPr="0023550C">
              <w:rPr>
                <w:color w:val="auto"/>
                <w:sz w:val="22"/>
                <w:szCs w:val="22"/>
              </w:rPr>
              <w:t>Alle avdelinger har miljøstasjoner</w:t>
            </w:r>
            <w:r w:rsidR="00E310AA">
              <w:rPr>
                <w:color w:val="auto"/>
                <w:sz w:val="22"/>
                <w:szCs w:val="22"/>
              </w:rPr>
              <w:t xml:space="preserve"> </w:t>
            </w:r>
          </w:p>
          <w:p w:rsidRPr="0023550C" w:rsidR="00C116ED" w:rsidP="00DB78C1" w:rsidRDefault="00AF21F1" w14:paraId="6BD1164B" w14:textId="47B494C7">
            <w:pPr>
              <w:pStyle w:val="Listeavsnitt"/>
              <w:numPr>
                <w:ilvl w:val="0"/>
                <w:numId w:val="16"/>
              </w:numPr>
              <w:autoSpaceDE/>
              <w:autoSpaceDN/>
              <w:adjustRightInd/>
              <w:spacing w:after="160" w:line="259" w:lineRule="auto"/>
              <w:rPr>
                <w:color w:val="auto"/>
                <w:sz w:val="22"/>
                <w:szCs w:val="22"/>
              </w:rPr>
            </w:pPr>
            <w:r>
              <w:rPr>
                <w:color w:val="auto"/>
                <w:sz w:val="22"/>
                <w:szCs w:val="22"/>
              </w:rPr>
              <w:t>Noen</w:t>
            </w:r>
            <w:r w:rsidR="00C116ED">
              <w:rPr>
                <w:color w:val="auto"/>
                <w:sz w:val="22"/>
                <w:szCs w:val="22"/>
              </w:rPr>
              <w:t xml:space="preserve"> </w:t>
            </w:r>
            <w:r w:rsidR="001B2A94">
              <w:rPr>
                <w:color w:val="auto"/>
                <w:sz w:val="22"/>
                <w:szCs w:val="22"/>
              </w:rPr>
              <w:t xml:space="preserve">av </w:t>
            </w:r>
            <w:r w:rsidR="00C116ED">
              <w:rPr>
                <w:color w:val="auto"/>
                <w:sz w:val="22"/>
                <w:szCs w:val="22"/>
              </w:rPr>
              <w:t>avdelingene har bokashi-bøtte for matavfall</w:t>
            </w:r>
            <w:r w:rsidR="007D42CD">
              <w:rPr>
                <w:color w:val="auto"/>
                <w:sz w:val="22"/>
                <w:szCs w:val="22"/>
              </w:rPr>
              <w:t xml:space="preserve"> som tømmes i </w:t>
            </w:r>
            <w:r w:rsidR="00E27673">
              <w:rPr>
                <w:color w:val="auto"/>
                <w:sz w:val="22"/>
                <w:szCs w:val="22"/>
              </w:rPr>
              <w:t>en kompostbinge ute</w:t>
            </w:r>
          </w:p>
          <w:p w:rsidRPr="0023550C" w:rsidR="00E01DC2" w:rsidP="00DB78C1" w:rsidRDefault="00E01DC2" w14:paraId="4D7FB502" w14:textId="77777777">
            <w:pPr>
              <w:pStyle w:val="Listeavsnitt"/>
              <w:numPr>
                <w:ilvl w:val="0"/>
                <w:numId w:val="16"/>
              </w:numPr>
              <w:autoSpaceDE/>
              <w:autoSpaceDN/>
              <w:adjustRightInd/>
              <w:spacing w:after="160" w:line="259" w:lineRule="auto"/>
              <w:rPr>
                <w:color w:val="auto"/>
                <w:sz w:val="22"/>
                <w:szCs w:val="22"/>
              </w:rPr>
            </w:pPr>
            <w:r w:rsidRPr="0023550C">
              <w:rPr>
                <w:color w:val="auto"/>
                <w:sz w:val="22"/>
                <w:szCs w:val="22"/>
              </w:rPr>
              <w:t>Vi tømmer søppelposene bare en gang om dagen</w:t>
            </w:r>
          </w:p>
          <w:p w:rsidRPr="0023550C" w:rsidR="00E01DC2" w:rsidP="00E01DC2" w:rsidRDefault="00E01DC2" w14:paraId="374FFC19" w14:textId="77777777">
            <w:pPr>
              <w:rPr>
                <w:color w:val="auto"/>
                <w:sz w:val="22"/>
                <w:szCs w:val="22"/>
              </w:rPr>
            </w:pPr>
            <w:r w:rsidRPr="0023550C">
              <w:rPr>
                <w:color w:val="auto"/>
                <w:sz w:val="22"/>
                <w:szCs w:val="22"/>
              </w:rPr>
              <w:t>Reduksjon av plastbruk</w:t>
            </w:r>
          </w:p>
          <w:p w:rsidRPr="0023550C" w:rsidR="00E01DC2" w:rsidP="00DB78C1" w:rsidRDefault="00E01DC2" w14:paraId="128713EA" w14:textId="77777777">
            <w:pPr>
              <w:pStyle w:val="Listeavsnitt"/>
              <w:numPr>
                <w:ilvl w:val="0"/>
                <w:numId w:val="24"/>
              </w:numPr>
              <w:autoSpaceDE/>
              <w:autoSpaceDN/>
              <w:adjustRightInd/>
              <w:spacing w:after="160" w:line="259" w:lineRule="auto"/>
              <w:rPr>
                <w:color w:val="auto"/>
                <w:sz w:val="22"/>
                <w:szCs w:val="22"/>
              </w:rPr>
            </w:pPr>
            <w:r w:rsidRPr="0023550C">
              <w:rPr>
                <w:color w:val="auto"/>
                <w:sz w:val="22"/>
                <w:szCs w:val="22"/>
              </w:rPr>
              <w:t>Vi bruker gjenbruksposer til å sende klær hjem fra barnehagen</w:t>
            </w:r>
          </w:p>
          <w:p w:rsidRPr="0023550C" w:rsidR="00E01DC2" w:rsidP="00DB78C1" w:rsidRDefault="00E01DC2" w14:paraId="6313C0C3" w14:textId="77777777">
            <w:pPr>
              <w:pStyle w:val="Listeavsnitt"/>
              <w:numPr>
                <w:ilvl w:val="0"/>
                <w:numId w:val="24"/>
              </w:numPr>
              <w:autoSpaceDE/>
              <w:autoSpaceDN/>
              <w:adjustRightInd/>
              <w:spacing w:after="160" w:line="259" w:lineRule="auto"/>
              <w:rPr>
                <w:color w:val="auto"/>
                <w:sz w:val="22"/>
                <w:szCs w:val="22"/>
              </w:rPr>
            </w:pPr>
            <w:r w:rsidRPr="0023550C">
              <w:rPr>
                <w:color w:val="auto"/>
                <w:sz w:val="22"/>
                <w:szCs w:val="22"/>
              </w:rPr>
              <w:t>Alle tar av seg på beina når de går inn, ingen bruk av blå fotposer</w:t>
            </w:r>
          </w:p>
          <w:p w:rsidRPr="0023550C" w:rsidR="00E01DC2" w:rsidP="00E01DC2" w:rsidRDefault="000F4223" w14:paraId="07D6E0FE" w14:textId="3C257005">
            <w:pPr>
              <w:rPr>
                <w:color w:val="auto"/>
                <w:sz w:val="22"/>
                <w:szCs w:val="22"/>
              </w:rPr>
            </w:pPr>
            <w:r w:rsidRPr="0023550C">
              <w:rPr>
                <w:color w:val="auto"/>
                <w:sz w:val="22"/>
                <w:szCs w:val="22"/>
              </w:rPr>
              <w:t>K</w:t>
            </w:r>
            <w:r w:rsidRPr="0023550C" w:rsidR="00E01DC2">
              <w:rPr>
                <w:color w:val="auto"/>
                <w:sz w:val="22"/>
                <w:szCs w:val="22"/>
              </w:rPr>
              <w:t>jøkkenhage og økologisk dyrking</w:t>
            </w:r>
          </w:p>
          <w:p w:rsidRPr="0023550C" w:rsidR="00E01DC2" w:rsidP="00DB78C1" w:rsidRDefault="00E01DC2" w14:paraId="5982362E" w14:textId="77777777">
            <w:pPr>
              <w:pStyle w:val="Listeavsnitt"/>
              <w:numPr>
                <w:ilvl w:val="0"/>
                <w:numId w:val="17"/>
              </w:numPr>
              <w:autoSpaceDE/>
              <w:autoSpaceDN/>
              <w:adjustRightInd/>
              <w:spacing w:after="160" w:line="259" w:lineRule="auto"/>
              <w:rPr>
                <w:color w:val="auto"/>
                <w:sz w:val="22"/>
                <w:szCs w:val="22"/>
              </w:rPr>
            </w:pPr>
            <w:r w:rsidRPr="0023550C">
              <w:rPr>
                <w:color w:val="auto"/>
                <w:sz w:val="22"/>
                <w:szCs w:val="22"/>
              </w:rPr>
              <w:t>Barna deltar i alle ledd i dyrkningen</w:t>
            </w:r>
          </w:p>
          <w:p w:rsidRPr="0023550C" w:rsidR="00E01DC2" w:rsidP="00DB78C1" w:rsidRDefault="00E01DC2" w14:paraId="73656E9B" w14:textId="77777777">
            <w:pPr>
              <w:pStyle w:val="Listeavsnitt"/>
              <w:numPr>
                <w:ilvl w:val="0"/>
                <w:numId w:val="17"/>
              </w:numPr>
              <w:autoSpaceDE/>
              <w:autoSpaceDN/>
              <w:adjustRightInd/>
              <w:spacing w:after="160" w:line="259" w:lineRule="auto"/>
              <w:rPr>
                <w:color w:val="auto"/>
                <w:sz w:val="22"/>
                <w:szCs w:val="22"/>
              </w:rPr>
            </w:pPr>
            <w:r w:rsidRPr="0023550C">
              <w:rPr>
                <w:color w:val="auto"/>
                <w:sz w:val="22"/>
                <w:szCs w:val="22"/>
              </w:rPr>
              <w:t>Barna deltar i daglig tilsyn og stell av planter og vekster i kjøkkenhage og kasser</w:t>
            </w:r>
          </w:p>
          <w:p w:rsidRPr="009979F9" w:rsidR="00E310AA" w:rsidP="00E01DC2" w:rsidRDefault="00E01DC2" w14:paraId="21C102C4" w14:textId="343ECC21">
            <w:pPr>
              <w:pStyle w:val="Listeavsnitt"/>
              <w:numPr>
                <w:ilvl w:val="0"/>
                <w:numId w:val="17"/>
              </w:numPr>
              <w:autoSpaceDE/>
              <w:autoSpaceDN/>
              <w:adjustRightInd/>
              <w:spacing w:after="160" w:line="259" w:lineRule="auto"/>
              <w:rPr>
                <w:color w:val="auto"/>
                <w:sz w:val="22"/>
                <w:szCs w:val="22"/>
              </w:rPr>
            </w:pPr>
            <w:r w:rsidRPr="0023550C">
              <w:rPr>
                <w:color w:val="auto"/>
                <w:sz w:val="22"/>
                <w:szCs w:val="22"/>
              </w:rPr>
              <w:t>Barnehagen bruker alle planter og vekster i matlagingen</w:t>
            </w:r>
          </w:p>
          <w:p w:rsidRPr="0023550C" w:rsidR="00E01DC2" w:rsidP="00E01DC2" w:rsidRDefault="00E01DC2" w14:paraId="643B004E" w14:textId="7F274CFA">
            <w:pPr>
              <w:rPr>
                <w:color w:val="auto"/>
                <w:sz w:val="22"/>
                <w:szCs w:val="22"/>
              </w:rPr>
            </w:pPr>
            <w:r w:rsidRPr="0023550C">
              <w:rPr>
                <w:color w:val="auto"/>
                <w:sz w:val="22"/>
                <w:szCs w:val="22"/>
              </w:rPr>
              <w:t>Biologisk mangfold</w:t>
            </w:r>
          </w:p>
          <w:p w:rsidRPr="0023550C" w:rsidR="00E01DC2" w:rsidP="00DB78C1" w:rsidRDefault="00E01DC2" w14:paraId="46879317" w14:textId="77777777">
            <w:pPr>
              <w:pStyle w:val="Listeavsnitt"/>
              <w:numPr>
                <w:ilvl w:val="0"/>
                <w:numId w:val="18"/>
              </w:numPr>
              <w:autoSpaceDE/>
              <w:autoSpaceDN/>
              <w:adjustRightInd/>
              <w:spacing w:after="160" w:line="259" w:lineRule="auto"/>
              <w:rPr>
                <w:color w:val="auto"/>
                <w:sz w:val="22"/>
                <w:szCs w:val="22"/>
              </w:rPr>
            </w:pPr>
            <w:r w:rsidRPr="0023550C">
              <w:rPr>
                <w:color w:val="auto"/>
                <w:sz w:val="22"/>
                <w:szCs w:val="22"/>
              </w:rPr>
              <w:t>Vi er varsomme og forstyrrer ikke insekter og dyr unødvendig</w:t>
            </w:r>
          </w:p>
          <w:p w:rsidRPr="0023550C" w:rsidR="00E01DC2" w:rsidP="00E01DC2" w:rsidRDefault="00E01DC2" w14:paraId="02917C33" w14:textId="77777777">
            <w:pPr>
              <w:rPr>
                <w:color w:val="auto"/>
                <w:sz w:val="22"/>
                <w:szCs w:val="22"/>
              </w:rPr>
            </w:pPr>
            <w:r w:rsidRPr="0023550C">
              <w:rPr>
                <w:color w:val="auto"/>
                <w:sz w:val="22"/>
                <w:szCs w:val="22"/>
              </w:rPr>
              <w:t>Forbruk, ressurser og fordeling</w:t>
            </w:r>
          </w:p>
          <w:p w:rsidRPr="0023550C" w:rsidR="00E01DC2" w:rsidP="00DB78C1" w:rsidRDefault="00E01DC2" w14:paraId="22565E9C" w14:textId="77777777">
            <w:pPr>
              <w:pStyle w:val="Listeavsnitt"/>
              <w:numPr>
                <w:ilvl w:val="0"/>
                <w:numId w:val="18"/>
              </w:numPr>
              <w:autoSpaceDE/>
              <w:autoSpaceDN/>
              <w:adjustRightInd/>
              <w:spacing w:after="160" w:line="259" w:lineRule="auto"/>
              <w:rPr>
                <w:color w:val="auto"/>
                <w:sz w:val="22"/>
                <w:szCs w:val="22"/>
              </w:rPr>
            </w:pPr>
            <w:r w:rsidRPr="0023550C">
              <w:rPr>
                <w:color w:val="auto"/>
                <w:sz w:val="22"/>
                <w:szCs w:val="22"/>
              </w:rPr>
              <w:t>Gjenbruk, det som kan brukes på nytt, bruker vi</w:t>
            </w:r>
          </w:p>
          <w:p w:rsidRPr="0023550C" w:rsidR="00E01DC2" w:rsidP="00DB78C1" w:rsidRDefault="00E01DC2" w14:paraId="66785559" w14:textId="706C99D8">
            <w:pPr>
              <w:pStyle w:val="Listeavsnitt"/>
              <w:numPr>
                <w:ilvl w:val="0"/>
                <w:numId w:val="18"/>
              </w:numPr>
              <w:autoSpaceDE/>
              <w:autoSpaceDN/>
              <w:adjustRightInd/>
              <w:spacing w:after="160" w:line="259" w:lineRule="auto"/>
              <w:rPr>
                <w:color w:val="auto"/>
                <w:sz w:val="22"/>
                <w:szCs w:val="22"/>
              </w:rPr>
            </w:pPr>
            <w:r w:rsidRPr="0023550C">
              <w:rPr>
                <w:color w:val="auto"/>
                <w:sz w:val="22"/>
                <w:szCs w:val="22"/>
              </w:rPr>
              <w:t xml:space="preserve">Vi bytter leker mellom avdelingene slik at lekene brukes av </w:t>
            </w:r>
            <w:r w:rsidRPr="0023550C" w:rsidR="00963A99">
              <w:rPr>
                <w:color w:val="auto"/>
                <w:sz w:val="22"/>
                <w:szCs w:val="22"/>
              </w:rPr>
              <w:t>flere</w:t>
            </w:r>
            <w:r w:rsidRPr="0023550C">
              <w:rPr>
                <w:color w:val="auto"/>
                <w:sz w:val="22"/>
                <w:szCs w:val="22"/>
              </w:rPr>
              <w:t>, og får «nytt liv» når de kommer tilbake på avdelingen</w:t>
            </w:r>
          </w:p>
          <w:p w:rsidRPr="0023550C" w:rsidR="00E01DC2" w:rsidP="00DB78C1" w:rsidRDefault="00E01DC2" w14:paraId="0ECCE152" w14:textId="689FE443">
            <w:pPr>
              <w:pStyle w:val="Listeavsnitt"/>
              <w:numPr>
                <w:ilvl w:val="0"/>
                <w:numId w:val="18"/>
              </w:numPr>
              <w:autoSpaceDE/>
              <w:autoSpaceDN/>
              <w:adjustRightInd/>
              <w:spacing w:after="160" w:line="259" w:lineRule="auto"/>
              <w:rPr>
                <w:color w:val="auto"/>
                <w:sz w:val="22"/>
                <w:szCs w:val="22"/>
              </w:rPr>
            </w:pPr>
            <w:r w:rsidRPr="0023550C">
              <w:rPr>
                <w:color w:val="auto"/>
                <w:sz w:val="22"/>
                <w:szCs w:val="22"/>
              </w:rPr>
              <w:t xml:space="preserve">Vi </w:t>
            </w:r>
            <w:r w:rsidR="00797407">
              <w:rPr>
                <w:color w:val="auto"/>
                <w:sz w:val="22"/>
                <w:szCs w:val="22"/>
              </w:rPr>
              <w:t>har</w:t>
            </w:r>
            <w:r w:rsidRPr="0023550C">
              <w:rPr>
                <w:color w:val="auto"/>
                <w:sz w:val="22"/>
                <w:szCs w:val="22"/>
              </w:rPr>
              <w:t xml:space="preserve"> gjenbruk/byttestasjon i barnehagen for barneklær</w:t>
            </w:r>
          </w:p>
          <w:p w:rsidRPr="000F3C19" w:rsidR="00E01DC2" w:rsidP="000F3C19" w:rsidRDefault="00E01DC2" w14:paraId="4D14D781" w14:textId="33067280">
            <w:pPr>
              <w:rPr>
                <w:color w:val="auto"/>
                <w:sz w:val="22"/>
                <w:szCs w:val="22"/>
              </w:rPr>
            </w:pPr>
            <w:r w:rsidRPr="0023550C">
              <w:rPr>
                <w:color w:val="auto"/>
                <w:sz w:val="22"/>
                <w:szCs w:val="22"/>
              </w:rPr>
              <w:t>Energi og klimaendring - inneklima</w:t>
            </w:r>
          </w:p>
          <w:p w:rsidRPr="00DA3E3E" w:rsidR="00E01DC2" w:rsidP="00DA3E3E" w:rsidRDefault="00E01DC2" w14:paraId="0DDB4F08" w14:textId="0BD79811">
            <w:pPr>
              <w:pStyle w:val="Listeavsnitt"/>
              <w:numPr>
                <w:ilvl w:val="0"/>
                <w:numId w:val="19"/>
              </w:numPr>
              <w:autoSpaceDE/>
              <w:autoSpaceDN/>
              <w:adjustRightInd/>
              <w:spacing w:after="160" w:line="259" w:lineRule="auto"/>
              <w:rPr>
                <w:color w:val="auto"/>
                <w:sz w:val="22"/>
                <w:szCs w:val="22"/>
              </w:rPr>
            </w:pPr>
            <w:r w:rsidRPr="0023550C">
              <w:rPr>
                <w:color w:val="auto"/>
                <w:sz w:val="22"/>
                <w:szCs w:val="22"/>
              </w:rPr>
              <w:t>Vi tar ladere ut av kontakter som ikke er i bruk</w:t>
            </w:r>
          </w:p>
          <w:p w:rsidRPr="0023550C" w:rsidR="00E01DC2" w:rsidP="00DB78C1" w:rsidRDefault="00E01DC2" w14:paraId="31739E54" w14:textId="4281885C">
            <w:pPr>
              <w:pStyle w:val="Listeavsnitt"/>
              <w:numPr>
                <w:ilvl w:val="0"/>
                <w:numId w:val="19"/>
              </w:numPr>
              <w:autoSpaceDE/>
              <w:autoSpaceDN/>
              <w:adjustRightInd/>
              <w:spacing w:after="160" w:line="259" w:lineRule="auto"/>
              <w:rPr>
                <w:color w:val="auto"/>
                <w:sz w:val="22"/>
                <w:szCs w:val="22"/>
              </w:rPr>
            </w:pPr>
            <w:r w:rsidRPr="0023550C">
              <w:rPr>
                <w:color w:val="auto"/>
                <w:sz w:val="22"/>
                <w:szCs w:val="22"/>
              </w:rPr>
              <w:t>Vi skrur av vannet når vi er ferdig å vaske oss</w:t>
            </w:r>
            <w:r w:rsidRPr="0023550C" w:rsidR="00DB1255">
              <w:rPr>
                <w:color w:val="auto"/>
                <w:sz w:val="22"/>
                <w:szCs w:val="22"/>
              </w:rPr>
              <w:t xml:space="preserve"> slik at det ikke står og renner</w:t>
            </w:r>
          </w:p>
          <w:p w:rsidRPr="00FA4869" w:rsidR="00E01DC2" w:rsidP="00DB78C1" w:rsidRDefault="00E01DC2" w14:paraId="4A1AA19A" w14:textId="7CA937F4">
            <w:pPr>
              <w:pStyle w:val="Listeavsnitt"/>
              <w:numPr>
                <w:ilvl w:val="0"/>
                <w:numId w:val="19"/>
              </w:numPr>
              <w:autoSpaceDE/>
              <w:autoSpaceDN/>
              <w:adjustRightInd/>
              <w:spacing w:after="160" w:line="259" w:lineRule="auto"/>
              <w:rPr>
                <w:color w:val="auto"/>
                <w:sz w:val="22"/>
                <w:szCs w:val="22"/>
              </w:rPr>
            </w:pPr>
            <w:r w:rsidRPr="0023550C">
              <w:rPr>
                <w:color w:val="auto"/>
                <w:sz w:val="22"/>
                <w:szCs w:val="22"/>
              </w:rPr>
              <w:t>Vi lukker ytterdøra så varmen ikke slippes ut.</w:t>
            </w:r>
          </w:p>
          <w:p w:rsidRPr="0023550C" w:rsidR="00E01DC2" w:rsidP="00E01DC2" w:rsidRDefault="00E01DC2" w14:paraId="7AB677E5" w14:textId="77777777">
            <w:pPr>
              <w:rPr>
                <w:color w:val="auto"/>
                <w:sz w:val="22"/>
                <w:szCs w:val="22"/>
              </w:rPr>
            </w:pPr>
            <w:r w:rsidRPr="0023550C">
              <w:rPr>
                <w:color w:val="auto"/>
                <w:sz w:val="22"/>
                <w:szCs w:val="22"/>
              </w:rPr>
              <w:t>Friluftsliv og naturopplevelser – naturområder/uteområder</w:t>
            </w:r>
          </w:p>
          <w:p w:rsidRPr="0023550C" w:rsidR="00E01DC2" w:rsidP="00DB78C1" w:rsidRDefault="00E01DC2" w14:paraId="45227C0F" w14:textId="77777777">
            <w:pPr>
              <w:pStyle w:val="Listeavsnitt"/>
              <w:numPr>
                <w:ilvl w:val="0"/>
                <w:numId w:val="18"/>
              </w:numPr>
              <w:autoSpaceDE/>
              <w:autoSpaceDN/>
              <w:adjustRightInd/>
              <w:spacing w:after="160" w:line="259" w:lineRule="auto"/>
              <w:rPr>
                <w:color w:val="auto"/>
                <w:sz w:val="22"/>
                <w:szCs w:val="22"/>
              </w:rPr>
            </w:pPr>
            <w:r w:rsidRPr="0023550C">
              <w:rPr>
                <w:color w:val="auto"/>
                <w:sz w:val="22"/>
                <w:szCs w:val="22"/>
              </w:rPr>
              <w:t>Vi passer på naturen rundt oss. Vi rydder bort vårt eget rot og andres, som ikke hører hjemme i naturen</w:t>
            </w:r>
          </w:p>
          <w:p w:rsidRPr="0023550C" w:rsidR="00E01DC2" w:rsidP="00DB78C1" w:rsidRDefault="00F44A9D" w14:paraId="70030CE1" w14:textId="063D9488">
            <w:pPr>
              <w:pStyle w:val="Listeavsnitt"/>
              <w:numPr>
                <w:ilvl w:val="0"/>
                <w:numId w:val="18"/>
              </w:numPr>
              <w:autoSpaceDE/>
              <w:autoSpaceDN/>
              <w:adjustRightInd/>
              <w:spacing w:after="160" w:line="259" w:lineRule="auto"/>
              <w:rPr>
                <w:color w:val="auto"/>
                <w:sz w:val="22"/>
                <w:szCs w:val="22"/>
              </w:rPr>
            </w:pPr>
            <w:r w:rsidRPr="0023550C">
              <w:rPr>
                <w:color w:val="auto"/>
                <w:sz w:val="22"/>
                <w:szCs w:val="22"/>
              </w:rPr>
              <w:t xml:space="preserve">Vi unngår å brekke </w:t>
            </w:r>
            <w:r w:rsidRPr="0023550C" w:rsidR="00E01DC2">
              <w:rPr>
                <w:color w:val="auto"/>
                <w:sz w:val="22"/>
                <w:szCs w:val="22"/>
              </w:rPr>
              <w:t>av friske greiner.</w:t>
            </w:r>
          </w:p>
          <w:p w:rsidRPr="0023550C" w:rsidR="00E01DC2" w:rsidP="00DB78C1" w:rsidRDefault="00E01DC2" w14:paraId="4011FF43" w14:textId="77777777">
            <w:pPr>
              <w:pStyle w:val="Listeavsnitt"/>
              <w:numPr>
                <w:ilvl w:val="0"/>
                <w:numId w:val="18"/>
              </w:numPr>
              <w:autoSpaceDE/>
              <w:autoSpaceDN/>
              <w:adjustRightInd/>
              <w:spacing w:after="160" w:line="259" w:lineRule="auto"/>
              <w:rPr>
                <w:color w:val="auto"/>
                <w:sz w:val="22"/>
                <w:szCs w:val="22"/>
              </w:rPr>
            </w:pPr>
            <w:r w:rsidRPr="0023550C">
              <w:rPr>
                <w:color w:val="auto"/>
                <w:sz w:val="22"/>
                <w:szCs w:val="22"/>
              </w:rPr>
              <w:t>Det skal ikke vises at vi har brukt skogen.</w:t>
            </w:r>
          </w:p>
          <w:p w:rsidRPr="0023550C" w:rsidR="00E01DC2" w:rsidP="00DB78C1" w:rsidRDefault="00E01DC2" w14:paraId="0D7A79FF" w14:textId="77777777">
            <w:pPr>
              <w:pStyle w:val="Listeavsnitt"/>
              <w:numPr>
                <w:ilvl w:val="0"/>
                <w:numId w:val="18"/>
              </w:numPr>
              <w:autoSpaceDE/>
              <w:autoSpaceDN/>
              <w:adjustRightInd/>
              <w:spacing w:after="160" w:line="259" w:lineRule="auto"/>
              <w:rPr>
                <w:color w:val="auto"/>
                <w:sz w:val="22"/>
                <w:szCs w:val="22"/>
              </w:rPr>
            </w:pPr>
            <w:r w:rsidRPr="0023550C">
              <w:rPr>
                <w:color w:val="auto"/>
                <w:sz w:val="22"/>
                <w:szCs w:val="22"/>
              </w:rPr>
              <w:t>Vi lar innsekter være i fred.</w:t>
            </w:r>
          </w:p>
          <w:p w:rsidRPr="0023550C" w:rsidR="00E01DC2" w:rsidP="00E01DC2" w:rsidRDefault="00E01DC2" w14:paraId="2EA6D825" w14:textId="77777777">
            <w:pPr>
              <w:rPr>
                <w:color w:val="auto"/>
                <w:sz w:val="22"/>
                <w:szCs w:val="22"/>
              </w:rPr>
            </w:pPr>
            <w:r w:rsidRPr="0023550C">
              <w:rPr>
                <w:color w:val="auto"/>
                <w:sz w:val="22"/>
                <w:szCs w:val="22"/>
              </w:rPr>
              <w:t>Samfunnsansvar og bærekraft</w:t>
            </w:r>
          </w:p>
          <w:p w:rsidRPr="0023550C" w:rsidR="00E01DC2" w:rsidP="00DB78C1" w:rsidRDefault="00E01DC2" w14:paraId="51BED93C" w14:textId="77777777">
            <w:pPr>
              <w:pStyle w:val="Listeavsnitt"/>
              <w:numPr>
                <w:ilvl w:val="0"/>
                <w:numId w:val="20"/>
              </w:numPr>
              <w:autoSpaceDE/>
              <w:autoSpaceDN/>
              <w:adjustRightInd/>
              <w:spacing w:after="160" w:line="259" w:lineRule="auto"/>
              <w:rPr>
                <w:color w:val="auto"/>
                <w:sz w:val="22"/>
                <w:szCs w:val="22"/>
              </w:rPr>
            </w:pPr>
            <w:r w:rsidRPr="0023550C">
              <w:rPr>
                <w:color w:val="auto"/>
                <w:sz w:val="22"/>
                <w:szCs w:val="22"/>
              </w:rPr>
              <w:t>Vi samler inn penger til barnehagen vår på Sri Lanka</w:t>
            </w:r>
          </w:p>
          <w:p w:rsidRPr="0023550C" w:rsidR="00E01DC2" w:rsidP="00E01DC2" w:rsidRDefault="00E01DC2" w14:paraId="21A0ABD0" w14:textId="77777777">
            <w:pPr>
              <w:rPr>
                <w:color w:val="auto"/>
                <w:sz w:val="22"/>
                <w:szCs w:val="22"/>
              </w:rPr>
            </w:pPr>
            <w:r w:rsidRPr="0023550C">
              <w:rPr>
                <w:color w:val="auto"/>
                <w:sz w:val="22"/>
                <w:szCs w:val="22"/>
              </w:rPr>
              <w:t>Sunt kosthold</w:t>
            </w:r>
          </w:p>
          <w:p w:rsidRPr="0023550C" w:rsidR="00E01DC2" w:rsidP="00DB78C1" w:rsidRDefault="00E01DC2" w14:paraId="2BEC1C50" w14:textId="77777777">
            <w:pPr>
              <w:pStyle w:val="Listeavsnitt"/>
              <w:numPr>
                <w:ilvl w:val="0"/>
                <w:numId w:val="20"/>
              </w:numPr>
              <w:autoSpaceDE/>
              <w:autoSpaceDN/>
              <w:adjustRightInd/>
              <w:spacing w:after="160" w:line="259" w:lineRule="auto"/>
              <w:rPr>
                <w:color w:val="auto"/>
                <w:sz w:val="22"/>
                <w:szCs w:val="22"/>
              </w:rPr>
            </w:pPr>
            <w:r w:rsidRPr="0023550C">
              <w:rPr>
                <w:color w:val="auto"/>
                <w:sz w:val="22"/>
                <w:szCs w:val="22"/>
              </w:rPr>
              <w:t>Vi tilbyr barna et sunt og godt kosthold</w:t>
            </w:r>
          </w:p>
          <w:p w:rsidRPr="0023550C" w:rsidR="00E01DC2" w:rsidP="00DB78C1" w:rsidRDefault="00E01DC2" w14:paraId="1C06E30F" w14:textId="0DA20C29">
            <w:pPr>
              <w:pStyle w:val="Listeavsnitt"/>
              <w:numPr>
                <w:ilvl w:val="0"/>
                <w:numId w:val="20"/>
              </w:numPr>
              <w:autoSpaceDE/>
              <w:autoSpaceDN/>
              <w:adjustRightInd/>
              <w:spacing w:after="160" w:line="259" w:lineRule="auto"/>
              <w:rPr>
                <w:color w:val="auto"/>
                <w:sz w:val="22"/>
                <w:szCs w:val="22"/>
              </w:rPr>
            </w:pPr>
            <w:r w:rsidRPr="0023550C">
              <w:rPr>
                <w:color w:val="auto"/>
                <w:sz w:val="22"/>
                <w:szCs w:val="22"/>
              </w:rPr>
              <w:t>Barna får frukt og grønnsaker hver dag</w:t>
            </w:r>
            <w:r w:rsidR="00F25F24">
              <w:rPr>
                <w:color w:val="auto"/>
                <w:sz w:val="22"/>
                <w:szCs w:val="22"/>
              </w:rPr>
              <w:t xml:space="preserve"> til alle måltider</w:t>
            </w:r>
          </w:p>
          <w:p w:rsidRPr="0023550C" w:rsidR="00E01DC2" w:rsidP="00DB78C1" w:rsidRDefault="00E01DC2" w14:paraId="4F41808D" w14:textId="77777777">
            <w:pPr>
              <w:pStyle w:val="Listeavsnitt"/>
              <w:numPr>
                <w:ilvl w:val="0"/>
                <w:numId w:val="20"/>
              </w:numPr>
              <w:autoSpaceDE/>
              <w:autoSpaceDN/>
              <w:adjustRightInd/>
              <w:spacing w:after="160" w:line="259" w:lineRule="auto"/>
              <w:rPr>
                <w:color w:val="auto"/>
                <w:sz w:val="22"/>
                <w:szCs w:val="22"/>
              </w:rPr>
            </w:pPr>
            <w:r w:rsidRPr="0023550C">
              <w:rPr>
                <w:color w:val="auto"/>
                <w:sz w:val="22"/>
                <w:szCs w:val="22"/>
              </w:rPr>
              <w:t>Barna får tilbud om fisk som pålegg daglig og fisk til middag minst én gang i måneden</w:t>
            </w:r>
          </w:p>
          <w:p w:rsidRPr="00771757" w:rsidR="00E01DC2" w:rsidP="00771757" w:rsidRDefault="44BFE79F" w14:paraId="1B489BF0" w14:textId="49301547">
            <w:pPr>
              <w:pStyle w:val="Listeavsnitt"/>
              <w:numPr>
                <w:ilvl w:val="0"/>
                <w:numId w:val="20"/>
              </w:numPr>
              <w:autoSpaceDE/>
              <w:autoSpaceDN/>
              <w:adjustRightInd/>
              <w:spacing w:after="160" w:line="259" w:lineRule="auto"/>
              <w:rPr>
                <w:color w:val="auto"/>
                <w:sz w:val="22"/>
                <w:szCs w:val="22"/>
              </w:rPr>
            </w:pPr>
            <w:r w:rsidRPr="6014CAD2">
              <w:rPr>
                <w:color w:val="auto"/>
                <w:sz w:val="22"/>
                <w:szCs w:val="22"/>
              </w:rPr>
              <w:t>Barna deltar i matlagingen og vi snakker om hva</w:t>
            </w:r>
            <w:r w:rsidRPr="6014CAD2" w:rsidR="7B394FD6">
              <w:rPr>
                <w:color w:val="auto"/>
                <w:sz w:val="22"/>
                <w:szCs w:val="22"/>
              </w:rPr>
              <w:t xml:space="preserve"> som</w:t>
            </w:r>
            <w:r w:rsidRPr="6014CAD2">
              <w:rPr>
                <w:color w:val="auto"/>
                <w:sz w:val="22"/>
                <w:szCs w:val="22"/>
              </w:rPr>
              <w:t xml:space="preserve"> er sunn mat</w:t>
            </w:r>
          </w:p>
          <w:p w:rsidRPr="0023550C" w:rsidR="00E01DC2" w:rsidP="00E01DC2" w:rsidRDefault="00E01DC2" w14:paraId="4B931277" w14:textId="77777777">
            <w:pPr>
              <w:rPr>
                <w:color w:val="auto"/>
                <w:sz w:val="22"/>
                <w:szCs w:val="22"/>
              </w:rPr>
            </w:pPr>
            <w:r w:rsidRPr="0023550C">
              <w:rPr>
                <w:color w:val="auto"/>
                <w:sz w:val="22"/>
                <w:szCs w:val="22"/>
              </w:rPr>
              <w:t>Fysisk aktivitet</w:t>
            </w:r>
          </w:p>
          <w:p w:rsidRPr="0023550C" w:rsidR="00E01DC2" w:rsidP="00DB78C1" w:rsidRDefault="00E01DC2" w14:paraId="6438359F" w14:textId="77777777">
            <w:pPr>
              <w:pStyle w:val="Listeavsnitt"/>
              <w:numPr>
                <w:ilvl w:val="0"/>
                <w:numId w:val="21"/>
              </w:numPr>
              <w:autoSpaceDE/>
              <w:autoSpaceDN/>
              <w:adjustRightInd/>
              <w:spacing w:after="160" w:line="259" w:lineRule="auto"/>
              <w:rPr>
                <w:color w:val="auto"/>
                <w:sz w:val="22"/>
                <w:szCs w:val="22"/>
              </w:rPr>
            </w:pPr>
            <w:r w:rsidRPr="0023550C">
              <w:rPr>
                <w:color w:val="auto"/>
                <w:sz w:val="22"/>
                <w:szCs w:val="22"/>
              </w:rPr>
              <w:t>Barna er ute hver dag</w:t>
            </w:r>
          </w:p>
          <w:p w:rsidRPr="0023550C" w:rsidR="00E01DC2" w:rsidP="00DB78C1" w:rsidRDefault="00E01DC2" w14:paraId="5B6DFF29" w14:textId="77777777">
            <w:pPr>
              <w:pStyle w:val="Listeavsnitt"/>
              <w:numPr>
                <w:ilvl w:val="0"/>
                <w:numId w:val="21"/>
              </w:numPr>
              <w:autoSpaceDE/>
              <w:autoSpaceDN/>
              <w:adjustRightInd/>
              <w:spacing w:after="160" w:line="259" w:lineRule="auto"/>
              <w:rPr>
                <w:color w:val="auto"/>
                <w:sz w:val="22"/>
                <w:szCs w:val="22"/>
              </w:rPr>
            </w:pPr>
            <w:r w:rsidRPr="0023550C">
              <w:rPr>
                <w:color w:val="auto"/>
                <w:sz w:val="22"/>
                <w:szCs w:val="22"/>
              </w:rPr>
              <w:t>Barna leker fysiske aktiviteter på fellesrommet</w:t>
            </w:r>
          </w:p>
          <w:p w:rsidRPr="0023550C" w:rsidR="00E01DC2" w:rsidP="00DB78C1" w:rsidRDefault="00E01DC2" w14:paraId="25E29F0A" w14:textId="77777777">
            <w:pPr>
              <w:pStyle w:val="Listeavsnitt"/>
              <w:numPr>
                <w:ilvl w:val="0"/>
                <w:numId w:val="21"/>
              </w:numPr>
              <w:autoSpaceDE/>
              <w:autoSpaceDN/>
              <w:adjustRightInd/>
              <w:spacing w:after="160" w:line="259" w:lineRule="auto"/>
              <w:rPr>
                <w:color w:val="auto"/>
                <w:sz w:val="22"/>
                <w:szCs w:val="22"/>
              </w:rPr>
            </w:pPr>
            <w:r w:rsidRPr="0023550C">
              <w:rPr>
                <w:color w:val="auto"/>
                <w:sz w:val="22"/>
                <w:szCs w:val="22"/>
              </w:rPr>
              <w:t xml:space="preserve">Alle avdelinger går på tur en dag i uka </w:t>
            </w:r>
          </w:p>
          <w:p w:rsidRPr="0023550C" w:rsidR="00E01DC2" w:rsidP="00DB78C1" w:rsidRDefault="00E01DC2" w14:paraId="01FBFFA1" w14:textId="77777777">
            <w:pPr>
              <w:pStyle w:val="Listeavsnitt"/>
              <w:numPr>
                <w:ilvl w:val="0"/>
                <w:numId w:val="21"/>
              </w:numPr>
              <w:autoSpaceDE/>
              <w:autoSpaceDN/>
              <w:adjustRightInd/>
              <w:spacing w:after="160" w:line="259" w:lineRule="auto"/>
              <w:rPr>
                <w:color w:val="auto"/>
                <w:sz w:val="22"/>
                <w:szCs w:val="22"/>
              </w:rPr>
            </w:pPr>
            <w:r w:rsidRPr="0023550C">
              <w:rPr>
                <w:color w:val="auto"/>
                <w:sz w:val="22"/>
                <w:szCs w:val="22"/>
              </w:rPr>
              <w:t>Vi arrangerer skiskole for 5 åringene</w:t>
            </w:r>
          </w:p>
          <w:p w:rsidRPr="0023550C" w:rsidR="00E01DC2" w:rsidP="00DB78C1" w:rsidRDefault="00E01DC2" w14:paraId="3B8A716C" w14:textId="77777777">
            <w:pPr>
              <w:pStyle w:val="Listeavsnitt"/>
              <w:numPr>
                <w:ilvl w:val="0"/>
                <w:numId w:val="21"/>
              </w:numPr>
              <w:autoSpaceDE/>
              <w:autoSpaceDN/>
              <w:adjustRightInd/>
              <w:spacing w:after="160" w:line="259" w:lineRule="auto"/>
              <w:rPr>
                <w:color w:val="auto"/>
                <w:sz w:val="22"/>
                <w:szCs w:val="22"/>
              </w:rPr>
            </w:pPr>
            <w:r w:rsidRPr="0023550C">
              <w:rPr>
                <w:color w:val="auto"/>
                <w:sz w:val="22"/>
                <w:szCs w:val="22"/>
              </w:rPr>
              <w:t>5 åringene er på svømmekurs på våren</w:t>
            </w:r>
          </w:p>
          <w:p w:rsidRPr="0023550C" w:rsidR="00E01DC2" w:rsidP="00DB78C1" w:rsidRDefault="00E01DC2" w14:paraId="492DFCF9" w14:textId="77777777">
            <w:pPr>
              <w:pStyle w:val="Listeavsnitt"/>
              <w:numPr>
                <w:ilvl w:val="0"/>
                <w:numId w:val="21"/>
              </w:numPr>
              <w:autoSpaceDE/>
              <w:autoSpaceDN/>
              <w:adjustRightInd/>
              <w:spacing w:after="160" w:line="259" w:lineRule="auto"/>
              <w:rPr>
                <w:color w:val="auto"/>
                <w:sz w:val="22"/>
                <w:szCs w:val="22"/>
              </w:rPr>
            </w:pPr>
            <w:r w:rsidRPr="0023550C">
              <w:rPr>
                <w:color w:val="auto"/>
                <w:sz w:val="22"/>
                <w:szCs w:val="22"/>
              </w:rPr>
              <w:t>Vi arrangerer vinter- og sommeraktivitetsdag for hele barnehagen</w:t>
            </w:r>
          </w:p>
          <w:p w:rsidRPr="0023550C" w:rsidR="00E01DC2" w:rsidP="00E01DC2" w:rsidRDefault="00E01DC2" w14:paraId="044ECAE8" w14:textId="77777777">
            <w:pPr>
              <w:rPr>
                <w:color w:val="auto"/>
                <w:sz w:val="22"/>
                <w:szCs w:val="22"/>
              </w:rPr>
            </w:pPr>
            <w:r w:rsidRPr="0023550C">
              <w:rPr>
                <w:color w:val="auto"/>
                <w:sz w:val="22"/>
                <w:szCs w:val="22"/>
              </w:rPr>
              <w:t>Transport</w:t>
            </w:r>
          </w:p>
          <w:p w:rsidRPr="0023550C" w:rsidR="00E01DC2" w:rsidP="00DB78C1" w:rsidRDefault="00E01DC2" w14:paraId="5DCACFB7" w14:textId="77777777">
            <w:pPr>
              <w:pStyle w:val="Listeavsnitt"/>
              <w:numPr>
                <w:ilvl w:val="0"/>
                <w:numId w:val="22"/>
              </w:numPr>
              <w:autoSpaceDE/>
              <w:autoSpaceDN/>
              <w:adjustRightInd/>
              <w:spacing w:after="160" w:line="259" w:lineRule="auto"/>
              <w:rPr>
                <w:color w:val="auto"/>
                <w:sz w:val="22"/>
                <w:szCs w:val="22"/>
              </w:rPr>
            </w:pPr>
            <w:r w:rsidRPr="0023550C">
              <w:rPr>
                <w:color w:val="auto"/>
                <w:sz w:val="22"/>
                <w:szCs w:val="22"/>
              </w:rPr>
              <w:t>Vi kjører kollektiv transport når vi skal på lengre turer</w:t>
            </w:r>
          </w:p>
          <w:p w:rsidRPr="0023550C" w:rsidR="00E01DC2" w:rsidP="00DB78C1" w:rsidRDefault="00E01DC2" w14:paraId="488F8A7A" w14:textId="79C3EB2A">
            <w:pPr>
              <w:pStyle w:val="Listeavsnitt"/>
              <w:numPr>
                <w:ilvl w:val="0"/>
                <w:numId w:val="22"/>
              </w:numPr>
              <w:autoSpaceDE/>
              <w:autoSpaceDN/>
              <w:adjustRightInd/>
              <w:spacing w:after="160" w:line="259" w:lineRule="auto"/>
              <w:rPr>
                <w:color w:val="auto"/>
                <w:sz w:val="22"/>
                <w:szCs w:val="22"/>
              </w:rPr>
            </w:pPr>
            <w:r w:rsidRPr="0023550C">
              <w:rPr>
                <w:color w:val="auto"/>
                <w:sz w:val="22"/>
                <w:szCs w:val="22"/>
              </w:rPr>
              <w:t>Vi går til steder som ikke er for langt unna</w:t>
            </w:r>
          </w:p>
          <w:p w:rsidR="00E01DC2" w:rsidP="00DB78C1" w:rsidRDefault="00E01DC2" w14:paraId="45C052D8" w14:textId="08049D49">
            <w:pPr>
              <w:pStyle w:val="Listeavsnitt"/>
              <w:numPr>
                <w:ilvl w:val="0"/>
                <w:numId w:val="22"/>
              </w:numPr>
              <w:autoSpaceDE/>
              <w:autoSpaceDN/>
              <w:adjustRightInd/>
              <w:spacing w:after="160" w:line="259" w:lineRule="auto"/>
              <w:rPr>
                <w:color w:val="auto"/>
                <w:sz w:val="22"/>
                <w:szCs w:val="22"/>
              </w:rPr>
            </w:pPr>
            <w:r w:rsidRPr="0023550C">
              <w:rPr>
                <w:color w:val="auto"/>
                <w:sz w:val="22"/>
                <w:szCs w:val="22"/>
              </w:rPr>
              <w:t>Vi snakker sammen om trafikkregler</w:t>
            </w:r>
            <w:r w:rsidR="00C52F1A">
              <w:rPr>
                <w:color w:val="auto"/>
                <w:sz w:val="22"/>
                <w:szCs w:val="22"/>
              </w:rPr>
              <w:t xml:space="preserve"> og er en trafikksikker kommune</w:t>
            </w:r>
          </w:p>
          <w:p w:rsidRPr="0023550C" w:rsidR="00E01DC2" w:rsidP="00E01DC2" w:rsidRDefault="00E01DC2" w14:paraId="7E371137" w14:textId="77777777">
            <w:pPr>
              <w:rPr>
                <w:color w:val="auto"/>
                <w:sz w:val="22"/>
                <w:szCs w:val="22"/>
              </w:rPr>
            </w:pPr>
            <w:r w:rsidRPr="0023550C">
              <w:rPr>
                <w:color w:val="auto"/>
                <w:sz w:val="22"/>
                <w:szCs w:val="22"/>
              </w:rPr>
              <w:t>Vann</w:t>
            </w:r>
          </w:p>
          <w:p w:rsidRPr="0023550C" w:rsidR="00E01DC2" w:rsidP="00DB78C1" w:rsidRDefault="00E01DC2" w14:paraId="219C68A3" w14:textId="77777777">
            <w:pPr>
              <w:pStyle w:val="Listeavsnitt"/>
              <w:numPr>
                <w:ilvl w:val="0"/>
                <w:numId w:val="23"/>
              </w:numPr>
              <w:autoSpaceDE/>
              <w:autoSpaceDN/>
              <w:adjustRightInd/>
              <w:spacing w:after="160" w:line="259" w:lineRule="auto"/>
              <w:rPr>
                <w:color w:val="auto"/>
                <w:sz w:val="22"/>
                <w:szCs w:val="22"/>
              </w:rPr>
            </w:pPr>
            <w:r w:rsidRPr="0023550C">
              <w:rPr>
                <w:color w:val="auto"/>
                <w:sz w:val="22"/>
                <w:szCs w:val="22"/>
              </w:rPr>
              <w:t>Vi lar ikke vannet renne lengre enn nødvendig når vi vasker fingrene</w:t>
            </w:r>
          </w:p>
          <w:p w:rsidRPr="0023550C" w:rsidR="00E01DC2" w:rsidP="00DB78C1" w:rsidRDefault="00E01DC2" w14:paraId="08670039" w14:textId="383E37F2">
            <w:pPr>
              <w:pStyle w:val="Listeavsnitt"/>
              <w:numPr>
                <w:ilvl w:val="0"/>
                <w:numId w:val="23"/>
              </w:numPr>
              <w:autoSpaceDE/>
              <w:autoSpaceDN/>
              <w:adjustRightInd/>
              <w:spacing w:after="160" w:line="259" w:lineRule="auto"/>
              <w:rPr>
                <w:color w:val="auto"/>
                <w:sz w:val="22"/>
                <w:szCs w:val="22"/>
              </w:rPr>
            </w:pPr>
            <w:r w:rsidRPr="0023550C">
              <w:rPr>
                <w:color w:val="auto"/>
                <w:sz w:val="22"/>
                <w:szCs w:val="22"/>
              </w:rPr>
              <w:t xml:space="preserve">Vi vanner planter </w:t>
            </w:r>
          </w:p>
          <w:p w:rsidRPr="00C34692" w:rsidR="004964BD" w:rsidP="00DB78C1" w:rsidRDefault="00E01DC2" w14:paraId="5014B2A3" w14:textId="1EA4F660">
            <w:pPr>
              <w:pStyle w:val="Listeavsnitt"/>
              <w:numPr>
                <w:ilvl w:val="0"/>
                <w:numId w:val="23"/>
              </w:numPr>
              <w:autoSpaceDE/>
              <w:autoSpaceDN/>
              <w:adjustRightInd/>
              <w:spacing w:after="160" w:line="259" w:lineRule="auto"/>
              <w:rPr>
                <w:color w:val="auto"/>
                <w:sz w:val="22"/>
                <w:szCs w:val="22"/>
              </w:rPr>
            </w:pPr>
            <w:r w:rsidRPr="00C34692">
              <w:rPr>
                <w:color w:val="auto"/>
                <w:sz w:val="22"/>
                <w:szCs w:val="22"/>
              </w:rPr>
              <w:t>Alle barna har sin egen kopp som de kan drikke av dersom de er tørste</w:t>
            </w:r>
            <w:r w:rsidRPr="00C34692" w:rsidR="004964BD">
              <w:rPr>
                <w:color w:val="auto"/>
                <w:sz w:val="22"/>
                <w:szCs w:val="22"/>
              </w:rPr>
              <w:t xml:space="preserve"> </w:t>
            </w:r>
          </w:p>
          <w:p w:rsidRPr="0023550C" w:rsidR="004964BD" w:rsidP="00AD00F6" w:rsidRDefault="004964BD" w14:paraId="3F0CC1D5" w14:textId="77777777">
            <w:pPr>
              <w:rPr>
                <w:color w:val="auto"/>
                <w:sz w:val="22"/>
                <w:szCs w:val="22"/>
              </w:rPr>
            </w:pPr>
          </w:p>
        </w:tc>
      </w:tr>
    </w:tbl>
    <w:p w:rsidRPr="003B5FB1" w:rsidR="005B4793" w:rsidP="00C62738" w:rsidRDefault="29F6CA1C" w14:paraId="318AF075" w14:textId="712F477B">
      <w:pPr>
        <w:pStyle w:val="Overskrift3"/>
        <w:numPr>
          <w:ilvl w:val="0"/>
          <w:numId w:val="0"/>
        </w:numPr>
      </w:pPr>
      <w:bookmarkStart w:name="_Toc64019687" w:id="19"/>
      <w:r w:rsidRPr="003B5FB1">
        <w:t xml:space="preserve">2.10 </w:t>
      </w:r>
      <w:r w:rsidRPr="003B5FB1" w:rsidR="005B4793">
        <w:t>Kosthold</w:t>
      </w:r>
      <w:bookmarkEnd w:id="19"/>
      <w:r w:rsidRPr="003B5FB1" w:rsidR="005B4793">
        <w:t xml:space="preserve"> </w:t>
      </w:r>
    </w:p>
    <w:p w:rsidR="00321CE6" w:rsidP="00AD00F6" w:rsidRDefault="00AE7C87" w14:paraId="68C8A7C5" w14:textId="671A4D75">
      <w:pPr>
        <w:rPr>
          <w:sz w:val="22"/>
          <w:szCs w:val="22"/>
        </w:rPr>
      </w:pPr>
      <w:r w:rsidRPr="00CE237C">
        <w:rPr>
          <w:sz w:val="22"/>
          <w:szCs w:val="22"/>
        </w:rPr>
        <w:t>Lørenskog kommune har en k</w:t>
      </w:r>
      <w:r w:rsidRPr="00CE237C" w:rsidR="00321CE6">
        <w:rPr>
          <w:sz w:val="22"/>
          <w:szCs w:val="22"/>
        </w:rPr>
        <w:t>ostholdsplan</w:t>
      </w:r>
      <w:r w:rsidRPr="00CE237C" w:rsidR="005975E8">
        <w:rPr>
          <w:sz w:val="22"/>
          <w:szCs w:val="22"/>
        </w:rPr>
        <w:t xml:space="preserve">. </w:t>
      </w:r>
      <w:r w:rsidRPr="00CE237C" w:rsidR="00321CE6">
        <w:rPr>
          <w:sz w:val="22"/>
          <w:szCs w:val="22"/>
        </w:rPr>
        <w:t>Målet er at kostholdsplanen bidra</w:t>
      </w:r>
      <w:r w:rsidRPr="00CE237C" w:rsidR="00711A9B">
        <w:rPr>
          <w:sz w:val="22"/>
          <w:szCs w:val="22"/>
        </w:rPr>
        <w:t>r</w:t>
      </w:r>
      <w:r w:rsidRPr="00CE237C" w:rsidR="00321CE6">
        <w:rPr>
          <w:sz w:val="22"/>
          <w:szCs w:val="22"/>
        </w:rPr>
        <w:t xml:space="preserve"> til variert, sunt og bærekraftig kosthold. </w:t>
      </w:r>
    </w:p>
    <w:p w:rsidR="004964BD" w:rsidP="00AD00F6" w:rsidRDefault="004964BD" w14:paraId="53D26F0B" w14:textId="77777777">
      <w:pPr>
        <w:rPr>
          <w:sz w:val="22"/>
          <w:szCs w:val="22"/>
        </w:rPr>
      </w:pPr>
    </w:p>
    <w:tbl>
      <w:tblPr>
        <w:tblStyle w:val="Tabellrutenett"/>
        <w:tblW w:w="0" w:type="auto"/>
        <w:tblLook w:val="04A0" w:firstRow="1" w:lastRow="0" w:firstColumn="1" w:lastColumn="0" w:noHBand="0" w:noVBand="1"/>
      </w:tblPr>
      <w:tblGrid>
        <w:gridCol w:w="9060"/>
      </w:tblGrid>
      <w:tr w:rsidRPr="00251FC4" w:rsidR="004964BD" w:rsidTr="6014CAD2" w14:paraId="737AA13E" w14:textId="77777777">
        <w:tc>
          <w:tcPr>
            <w:tcW w:w="9060" w:type="dxa"/>
          </w:tcPr>
          <w:p w:rsidRPr="00251FC4" w:rsidR="00170FC6" w:rsidP="00170FC6" w:rsidRDefault="3B4DBE83" w14:paraId="77C01A17" w14:textId="6C115D3B">
            <w:pPr>
              <w:rPr>
                <w:rFonts w:eastAsia="Times New Roman"/>
                <w:color w:val="auto"/>
                <w:sz w:val="22"/>
                <w:szCs w:val="22"/>
                <w:lang w:eastAsia="nb-NO"/>
              </w:rPr>
            </w:pPr>
            <w:r w:rsidRPr="6014CAD2">
              <w:rPr>
                <w:rFonts w:eastAsia="Times New Roman"/>
                <w:color w:val="auto"/>
                <w:sz w:val="22"/>
                <w:szCs w:val="22"/>
                <w:lang w:eastAsia="nb-NO"/>
              </w:rPr>
              <w:t xml:space="preserve">Et sunt og variert kosthold er viktig for barn som er i vekst og utvikling og har høyt aktivitetsnivå. Mat og drikke som inntas i barnehagen utgjør en betydelig del av barns totale kosthold. </w:t>
            </w:r>
            <w:r w:rsidR="00F11E98">
              <w:rPr>
                <w:rFonts w:eastAsia="Times New Roman"/>
                <w:color w:val="auto"/>
                <w:sz w:val="22"/>
                <w:szCs w:val="22"/>
                <w:lang w:eastAsia="nb-NO"/>
              </w:rPr>
              <w:t>I</w:t>
            </w:r>
            <w:r w:rsidRPr="6014CAD2">
              <w:rPr>
                <w:rFonts w:eastAsia="Times New Roman"/>
                <w:color w:val="auto"/>
                <w:sz w:val="22"/>
                <w:szCs w:val="22"/>
                <w:lang w:eastAsia="nb-NO"/>
              </w:rPr>
              <w:t xml:space="preserve"> Rolvsrud </w:t>
            </w:r>
            <w:r w:rsidR="00F11E98">
              <w:rPr>
                <w:rFonts w:eastAsia="Times New Roman"/>
                <w:color w:val="auto"/>
                <w:sz w:val="22"/>
                <w:szCs w:val="22"/>
                <w:lang w:eastAsia="nb-NO"/>
              </w:rPr>
              <w:t xml:space="preserve">barnehage </w:t>
            </w:r>
            <w:r w:rsidRPr="6014CAD2">
              <w:rPr>
                <w:rFonts w:eastAsia="Times New Roman"/>
                <w:color w:val="auto"/>
                <w:sz w:val="22"/>
                <w:szCs w:val="22"/>
                <w:lang w:eastAsia="nb-NO"/>
              </w:rPr>
              <w:t xml:space="preserve">har vi fokus på kosthold og serverer 3 sunne måltider pr dag. Frukt og grønt er en naturlig ingrediens til </w:t>
            </w:r>
            <w:r w:rsidR="009A7B83">
              <w:rPr>
                <w:rFonts w:eastAsia="Times New Roman"/>
                <w:color w:val="auto"/>
                <w:sz w:val="22"/>
                <w:szCs w:val="22"/>
                <w:lang w:eastAsia="nb-NO"/>
              </w:rPr>
              <w:t xml:space="preserve">alle </w:t>
            </w:r>
            <w:r w:rsidRPr="6014CAD2">
              <w:rPr>
                <w:rFonts w:eastAsia="Times New Roman"/>
                <w:color w:val="auto"/>
                <w:sz w:val="22"/>
                <w:szCs w:val="22"/>
                <w:lang w:eastAsia="nb-NO"/>
              </w:rPr>
              <w:t>måltide</w:t>
            </w:r>
            <w:r w:rsidR="009A7B83">
              <w:rPr>
                <w:rFonts w:eastAsia="Times New Roman"/>
                <w:color w:val="auto"/>
                <w:sz w:val="22"/>
                <w:szCs w:val="22"/>
                <w:lang w:eastAsia="nb-NO"/>
              </w:rPr>
              <w:t>r</w:t>
            </w:r>
            <w:r w:rsidRPr="6014CAD2">
              <w:rPr>
                <w:rFonts w:eastAsia="Times New Roman"/>
                <w:color w:val="auto"/>
                <w:sz w:val="22"/>
                <w:szCs w:val="22"/>
                <w:lang w:eastAsia="nb-NO"/>
              </w:rPr>
              <w:t xml:space="preserve">. Varm middag serveres </w:t>
            </w:r>
            <w:r w:rsidR="00691F6C">
              <w:rPr>
                <w:rFonts w:eastAsia="Times New Roman"/>
                <w:color w:val="auto"/>
                <w:sz w:val="22"/>
                <w:szCs w:val="22"/>
                <w:lang w:eastAsia="nb-NO"/>
              </w:rPr>
              <w:t>2</w:t>
            </w:r>
            <w:r w:rsidRPr="6014CAD2">
              <w:rPr>
                <w:rFonts w:eastAsia="Times New Roman"/>
                <w:color w:val="auto"/>
                <w:sz w:val="22"/>
                <w:szCs w:val="22"/>
                <w:lang w:eastAsia="nb-NO"/>
              </w:rPr>
              <w:t xml:space="preserve"> dag</w:t>
            </w:r>
            <w:r w:rsidR="00691F6C">
              <w:rPr>
                <w:rFonts w:eastAsia="Times New Roman"/>
                <w:color w:val="auto"/>
                <w:sz w:val="22"/>
                <w:szCs w:val="22"/>
                <w:lang w:eastAsia="nb-NO"/>
              </w:rPr>
              <w:t>er</w:t>
            </w:r>
            <w:r w:rsidRPr="6014CAD2">
              <w:rPr>
                <w:rFonts w:eastAsia="Times New Roman"/>
                <w:color w:val="auto"/>
                <w:sz w:val="22"/>
                <w:szCs w:val="22"/>
                <w:lang w:eastAsia="nb-NO"/>
              </w:rPr>
              <w:t xml:space="preserve"> pr uke, i tillegg blir det laget varme retter på primus eller bål ute. Vi ønsker at barna får innsikt i matens opprinnelse, produksjon av mat og veien fra </w:t>
            </w:r>
            <w:r w:rsidR="005B4D23">
              <w:rPr>
                <w:rFonts w:eastAsia="Times New Roman"/>
                <w:color w:val="auto"/>
                <w:sz w:val="22"/>
                <w:szCs w:val="22"/>
                <w:lang w:eastAsia="nb-NO"/>
              </w:rPr>
              <w:t>råvarer</w:t>
            </w:r>
            <w:r w:rsidRPr="6014CAD2">
              <w:rPr>
                <w:rFonts w:eastAsia="Times New Roman"/>
                <w:color w:val="auto"/>
                <w:sz w:val="22"/>
                <w:szCs w:val="22"/>
                <w:lang w:eastAsia="nb-NO"/>
              </w:rPr>
              <w:t xml:space="preserve"> til måltid.</w:t>
            </w:r>
          </w:p>
          <w:p w:rsidRPr="00251FC4" w:rsidR="00170FC6" w:rsidP="00170FC6" w:rsidRDefault="00170FC6" w14:paraId="6995C1FC" w14:textId="4B80887A">
            <w:pPr>
              <w:rPr>
                <w:rFonts w:eastAsia="Times New Roman"/>
                <w:color w:val="auto"/>
                <w:sz w:val="22"/>
                <w:szCs w:val="22"/>
                <w:lang w:eastAsia="nb-NO"/>
              </w:rPr>
            </w:pPr>
            <w:r w:rsidRPr="00251FC4">
              <w:rPr>
                <w:rFonts w:eastAsia="Times New Roman"/>
                <w:color w:val="auto"/>
                <w:sz w:val="22"/>
                <w:szCs w:val="22"/>
                <w:lang w:eastAsia="nb-NO"/>
              </w:rPr>
              <w:t>Maten tilberedes på avdelingene og barna er med etter interesse. De lærer hvordan mat blir til med utgangspunkt i ulike råvarer. Vi bruker få ferdigprodukter.</w:t>
            </w:r>
          </w:p>
          <w:p w:rsidRPr="00251FC4" w:rsidR="00170FC6" w:rsidP="00170FC6" w:rsidRDefault="00170FC6" w14:paraId="1D009D91" w14:textId="5FC1C842">
            <w:pPr>
              <w:rPr>
                <w:rFonts w:eastAsia="Times New Roman"/>
                <w:color w:val="auto"/>
                <w:sz w:val="22"/>
                <w:szCs w:val="22"/>
                <w:lang w:eastAsia="nb-NO"/>
              </w:rPr>
            </w:pPr>
            <w:r w:rsidRPr="00251FC4">
              <w:rPr>
                <w:rFonts w:eastAsia="Times New Roman"/>
                <w:color w:val="auto"/>
                <w:sz w:val="22"/>
                <w:szCs w:val="22"/>
                <w:lang w:eastAsia="nb-NO"/>
              </w:rPr>
              <w:t>Vi er en sukkerredusert barnehage og har sjelden søtsaker som kaker og is. Bursdager markeres uten å ha fokus på mat, i stedet har vi andre måter å sette bursdagsbarnet i fokus på.</w:t>
            </w:r>
            <w:r w:rsidRPr="00251FC4" w:rsidR="0015210B">
              <w:rPr>
                <w:rFonts w:eastAsia="Times New Roman"/>
                <w:color w:val="auto"/>
                <w:sz w:val="22"/>
                <w:szCs w:val="22"/>
                <w:lang w:eastAsia="nb-NO"/>
              </w:rPr>
              <w:t xml:space="preserve"> </w:t>
            </w:r>
          </w:p>
          <w:p w:rsidRPr="00251FC4" w:rsidR="0015210B" w:rsidP="00170FC6" w:rsidRDefault="0015210B" w14:paraId="282C64D8" w14:textId="156A651D">
            <w:pPr>
              <w:rPr>
                <w:rFonts w:eastAsia="Times New Roman"/>
                <w:color w:val="auto"/>
                <w:sz w:val="22"/>
                <w:szCs w:val="22"/>
                <w:lang w:eastAsia="nb-NO"/>
              </w:rPr>
            </w:pPr>
            <w:r w:rsidRPr="00251FC4">
              <w:rPr>
                <w:rFonts w:eastAsia="Times New Roman"/>
                <w:color w:val="auto"/>
                <w:sz w:val="22"/>
                <w:szCs w:val="22"/>
                <w:lang w:eastAsia="nb-NO"/>
              </w:rPr>
              <w:t>Felles måltid hvor alle spiser det samme, gir også et godt utgangspunkt for utvikling av smak, tørre å prøve nye ting og få mangfold i tilbudet.</w:t>
            </w:r>
          </w:p>
          <w:p w:rsidRPr="00251FC4" w:rsidR="00170FC6" w:rsidP="004964BD" w:rsidRDefault="00170FC6" w14:paraId="3648A8AD" w14:textId="31798F35">
            <w:pPr>
              <w:rPr>
                <w:color w:val="auto"/>
                <w:sz w:val="22"/>
                <w:szCs w:val="22"/>
              </w:rPr>
            </w:pPr>
          </w:p>
          <w:p w:rsidRPr="00251FC4" w:rsidR="00AB68E4" w:rsidP="004964BD" w:rsidRDefault="095591CF" w14:paraId="1F77B388" w14:textId="5FA014B1">
            <w:pPr>
              <w:rPr>
                <w:sz w:val="22"/>
                <w:szCs w:val="22"/>
              </w:rPr>
            </w:pPr>
            <w:r w:rsidRPr="6014CAD2">
              <w:rPr>
                <w:sz w:val="22"/>
                <w:szCs w:val="22"/>
              </w:rPr>
              <w:t>V</w:t>
            </w:r>
            <w:r w:rsidRPr="6014CAD2" w:rsidR="0F24827C">
              <w:rPr>
                <w:sz w:val="22"/>
                <w:szCs w:val="22"/>
              </w:rPr>
              <w:t>i har gode rutiner for å tilrettele</w:t>
            </w:r>
            <w:r w:rsidRPr="6014CAD2">
              <w:rPr>
                <w:sz w:val="22"/>
                <w:szCs w:val="22"/>
              </w:rPr>
              <w:t xml:space="preserve">gge for allergivennlig mat og </w:t>
            </w:r>
            <w:r w:rsidRPr="6014CAD2" w:rsidR="4F27F8C1">
              <w:rPr>
                <w:sz w:val="22"/>
                <w:szCs w:val="22"/>
              </w:rPr>
              <w:t>serverer hala</w:t>
            </w:r>
            <w:r w:rsidRPr="6014CAD2" w:rsidR="4A86B594">
              <w:rPr>
                <w:sz w:val="22"/>
                <w:szCs w:val="22"/>
              </w:rPr>
              <w:t>l</w:t>
            </w:r>
            <w:r w:rsidRPr="6014CAD2" w:rsidR="4F27F8C1">
              <w:rPr>
                <w:sz w:val="22"/>
                <w:szCs w:val="22"/>
              </w:rPr>
              <w:t>-mat når det er ønskelig.</w:t>
            </w:r>
          </w:p>
          <w:p w:rsidRPr="00251FC4" w:rsidR="003D44B8" w:rsidP="004964BD" w:rsidRDefault="003D44B8" w14:paraId="796F9BC4" w14:textId="49B79501">
            <w:pPr>
              <w:rPr>
                <w:sz w:val="22"/>
                <w:szCs w:val="22"/>
              </w:rPr>
            </w:pPr>
          </w:p>
          <w:p w:rsidRPr="00251FC4" w:rsidR="003D44B8" w:rsidP="004964BD" w:rsidRDefault="003D44B8" w14:paraId="22DC294C" w14:textId="49D8DEAE">
            <w:pPr>
              <w:rPr>
                <w:b/>
                <w:bCs/>
                <w:sz w:val="22"/>
                <w:szCs w:val="22"/>
              </w:rPr>
            </w:pPr>
            <w:r w:rsidRPr="00251FC4">
              <w:rPr>
                <w:b/>
                <w:bCs/>
                <w:sz w:val="22"/>
                <w:szCs w:val="22"/>
              </w:rPr>
              <w:t>Personalet skal:</w:t>
            </w:r>
          </w:p>
          <w:p w:rsidRPr="00251FC4" w:rsidR="003D44B8" w:rsidP="00DB78C1" w:rsidRDefault="0041221E" w14:paraId="1FE38CFC" w14:textId="18FDC78D">
            <w:pPr>
              <w:pStyle w:val="Listeavsnitt"/>
              <w:numPr>
                <w:ilvl w:val="0"/>
                <w:numId w:val="28"/>
              </w:numPr>
              <w:rPr>
                <w:b/>
                <w:bCs/>
                <w:sz w:val="22"/>
                <w:szCs w:val="22"/>
              </w:rPr>
            </w:pPr>
            <w:r w:rsidRPr="00251FC4">
              <w:rPr>
                <w:sz w:val="22"/>
                <w:szCs w:val="22"/>
              </w:rPr>
              <w:t>Sammen med barna tilberede sunne, varierte måltider</w:t>
            </w:r>
            <w:r w:rsidRPr="00251FC4" w:rsidR="00B84B4C">
              <w:rPr>
                <w:sz w:val="22"/>
                <w:szCs w:val="22"/>
              </w:rPr>
              <w:t xml:space="preserve"> </w:t>
            </w:r>
          </w:p>
          <w:p w:rsidRPr="00251FC4" w:rsidR="004964BD" w:rsidP="00DB78C1" w:rsidRDefault="00CE623B" w14:paraId="25FEB111" w14:textId="2B27C2B4">
            <w:pPr>
              <w:pStyle w:val="Listeavsnitt"/>
              <w:numPr>
                <w:ilvl w:val="0"/>
                <w:numId w:val="28"/>
              </w:numPr>
              <w:rPr>
                <w:sz w:val="22"/>
                <w:szCs w:val="22"/>
              </w:rPr>
            </w:pPr>
            <w:r w:rsidRPr="00251FC4">
              <w:rPr>
                <w:sz w:val="22"/>
                <w:szCs w:val="22"/>
              </w:rPr>
              <w:t xml:space="preserve">Delta </w:t>
            </w:r>
            <w:r w:rsidRPr="00251FC4" w:rsidR="00B84B4C">
              <w:rPr>
                <w:sz w:val="22"/>
                <w:szCs w:val="22"/>
              </w:rPr>
              <w:t>i måltidet sammen med barna og er gode rollemodelle</w:t>
            </w:r>
            <w:r w:rsidRPr="00251FC4" w:rsidR="00564C30">
              <w:rPr>
                <w:sz w:val="22"/>
                <w:szCs w:val="22"/>
              </w:rPr>
              <w:t>r</w:t>
            </w:r>
          </w:p>
          <w:p w:rsidRPr="00251FC4" w:rsidR="00564C30" w:rsidP="00DB78C1" w:rsidRDefault="00564C30" w14:paraId="2F588F35" w14:textId="36209F7B">
            <w:pPr>
              <w:pStyle w:val="Listeavsnitt"/>
              <w:numPr>
                <w:ilvl w:val="0"/>
                <w:numId w:val="28"/>
              </w:numPr>
              <w:rPr>
                <w:sz w:val="22"/>
                <w:szCs w:val="22"/>
              </w:rPr>
            </w:pPr>
            <w:r w:rsidRPr="00251FC4">
              <w:rPr>
                <w:sz w:val="22"/>
                <w:szCs w:val="22"/>
              </w:rPr>
              <w:t>Sørger for at måltidene også blir gode sosiale</w:t>
            </w:r>
            <w:r w:rsidRPr="00251FC4" w:rsidR="00F31FBF">
              <w:rPr>
                <w:sz w:val="22"/>
                <w:szCs w:val="22"/>
              </w:rPr>
              <w:t xml:space="preserve">- og språklige situasjoner hvor barna stimuleres til å </w:t>
            </w:r>
            <w:r w:rsidRPr="00251FC4" w:rsidR="006E52A5">
              <w:rPr>
                <w:sz w:val="22"/>
                <w:szCs w:val="22"/>
              </w:rPr>
              <w:t>delta i samtaler</w:t>
            </w:r>
            <w:r w:rsidRPr="00251FC4" w:rsidR="00BB71A0">
              <w:rPr>
                <w:sz w:val="22"/>
                <w:szCs w:val="22"/>
              </w:rPr>
              <w:t>, samt</w:t>
            </w:r>
            <w:r w:rsidRPr="00251FC4" w:rsidR="006E52A5">
              <w:rPr>
                <w:sz w:val="22"/>
                <w:szCs w:val="22"/>
              </w:rPr>
              <w:t xml:space="preserve"> utvide si</w:t>
            </w:r>
            <w:r w:rsidRPr="00251FC4" w:rsidR="00BB71A0">
              <w:rPr>
                <w:sz w:val="22"/>
                <w:szCs w:val="22"/>
              </w:rPr>
              <w:t>tt</w:t>
            </w:r>
            <w:r w:rsidRPr="00251FC4" w:rsidR="006E52A5">
              <w:rPr>
                <w:sz w:val="22"/>
                <w:szCs w:val="22"/>
              </w:rPr>
              <w:t xml:space="preserve"> matrepertoar </w:t>
            </w:r>
          </w:p>
        </w:tc>
      </w:tr>
    </w:tbl>
    <w:p w:rsidRPr="00CE237C" w:rsidR="004964BD" w:rsidP="00AD00F6" w:rsidRDefault="004964BD" w14:paraId="02983C96" w14:textId="77777777">
      <w:pPr>
        <w:rPr>
          <w:sz w:val="22"/>
          <w:szCs w:val="22"/>
        </w:rPr>
      </w:pPr>
    </w:p>
    <w:p w:rsidRPr="003B5FB1" w:rsidR="00885D2C" w:rsidP="00AD00F6" w:rsidRDefault="00885D2C" w14:paraId="31156AAC" w14:textId="77777777"/>
    <w:p w:rsidR="0000005D" w:rsidP="002612FE" w:rsidRDefault="230776B7" w14:paraId="7DA4B0F8" w14:textId="616E3F00">
      <w:pPr>
        <w:pStyle w:val="Overskrift3"/>
        <w:numPr>
          <w:ilvl w:val="0"/>
          <w:numId w:val="0"/>
        </w:numPr>
        <w:ind w:left="375" w:hanging="375"/>
      </w:pPr>
      <w:bookmarkStart w:name="_Toc64019688" w:id="20"/>
      <w:r w:rsidRPr="003B5FB1">
        <w:t xml:space="preserve">2.11 </w:t>
      </w:r>
      <w:r w:rsidRPr="003B5FB1" w:rsidR="00926C38">
        <w:t xml:space="preserve">Trygg i </w:t>
      </w:r>
      <w:r w:rsidRPr="003B5FB1" w:rsidR="00324FA6">
        <w:t>Barnehagen</w:t>
      </w:r>
      <w:bookmarkEnd w:id="20"/>
    </w:p>
    <w:p w:rsidR="00C42844" w:rsidP="00C42844" w:rsidRDefault="00C42844" w14:paraId="153A3FCF" w14:textId="77777777"/>
    <w:p w:rsidRPr="006D3362" w:rsidR="006D3362" w:rsidP="006D3362" w:rsidRDefault="006D3362" w14:paraId="6E225515" w14:textId="77777777">
      <w:pPr>
        <w:autoSpaceDE/>
        <w:autoSpaceDN/>
        <w:adjustRightInd/>
        <w:textAlignment w:val="baseline"/>
        <w:rPr>
          <w:rFonts w:ascii="Segoe UI" w:hAnsi="Segoe UI" w:eastAsia="Times New Roman" w:cs="Segoe UI"/>
          <w:sz w:val="18"/>
          <w:szCs w:val="18"/>
          <w:lang w:eastAsia="nb-NO"/>
        </w:rPr>
      </w:pPr>
      <w:r w:rsidRPr="006D3362">
        <w:rPr>
          <w:rFonts w:eastAsia="Times New Roman"/>
          <w:sz w:val="22"/>
          <w:szCs w:val="22"/>
          <w:lang w:eastAsia="nb-NO"/>
        </w:rPr>
        <w:t>Lørenskog kommune har deltatt i et forskningsprosjekt «Trygg før 3» sammen med forskere fra RBUP (Regionsenter for barn og unges psykiske helse) og BI hvor vi har samarbeidet om tiltak for å fremme barns emosjonelle, sosiale og kognitive utvikling i de daglige samspillsituasjonene i barnehagen. Resultatene fra prosjektet viser tydelig at kvaliteten på samspillet mellom ansatte og barn ble bedre gjennom Trygg før 3. De ansatte har blitt mer sensitive, blitt flinkere til å ta barnas perspektiv, til å regulere atferd på gode måter og de har blitt bedre på å støtte barnas språkutvikling, læring og utvikling. </w:t>
      </w:r>
    </w:p>
    <w:p w:rsidRPr="006D3362" w:rsidR="006D3362" w:rsidP="006D3362" w:rsidRDefault="006D3362" w14:paraId="3626FEAA" w14:textId="77777777">
      <w:pPr>
        <w:autoSpaceDE/>
        <w:autoSpaceDN/>
        <w:adjustRightInd/>
        <w:textAlignment w:val="baseline"/>
        <w:rPr>
          <w:rFonts w:ascii="Segoe UI" w:hAnsi="Segoe UI" w:eastAsia="Times New Roman" w:cs="Segoe UI"/>
          <w:sz w:val="18"/>
          <w:szCs w:val="18"/>
          <w:lang w:eastAsia="nb-NO"/>
        </w:rPr>
      </w:pPr>
      <w:r w:rsidRPr="006D3362">
        <w:rPr>
          <w:rFonts w:eastAsia="Times New Roman"/>
          <w:sz w:val="22"/>
          <w:szCs w:val="22"/>
          <w:lang w:eastAsia="nb-NO"/>
        </w:rPr>
        <w:t xml:space="preserve">Etter at prosjektet Trygg før 3 ble avsluttet, ønsker vi å implementere denne arbeidsmåten i alle våre barnehager. Denne satsningen kaller vi </w:t>
      </w:r>
      <w:r w:rsidRPr="00F93E68">
        <w:rPr>
          <w:rFonts w:eastAsia="Times New Roman"/>
          <w:b/>
          <w:bCs/>
          <w:sz w:val="22"/>
          <w:szCs w:val="22"/>
          <w:lang w:eastAsia="nb-NO"/>
        </w:rPr>
        <w:t>Trygg i barnehagen</w:t>
      </w:r>
      <w:r w:rsidRPr="006D3362">
        <w:rPr>
          <w:rFonts w:eastAsia="Times New Roman"/>
          <w:sz w:val="22"/>
          <w:szCs w:val="22"/>
          <w:lang w:eastAsia="nb-NO"/>
        </w:rPr>
        <w:t>. Trygg i barnehagen er en kvalitetssatsing for kommunale barnehager, i tråd med målsettinger i Strategisk plan 2018 – 2026 (Kvalitet i barnehage og skole). I barnehagen skal barn oppleve stimulerende miljø som oppmuntrer til lek, læring og mestring.  </w:t>
      </w:r>
    </w:p>
    <w:p w:rsidRPr="00666F2C" w:rsidR="00E457E1" w:rsidP="00E457E1" w:rsidRDefault="00E457E1" w14:paraId="1F0F91EB" w14:textId="61531CAE">
      <w:pPr>
        <w:rPr>
          <w:color w:val="auto"/>
          <w:sz w:val="22"/>
          <w:szCs w:val="22"/>
        </w:rPr>
      </w:pPr>
      <w:r w:rsidRPr="00666F2C">
        <w:rPr>
          <w:color w:val="auto"/>
          <w:sz w:val="22"/>
          <w:szCs w:val="22"/>
        </w:rPr>
        <w:t xml:space="preserve">I Lørenskog kommune er det et mål at alle barnehagene skal være høykvalitetsbarnehager. </w:t>
      </w:r>
    </w:p>
    <w:p w:rsidRPr="00666F2C" w:rsidR="00E457E1" w:rsidP="00E457E1" w:rsidRDefault="00E457E1" w14:paraId="335D9EBE" w14:textId="77777777">
      <w:pPr>
        <w:rPr>
          <w:color w:val="auto"/>
          <w:sz w:val="22"/>
          <w:szCs w:val="22"/>
        </w:rPr>
      </w:pPr>
    </w:p>
    <w:p w:rsidR="00E457E1" w:rsidP="00E457E1" w:rsidRDefault="007C5603" w14:paraId="78EA8D7D" w14:textId="55A2643D">
      <w:pPr>
        <w:rPr>
          <w:rStyle w:val="eop"/>
          <w:sz w:val="22"/>
          <w:szCs w:val="22"/>
          <w:shd w:val="clear" w:color="auto" w:fill="FFFFFF"/>
        </w:rPr>
      </w:pPr>
      <w:r>
        <w:rPr>
          <w:rStyle w:val="normaltextrun"/>
          <w:sz w:val="22"/>
          <w:szCs w:val="22"/>
          <w:shd w:val="clear" w:color="auto" w:fill="FFFFFF"/>
        </w:rPr>
        <w:t>Trygg i barnehagen handler om økt kompetanse hos ansatte om hvilken betydning gode relasjoner mellom ansatte og barn har for barnas utvikling og læring. Satsingen er et samarbeid med Pedagogisk Psykologisk Kontor som bidrar med god og bred faglig kompetanse. I arbeidet med Trygg i barnehagen får personalet felles kompetanseheving og de blir observert for å vurdere kvalitet på samspill i daglige situasjoner. Det blir i etterkant av observasjonene gitt tilbakemelding og veiledning til personalet. Kvalitetsmålet heter Classroom Assessment Scoring System (CLASS) og gjennomføres av utdannede og sertifiserte pedagoger som er ansatt i kommunen.</w:t>
      </w:r>
      <w:r>
        <w:rPr>
          <w:rStyle w:val="eop"/>
          <w:sz w:val="22"/>
          <w:szCs w:val="22"/>
          <w:shd w:val="clear" w:color="auto" w:fill="FFFFFF"/>
        </w:rPr>
        <w:t> </w:t>
      </w:r>
    </w:p>
    <w:p w:rsidRPr="00666F2C" w:rsidR="007C5603" w:rsidP="00E457E1" w:rsidRDefault="007C5603" w14:paraId="57CD6FE0" w14:textId="77777777">
      <w:pPr>
        <w:rPr>
          <w:color w:val="auto"/>
          <w:sz w:val="22"/>
          <w:szCs w:val="22"/>
        </w:rPr>
      </w:pPr>
    </w:p>
    <w:p w:rsidRPr="00666F2C" w:rsidR="00E457E1" w:rsidP="00E457E1" w:rsidRDefault="00E457E1" w14:paraId="5942FBCE" w14:textId="3847DC27">
      <w:pPr>
        <w:rPr>
          <w:color w:val="auto"/>
          <w:sz w:val="22"/>
          <w:szCs w:val="22"/>
        </w:rPr>
      </w:pPr>
      <w:r w:rsidRPr="00666F2C">
        <w:rPr>
          <w:color w:val="auto"/>
          <w:sz w:val="22"/>
          <w:szCs w:val="22"/>
        </w:rPr>
        <w:t xml:space="preserve">Trygg i barnehagen er en kvalitetssatsing som gjør de ansatte mer sensitive, flinkere til å ta barnas perspektiv, til å regulere atferd på gode måter og bedre på å støtte barnas språkutvikling, læring og utvikling. Hovedformål er å sikre høykvalitetsbarnehager og et likeverdig tilbud av høy kvalitet til alle barn. </w:t>
      </w:r>
    </w:p>
    <w:p w:rsidRPr="00C42844" w:rsidR="00C42844" w:rsidP="00C42844" w:rsidRDefault="009575EB" w14:paraId="26688D10" w14:textId="24851B85">
      <w:r>
        <w:rPr>
          <w:noProof/>
        </w:rPr>
        <mc:AlternateContent>
          <mc:Choice Requires="wps">
            <w:drawing>
              <wp:anchor distT="45720" distB="45720" distL="114300" distR="114300" simplePos="0" relativeHeight="251658248" behindDoc="0" locked="0" layoutInCell="1" allowOverlap="1" wp14:anchorId="5F133BAA" wp14:editId="374B7EAF">
                <wp:simplePos x="0" y="0"/>
                <wp:positionH relativeFrom="margin">
                  <wp:align>right</wp:align>
                </wp:positionH>
                <wp:positionV relativeFrom="paragraph">
                  <wp:posOffset>352425</wp:posOffset>
                </wp:positionV>
                <wp:extent cx="5734050" cy="506730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067300"/>
                        </a:xfrm>
                        <a:prstGeom prst="rect">
                          <a:avLst/>
                        </a:prstGeom>
                        <a:solidFill>
                          <a:srgbClr val="FFFFFF"/>
                        </a:solidFill>
                        <a:ln w="9525">
                          <a:solidFill>
                            <a:srgbClr val="000000"/>
                          </a:solidFill>
                          <a:miter lim="800000"/>
                          <a:headEnd/>
                          <a:tailEnd/>
                        </a:ln>
                      </wps:spPr>
                      <wps:txbx>
                        <w:txbxContent>
                          <w:p w:rsidR="009575EB" w:rsidP="009575EB" w:rsidRDefault="009575EB" w14:paraId="67003626" w14:textId="7F84FCD9">
                            <w:pPr>
                              <w:rPr>
                                <w:sz w:val="22"/>
                                <w:szCs w:val="22"/>
                              </w:rPr>
                            </w:pPr>
                            <w:r>
                              <w:rPr>
                                <w:sz w:val="22"/>
                                <w:szCs w:val="22"/>
                              </w:rPr>
                              <w:t xml:space="preserve">I Rolvsrud barnehage har vi det siste året jobbet med domenet </w:t>
                            </w:r>
                            <w:r w:rsidR="004C0B62">
                              <w:rPr>
                                <w:sz w:val="22"/>
                                <w:szCs w:val="22"/>
                              </w:rPr>
                              <w:t>Organisering og struktur.</w:t>
                            </w:r>
                            <w:r>
                              <w:rPr>
                                <w:sz w:val="22"/>
                                <w:szCs w:val="22"/>
                              </w:rPr>
                              <w:t xml:space="preserve">. Alle avdelingene </w:t>
                            </w:r>
                            <w:r w:rsidR="00A16295">
                              <w:rPr>
                                <w:sz w:val="22"/>
                                <w:szCs w:val="22"/>
                              </w:rPr>
                              <w:t>er blitt</w:t>
                            </w:r>
                            <w:r>
                              <w:rPr>
                                <w:sz w:val="22"/>
                                <w:szCs w:val="22"/>
                              </w:rPr>
                              <w:t xml:space="preserve"> observ</w:t>
                            </w:r>
                            <w:r w:rsidR="00A16295">
                              <w:rPr>
                                <w:sz w:val="22"/>
                                <w:szCs w:val="22"/>
                              </w:rPr>
                              <w:t xml:space="preserve">ert av </w:t>
                            </w:r>
                            <w:r w:rsidR="00660C79">
                              <w:rPr>
                                <w:sz w:val="22"/>
                                <w:szCs w:val="22"/>
                              </w:rPr>
                              <w:t>to av våre egne pedagoger som er</w:t>
                            </w:r>
                            <w:r>
                              <w:rPr>
                                <w:sz w:val="22"/>
                                <w:szCs w:val="22"/>
                              </w:rPr>
                              <w:t xml:space="preserve"> sertifiserte til å foreta observasjoner i egen og andres barnehager.</w:t>
                            </w:r>
                          </w:p>
                          <w:p w:rsidR="009575EB" w:rsidP="009575EB" w:rsidRDefault="009575EB" w14:paraId="0E2A345D" w14:textId="77777777">
                            <w:pPr>
                              <w:rPr>
                                <w:sz w:val="22"/>
                                <w:szCs w:val="22"/>
                              </w:rPr>
                            </w:pPr>
                          </w:p>
                          <w:p w:rsidR="009575EB" w:rsidP="009575EB" w:rsidRDefault="009575EB" w14:paraId="04277E20" w14:textId="2CCBD9F6">
                            <w:pPr>
                              <w:rPr>
                                <w:sz w:val="22"/>
                                <w:szCs w:val="22"/>
                              </w:rPr>
                            </w:pPr>
                            <w:r>
                              <w:rPr>
                                <w:sz w:val="22"/>
                                <w:szCs w:val="22"/>
                              </w:rPr>
                              <w:t xml:space="preserve">Domenet </w:t>
                            </w:r>
                            <w:r w:rsidR="00660C79">
                              <w:rPr>
                                <w:b/>
                                <w:bCs/>
                                <w:sz w:val="22"/>
                                <w:szCs w:val="22"/>
                              </w:rPr>
                              <w:t>Organisering og struktur</w:t>
                            </w:r>
                            <w:r>
                              <w:rPr>
                                <w:sz w:val="22"/>
                                <w:szCs w:val="22"/>
                              </w:rPr>
                              <w:t xml:space="preserve"> har dimensjonene</w:t>
                            </w:r>
                          </w:p>
                          <w:p w:rsidRPr="000431DA" w:rsidR="009575EB" w:rsidP="00DB78C1" w:rsidRDefault="008B4906" w14:paraId="7A1E36C9" w14:textId="6B9CAB70">
                            <w:pPr>
                              <w:pStyle w:val="Listeavsnitt"/>
                              <w:numPr>
                                <w:ilvl w:val="0"/>
                                <w:numId w:val="29"/>
                              </w:numPr>
                              <w:rPr>
                                <w:rStyle w:val="Hyperkobling"/>
                                <w:sz w:val="22"/>
                                <w:szCs w:val="22"/>
                              </w:rPr>
                            </w:pPr>
                            <w:r>
                              <w:rPr>
                                <w:rStyle w:val="Hyperkobling"/>
                                <w:sz w:val="22"/>
                                <w:szCs w:val="22"/>
                              </w:rPr>
                              <w:t xml:space="preserve">Veiledning og reguleringsstøtte </w:t>
                            </w:r>
                          </w:p>
                          <w:p w:rsidRPr="000431DA" w:rsidR="009575EB" w:rsidP="00DB78C1" w:rsidRDefault="008B4906" w14:paraId="7428C0D1" w14:textId="185908AD">
                            <w:pPr>
                              <w:pStyle w:val="Listeavsnitt"/>
                              <w:numPr>
                                <w:ilvl w:val="0"/>
                                <w:numId w:val="29"/>
                              </w:numPr>
                              <w:rPr>
                                <w:rStyle w:val="Hyperkobling"/>
                                <w:sz w:val="22"/>
                                <w:szCs w:val="22"/>
                              </w:rPr>
                            </w:pPr>
                            <w:r>
                              <w:rPr>
                                <w:rStyle w:val="Hyperkobling"/>
                                <w:sz w:val="22"/>
                                <w:szCs w:val="22"/>
                              </w:rPr>
                              <w:t>Produktivitet</w:t>
                            </w:r>
                          </w:p>
                          <w:p w:rsidRPr="002C479B" w:rsidR="009575EB" w:rsidP="00DB78C1" w:rsidRDefault="009172CD" w14:paraId="5A79FF3F" w14:textId="2BEF8604">
                            <w:pPr>
                              <w:pStyle w:val="Listeavsnitt"/>
                              <w:numPr>
                                <w:ilvl w:val="0"/>
                                <w:numId w:val="29"/>
                              </w:numPr>
                              <w:rPr>
                                <w:rStyle w:val="Hyperkobling"/>
                                <w:sz w:val="22"/>
                                <w:szCs w:val="22"/>
                              </w:rPr>
                            </w:pPr>
                            <w:r>
                              <w:rPr>
                                <w:rStyle w:val="Hyperkobling"/>
                                <w:sz w:val="22"/>
                                <w:szCs w:val="22"/>
                              </w:rPr>
                              <w:t>Tilrettelegging for læring og utvikling</w:t>
                            </w:r>
                          </w:p>
                          <w:p w:rsidR="009172CD" w:rsidP="009575EB" w:rsidRDefault="009172CD" w14:paraId="022CFBB1" w14:textId="77777777">
                            <w:pPr>
                              <w:rPr>
                                <w:rStyle w:val="Hyperkobling"/>
                                <w:sz w:val="22"/>
                                <w:szCs w:val="22"/>
                              </w:rPr>
                            </w:pPr>
                          </w:p>
                          <w:p w:rsidR="009575EB" w:rsidP="009575EB" w:rsidRDefault="009575EB" w14:paraId="38718DB9" w14:textId="5E085EE2">
                            <w:pPr>
                              <w:rPr>
                                <w:rStyle w:val="Hyperkobling"/>
                                <w:sz w:val="22"/>
                                <w:szCs w:val="22"/>
                              </w:rPr>
                            </w:pPr>
                            <w:r>
                              <w:rPr>
                                <w:rStyle w:val="Hyperkobling"/>
                                <w:sz w:val="22"/>
                                <w:szCs w:val="22"/>
                              </w:rPr>
                              <w:t>Vi har hatt veiledningsgrupper med utgangspunkt i praksisfortellinger fra egne erfaringer.</w:t>
                            </w:r>
                          </w:p>
                          <w:p w:rsidRPr="00137CA4" w:rsidR="009575EB" w:rsidP="00137CA4" w:rsidRDefault="009575EB" w14:paraId="51C3CBA7" w14:textId="45E4F77A">
                            <w:pPr>
                              <w:rPr>
                                <w:rStyle w:val="Hyperkobling"/>
                                <w:sz w:val="22"/>
                                <w:szCs w:val="22"/>
                              </w:rPr>
                            </w:pPr>
                          </w:p>
                          <w:p w:rsidR="009575EB" w:rsidP="009575EB" w:rsidRDefault="009575EB" w14:paraId="5F68AEB7" w14:textId="77777777">
                            <w:pPr>
                              <w:rPr>
                                <w:rStyle w:val="Hyperkobling"/>
                                <w:sz w:val="22"/>
                                <w:szCs w:val="22"/>
                              </w:rPr>
                            </w:pPr>
                          </w:p>
                          <w:p w:rsidR="009575EB" w:rsidP="009575EB" w:rsidRDefault="00137CA4" w14:paraId="4E0395A5" w14:textId="7041FAB3">
                            <w:pPr>
                              <w:rPr>
                                <w:rStyle w:val="Hyperkobling"/>
                                <w:sz w:val="22"/>
                                <w:szCs w:val="22"/>
                              </w:rPr>
                            </w:pPr>
                            <w:r>
                              <w:rPr>
                                <w:rStyle w:val="Hyperkobling"/>
                                <w:sz w:val="22"/>
                                <w:szCs w:val="22"/>
                              </w:rPr>
                              <w:t>I 2025</w:t>
                            </w:r>
                            <w:r w:rsidR="009575EB">
                              <w:rPr>
                                <w:rStyle w:val="Hyperkobling"/>
                                <w:sz w:val="22"/>
                                <w:szCs w:val="22"/>
                              </w:rPr>
                              <w:t xml:space="preserve"> vil vi</w:t>
                            </w:r>
                            <w:r>
                              <w:rPr>
                                <w:rStyle w:val="Hyperkobling"/>
                                <w:sz w:val="22"/>
                                <w:szCs w:val="22"/>
                              </w:rPr>
                              <w:t xml:space="preserve"> fortsette </w:t>
                            </w:r>
                            <w:r w:rsidR="009575EB">
                              <w:rPr>
                                <w:rStyle w:val="Hyperkobling"/>
                                <w:sz w:val="22"/>
                                <w:szCs w:val="22"/>
                              </w:rPr>
                              <w:t xml:space="preserve">med det siste domenet: </w:t>
                            </w:r>
                            <w:r w:rsidRPr="00D257E8" w:rsidR="009575EB">
                              <w:rPr>
                                <w:rStyle w:val="Hyperkobling"/>
                                <w:b/>
                                <w:bCs/>
                                <w:sz w:val="22"/>
                                <w:szCs w:val="22"/>
                              </w:rPr>
                              <w:t>Læringsstøtte</w:t>
                            </w:r>
                            <w:r w:rsidR="009575EB">
                              <w:rPr>
                                <w:rStyle w:val="Hyperkobling"/>
                                <w:sz w:val="22"/>
                                <w:szCs w:val="22"/>
                              </w:rPr>
                              <w:t xml:space="preserve"> med dimensjonene</w:t>
                            </w:r>
                          </w:p>
                          <w:p w:rsidRPr="0071724E" w:rsidR="009575EB" w:rsidP="00DB78C1" w:rsidRDefault="009575EB" w14:paraId="7A90BBBF" w14:textId="77777777">
                            <w:pPr>
                              <w:pStyle w:val="Listeavsnitt"/>
                              <w:numPr>
                                <w:ilvl w:val="0"/>
                                <w:numId w:val="31"/>
                              </w:numPr>
                              <w:rPr>
                                <w:rStyle w:val="Hyperkobling"/>
                                <w:sz w:val="22"/>
                                <w:szCs w:val="22"/>
                              </w:rPr>
                            </w:pPr>
                            <w:r w:rsidRPr="0071724E">
                              <w:rPr>
                                <w:rStyle w:val="Hyperkobling"/>
                                <w:sz w:val="22"/>
                                <w:szCs w:val="22"/>
                              </w:rPr>
                              <w:t>Utvikling av tenking og forståelse</w:t>
                            </w:r>
                          </w:p>
                          <w:p w:rsidRPr="0071724E" w:rsidR="009575EB" w:rsidP="00DB78C1" w:rsidRDefault="009575EB" w14:paraId="1D7F824E" w14:textId="77777777">
                            <w:pPr>
                              <w:pStyle w:val="Listeavsnitt"/>
                              <w:numPr>
                                <w:ilvl w:val="0"/>
                                <w:numId w:val="31"/>
                              </w:numPr>
                              <w:rPr>
                                <w:rStyle w:val="Hyperkobling"/>
                                <w:sz w:val="22"/>
                                <w:szCs w:val="22"/>
                              </w:rPr>
                            </w:pPr>
                            <w:r w:rsidRPr="0071724E">
                              <w:rPr>
                                <w:rStyle w:val="Hyperkobling"/>
                                <w:sz w:val="22"/>
                                <w:szCs w:val="22"/>
                              </w:rPr>
                              <w:t>Kvalitet på tilbakemeldinger</w:t>
                            </w:r>
                          </w:p>
                          <w:p w:rsidR="009575EB" w:rsidP="00DB78C1" w:rsidRDefault="009575EB" w14:paraId="3FB69DD0" w14:textId="77777777">
                            <w:pPr>
                              <w:pStyle w:val="Listeavsnitt"/>
                              <w:numPr>
                                <w:ilvl w:val="0"/>
                                <w:numId w:val="31"/>
                              </w:numPr>
                              <w:rPr>
                                <w:rStyle w:val="Hyperkobling"/>
                                <w:sz w:val="22"/>
                                <w:szCs w:val="22"/>
                              </w:rPr>
                            </w:pPr>
                            <w:r w:rsidRPr="0071724E">
                              <w:rPr>
                                <w:rStyle w:val="Hyperkobling"/>
                                <w:sz w:val="22"/>
                                <w:szCs w:val="22"/>
                              </w:rPr>
                              <w:t>Språkstøtte</w:t>
                            </w:r>
                          </w:p>
                          <w:p w:rsidR="00F924D6" w:rsidP="00F924D6" w:rsidRDefault="00F924D6" w14:paraId="1E893D15" w14:textId="77777777">
                            <w:pPr>
                              <w:rPr>
                                <w:rStyle w:val="Hyperkobling"/>
                                <w:sz w:val="22"/>
                                <w:szCs w:val="22"/>
                              </w:rPr>
                            </w:pPr>
                          </w:p>
                          <w:p w:rsidRPr="00F924D6" w:rsidR="00F924D6" w:rsidP="00F924D6" w:rsidRDefault="00F924D6" w14:paraId="78EE4008" w14:textId="77777777">
                            <w:pPr>
                              <w:rPr>
                                <w:rStyle w:val="Hyperkobling"/>
                                <w:sz w:val="22"/>
                                <w:szCs w:val="22"/>
                              </w:rPr>
                            </w:pPr>
                          </w:p>
                          <w:p w:rsidRPr="000431DA" w:rsidR="00F924D6" w:rsidP="00F924D6" w:rsidRDefault="00F924D6" w14:paraId="2F14CB98" w14:textId="77777777">
                            <w:pPr>
                              <w:autoSpaceDE/>
                              <w:autoSpaceDN/>
                              <w:adjustRightInd/>
                              <w:textAlignment w:val="baseline"/>
                              <w:rPr>
                                <w:rFonts w:ascii="Segoe UI" w:hAnsi="Segoe UI" w:eastAsia="Times New Roman" w:cs="Segoe UI"/>
                                <w:sz w:val="18"/>
                                <w:szCs w:val="18"/>
                                <w:lang w:eastAsia="nb-NO"/>
                              </w:rPr>
                            </w:pPr>
                            <w:r w:rsidRPr="000431DA">
                              <w:rPr>
                                <w:rFonts w:eastAsia="Times New Roman"/>
                                <w:color w:val="333333"/>
                                <w:lang w:eastAsia="nb-NO"/>
                              </w:rPr>
                              <w:t>Lenke til: </w:t>
                            </w:r>
                          </w:p>
                          <w:p w:rsidRPr="000431DA" w:rsidR="00F924D6" w:rsidP="00F924D6" w:rsidRDefault="00F924D6" w14:paraId="4BD33FFD" w14:textId="77777777">
                            <w:pPr>
                              <w:autoSpaceDE/>
                              <w:autoSpaceDN/>
                              <w:adjustRightInd/>
                              <w:textAlignment w:val="baseline"/>
                              <w:rPr>
                                <w:rFonts w:ascii="Segoe UI" w:hAnsi="Segoe UI" w:eastAsia="Times New Roman" w:cs="Segoe UI"/>
                                <w:sz w:val="18"/>
                                <w:szCs w:val="18"/>
                                <w:lang w:eastAsia="nb-NO"/>
                              </w:rPr>
                            </w:pPr>
                            <w:r w:rsidRPr="000431DA">
                              <w:rPr>
                                <w:rFonts w:eastAsia="Times New Roman"/>
                                <w:color w:val="auto"/>
                                <w:sz w:val="22"/>
                                <w:szCs w:val="22"/>
                                <w:lang w:eastAsia="nb-NO"/>
                              </w:rPr>
                              <w:t>Trygg i barnehagen – en satsing på kvalitet for barnehagene i Lørenskog kommune. </w:t>
                            </w:r>
                          </w:p>
                          <w:p w:rsidRPr="000431DA" w:rsidR="00F924D6" w:rsidP="00F924D6" w:rsidRDefault="00000000" w14:paraId="024AA87A" w14:textId="77777777">
                            <w:pPr>
                              <w:autoSpaceDE/>
                              <w:autoSpaceDN/>
                              <w:adjustRightInd/>
                              <w:textAlignment w:val="baseline"/>
                              <w:rPr>
                                <w:rFonts w:ascii="Segoe UI" w:hAnsi="Segoe UI" w:eastAsia="Times New Roman" w:cs="Segoe UI"/>
                                <w:sz w:val="18"/>
                                <w:szCs w:val="18"/>
                                <w:lang w:eastAsia="nb-NO"/>
                              </w:rPr>
                            </w:pPr>
                            <w:hyperlink w:history="1" r:id="rId22">
                              <w:r w:rsidRPr="000431DA" w:rsidR="00F924D6">
                                <w:rPr>
                                  <w:rStyle w:val="Hyperkobling"/>
                                  <w:rFonts w:eastAsia="Times New Roman"/>
                                  <w:lang w:eastAsia="nb-NO"/>
                                </w:rPr>
                                <w:t>https://www.lorenskog.kommune.no/_f/p71/ib319e636-f9db-4bb4-b68b-a5cd88666f86/barnehagebrosjyre-002.pdf</w:t>
                              </w:r>
                            </w:hyperlink>
                            <w:r w:rsidR="00F924D6">
                              <w:rPr>
                                <w:rFonts w:eastAsia="Times New Roman"/>
                                <w:color w:val="333333"/>
                                <w:lang w:eastAsia="nb-NO"/>
                              </w:rPr>
                              <w:t xml:space="preserve"> </w:t>
                            </w:r>
                            <w:r w:rsidRPr="000431DA" w:rsidR="00F924D6">
                              <w:rPr>
                                <w:rFonts w:eastAsia="Times New Roman"/>
                                <w:color w:val="333333"/>
                                <w:lang w:eastAsia="nb-NO"/>
                              </w:rPr>
                              <w:t> </w:t>
                            </w:r>
                          </w:p>
                          <w:p w:rsidRPr="00F206CB" w:rsidR="00F924D6" w:rsidP="00F924D6" w:rsidRDefault="00F924D6" w14:paraId="052E0274" w14:textId="77777777">
                            <w:pPr>
                              <w:rPr>
                                <w:rStyle w:val="Hyperkobling"/>
                                <w:sz w:val="22"/>
                                <w:szCs w:val="22"/>
                              </w:rPr>
                            </w:pPr>
                          </w:p>
                          <w:p w:rsidR="009575EB" w:rsidRDefault="000D5C54" w14:paraId="6D3EC8C4" w14:textId="2AEB4595">
                            <w:r>
                              <w:t>Arbeidet med Trygg i barnehagen lærer oss et viktig verktøy</w:t>
                            </w:r>
                            <w:r w:rsidR="00900351">
                              <w:t xml:space="preserve"> for de ansatte som er nyttig i det øvrige arbeidet i barnehagen</w:t>
                            </w:r>
                            <w:r w:rsidR="00616B74">
                              <w:t xml:space="preserve"> med barna. Dette tar vi med oss </w:t>
                            </w:r>
                            <w:r w:rsidR="00486483">
                              <w:t xml:space="preserve">på alle arenaer i barnehagen og </w:t>
                            </w:r>
                            <w:r w:rsidR="00347213">
                              <w:t xml:space="preserve">alt samspill vi har med barna.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613D0DF4">
              <v:shape id="Tekstboks 2" style="position:absolute;margin-left:400.3pt;margin-top:27.75pt;width:451.5pt;height:399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" w14:anchorId="5F133BAA">
                <v:textbox>
                  <w:txbxContent>
                    <w:p w:rsidR="009575EB" w:rsidP="009575EB" w:rsidRDefault="009575EB" w14:paraId="2F371B24" w14:textId="7F84FCD9">
                      <w:pPr>
                        <w:rPr>
                          <w:sz w:val="22"/>
                          <w:szCs w:val="22"/>
                        </w:rPr>
                      </w:pPr>
                      <w:r>
                        <w:rPr>
                          <w:sz w:val="22"/>
                          <w:szCs w:val="22"/>
                        </w:rPr>
                        <w:t xml:space="preserve">I Rolvsrud barnehage har vi det siste året jobbet med domenet </w:t>
                      </w:r>
                      <w:r w:rsidR="004C0B62">
                        <w:rPr>
                          <w:sz w:val="22"/>
                          <w:szCs w:val="22"/>
                        </w:rPr>
                        <w:t>Organisering og struktur.</w:t>
                      </w:r>
                      <w:r>
                        <w:rPr>
                          <w:sz w:val="22"/>
                          <w:szCs w:val="22"/>
                        </w:rPr>
                        <w:t xml:space="preserve">. Alle avdelingene </w:t>
                      </w:r>
                      <w:r w:rsidR="00A16295">
                        <w:rPr>
                          <w:sz w:val="22"/>
                          <w:szCs w:val="22"/>
                        </w:rPr>
                        <w:t>er blitt</w:t>
                      </w:r>
                      <w:r>
                        <w:rPr>
                          <w:sz w:val="22"/>
                          <w:szCs w:val="22"/>
                        </w:rPr>
                        <w:t xml:space="preserve"> observ</w:t>
                      </w:r>
                      <w:r w:rsidR="00A16295">
                        <w:rPr>
                          <w:sz w:val="22"/>
                          <w:szCs w:val="22"/>
                        </w:rPr>
                        <w:t xml:space="preserve">ert av </w:t>
                      </w:r>
                      <w:r w:rsidR="00660C79">
                        <w:rPr>
                          <w:sz w:val="22"/>
                          <w:szCs w:val="22"/>
                        </w:rPr>
                        <w:t>to av våre egne pedagoger som er</w:t>
                      </w:r>
                      <w:r>
                        <w:rPr>
                          <w:sz w:val="22"/>
                          <w:szCs w:val="22"/>
                        </w:rPr>
                        <w:t xml:space="preserve"> sertifiserte til å foreta observasjoner i egen og andres barnehager.</w:t>
                      </w:r>
                    </w:p>
                    <w:p w:rsidR="009575EB" w:rsidP="009575EB" w:rsidRDefault="009575EB" w14:paraId="0A37501D" w14:textId="77777777">
                      <w:pPr>
                        <w:rPr>
                          <w:sz w:val="22"/>
                          <w:szCs w:val="22"/>
                        </w:rPr>
                      </w:pPr>
                    </w:p>
                    <w:p w:rsidR="009575EB" w:rsidP="009575EB" w:rsidRDefault="009575EB" w14:paraId="204BBADB" w14:textId="2CCBD9F6">
                      <w:pPr>
                        <w:rPr>
                          <w:sz w:val="22"/>
                          <w:szCs w:val="22"/>
                        </w:rPr>
                      </w:pPr>
                      <w:r>
                        <w:rPr>
                          <w:sz w:val="22"/>
                          <w:szCs w:val="22"/>
                        </w:rPr>
                        <w:t xml:space="preserve">Domenet </w:t>
                      </w:r>
                      <w:r w:rsidR="00660C79">
                        <w:rPr>
                          <w:b/>
                          <w:bCs/>
                          <w:sz w:val="22"/>
                          <w:szCs w:val="22"/>
                        </w:rPr>
                        <w:t>Organisering og struktur</w:t>
                      </w:r>
                      <w:r>
                        <w:rPr>
                          <w:sz w:val="22"/>
                          <w:szCs w:val="22"/>
                        </w:rPr>
                        <w:t xml:space="preserve"> har dimensjonene</w:t>
                      </w:r>
                    </w:p>
                    <w:p w:rsidRPr="000431DA" w:rsidR="009575EB" w:rsidP="00DB78C1" w:rsidRDefault="008B4906" w14:paraId="147873A4" w14:textId="6B9CAB70">
                      <w:pPr>
                        <w:pStyle w:val="ListParagraph"/>
                        <w:numPr>
                          <w:ilvl w:val="0"/>
                          <w:numId w:val="29"/>
                        </w:numPr>
                        <w:rPr>
                          <w:rStyle w:val="Hyperlink"/>
                          <w:sz w:val="22"/>
                          <w:szCs w:val="22"/>
                        </w:rPr>
                      </w:pPr>
                      <w:r>
                        <w:rPr>
                          <w:rStyle w:val="Hyperlink"/>
                          <w:sz w:val="22"/>
                          <w:szCs w:val="22"/>
                        </w:rPr>
                        <w:t xml:space="preserve">Veiledning og reguleringsstøtte </w:t>
                      </w:r>
                    </w:p>
                    <w:p w:rsidRPr="000431DA" w:rsidR="009575EB" w:rsidP="00DB78C1" w:rsidRDefault="008B4906" w14:paraId="62D9E063" w14:textId="185908AD">
                      <w:pPr>
                        <w:pStyle w:val="ListParagraph"/>
                        <w:numPr>
                          <w:ilvl w:val="0"/>
                          <w:numId w:val="29"/>
                        </w:numPr>
                        <w:rPr>
                          <w:rStyle w:val="Hyperlink"/>
                          <w:sz w:val="22"/>
                          <w:szCs w:val="22"/>
                        </w:rPr>
                      </w:pPr>
                      <w:r>
                        <w:rPr>
                          <w:rStyle w:val="Hyperlink"/>
                          <w:sz w:val="22"/>
                          <w:szCs w:val="22"/>
                        </w:rPr>
                        <w:t>Produktivitet</w:t>
                      </w:r>
                    </w:p>
                    <w:p w:rsidRPr="002C479B" w:rsidR="009575EB" w:rsidP="00DB78C1" w:rsidRDefault="009172CD" w14:paraId="75BA92B3" w14:textId="2BEF8604">
                      <w:pPr>
                        <w:pStyle w:val="ListParagraph"/>
                        <w:numPr>
                          <w:ilvl w:val="0"/>
                          <w:numId w:val="29"/>
                        </w:numPr>
                        <w:rPr>
                          <w:rStyle w:val="Hyperlink"/>
                          <w:sz w:val="22"/>
                          <w:szCs w:val="22"/>
                        </w:rPr>
                      </w:pPr>
                      <w:r>
                        <w:rPr>
                          <w:rStyle w:val="Hyperlink"/>
                          <w:sz w:val="22"/>
                          <w:szCs w:val="22"/>
                        </w:rPr>
                        <w:t>Tilrettelegging for læring og utvikling</w:t>
                      </w:r>
                    </w:p>
                    <w:p w:rsidR="009172CD" w:rsidP="009575EB" w:rsidRDefault="009172CD" w14:paraId="5DAB6C7B" w14:textId="77777777">
                      <w:pPr>
                        <w:rPr>
                          <w:rStyle w:val="Hyperlink"/>
                          <w:sz w:val="22"/>
                          <w:szCs w:val="22"/>
                        </w:rPr>
                      </w:pPr>
                    </w:p>
                    <w:p w:rsidR="009575EB" w:rsidP="009575EB" w:rsidRDefault="009575EB" w14:paraId="455887CE" w14:textId="5E085EE2">
                      <w:pPr>
                        <w:rPr>
                          <w:rStyle w:val="Hyperlink"/>
                          <w:sz w:val="22"/>
                          <w:szCs w:val="22"/>
                        </w:rPr>
                      </w:pPr>
                      <w:r>
                        <w:rPr>
                          <w:rStyle w:val="Hyperlink"/>
                          <w:sz w:val="22"/>
                          <w:szCs w:val="22"/>
                        </w:rPr>
                        <w:t>Vi har hatt veiledningsgrupper med utgangspunkt i praksisfortellinger fra egne erfaringer.</w:t>
                      </w:r>
                    </w:p>
                    <w:p w:rsidRPr="00137CA4" w:rsidR="009575EB" w:rsidP="00137CA4" w:rsidRDefault="009575EB" w14:paraId="02EB378F" w14:textId="45E4F77A">
                      <w:pPr>
                        <w:rPr>
                          <w:rStyle w:val="Hyperlink"/>
                          <w:sz w:val="22"/>
                          <w:szCs w:val="22"/>
                        </w:rPr>
                      </w:pPr>
                    </w:p>
                    <w:p w:rsidR="009575EB" w:rsidP="009575EB" w:rsidRDefault="009575EB" w14:paraId="6A05A809" w14:textId="77777777">
                      <w:pPr>
                        <w:rPr>
                          <w:rStyle w:val="Hyperlink"/>
                          <w:sz w:val="22"/>
                          <w:szCs w:val="22"/>
                        </w:rPr>
                      </w:pPr>
                    </w:p>
                    <w:p w:rsidR="009575EB" w:rsidP="009575EB" w:rsidRDefault="00137CA4" w14:paraId="44708143" w14:textId="7041FAB3">
                      <w:pPr>
                        <w:rPr>
                          <w:rStyle w:val="Hyperlink"/>
                          <w:sz w:val="22"/>
                          <w:szCs w:val="22"/>
                        </w:rPr>
                      </w:pPr>
                      <w:r>
                        <w:rPr>
                          <w:rStyle w:val="Hyperlink"/>
                          <w:sz w:val="22"/>
                          <w:szCs w:val="22"/>
                        </w:rPr>
                        <w:t>I 2025</w:t>
                      </w:r>
                      <w:r w:rsidR="009575EB">
                        <w:rPr>
                          <w:rStyle w:val="Hyperlink"/>
                          <w:sz w:val="22"/>
                          <w:szCs w:val="22"/>
                        </w:rPr>
                        <w:t xml:space="preserve"> vil vi</w:t>
                      </w:r>
                      <w:r>
                        <w:rPr>
                          <w:rStyle w:val="Hyperlink"/>
                          <w:sz w:val="22"/>
                          <w:szCs w:val="22"/>
                        </w:rPr>
                        <w:t xml:space="preserve"> fortsette </w:t>
                      </w:r>
                      <w:r w:rsidR="009575EB">
                        <w:rPr>
                          <w:rStyle w:val="Hyperlink"/>
                          <w:sz w:val="22"/>
                          <w:szCs w:val="22"/>
                        </w:rPr>
                        <w:t xml:space="preserve">med det siste domenet: </w:t>
                      </w:r>
                      <w:r w:rsidRPr="00D257E8" w:rsidR="009575EB">
                        <w:rPr>
                          <w:rStyle w:val="Hyperlink"/>
                          <w:b/>
                          <w:bCs/>
                          <w:sz w:val="22"/>
                          <w:szCs w:val="22"/>
                        </w:rPr>
                        <w:t>Læringsstøtte</w:t>
                      </w:r>
                      <w:r w:rsidR="009575EB">
                        <w:rPr>
                          <w:rStyle w:val="Hyperlink"/>
                          <w:sz w:val="22"/>
                          <w:szCs w:val="22"/>
                        </w:rPr>
                        <w:t xml:space="preserve"> med dimensjonene</w:t>
                      </w:r>
                    </w:p>
                    <w:p w:rsidRPr="0071724E" w:rsidR="009575EB" w:rsidP="00DB78C1" w:rsidRDefault="009575EB" w14:paraId="222696C2" w14:textId="77777777">
                      <w:pPr>
                        <w:pStyle w:val="ListParagraph"/>
                        <w:numPr>
                          <w:ilvl w:val="0"/>
                          <w:numId w:val="31"/>
                        </w:numPr>
                        <w:rPr>
                          <w:rStyle w:val="Hyperlink"/>
                          <w:sz w:val="22"/>
                          <w:szCs w:val="22"/>
                        </w:rPr>
                      </w:pPr>
                      <w:r w:rsidRPr="0071724E">
                        <w:rPr>
                          <w:rStyle w:val="Hyperlink"/>
                          <w:sz w:val="22"/>
                          <w:szCs w:val="22"/>
                        </w:rPr>
                        <w:t>Utvikling av tenking og forståelse</w:t>
                      </w:r>
                    </w:p>
                    <w:p w:rsidRPr="0071724E" w:rsidR="009575EB" w:rsidP="00DB78C1" w:rsidRDefault="009575EB" w14:paraId="033EDB7A" w14:textId="77777777">
                      <w:pPr>
                        <w:pStyle w:val="ListParagraph"/>
                        <w:numPr>
                          <w:ilvl w:val="0"/>
                          <w:numId w:val="31"/>
                        </w:numPr>
                        <w:rPr>
                          <w:rStyle w:val="Hyperlink"/>
                          <w:sz w:val="22"/>
                          <w:szCs w:val="22"/>
                        </w:rPr>
                      </w:pPr>
                      <w:r w:rsidRPr="0071724E">
                        <w:rPr>
                          <w:rStyle w:val="Hyperlink"/>
                          <w:sz w:val="22"/>
                          <w:szCs w:val="22"/>
                        </w:rPr>
                        <w:t>Kvalitet på tilbakemeldinger</w:t>
                      </w:r>
                    </w:p>
                    <w:p w:rsidR="009575EB" w:rsidP="00DB78C1" w:rsidRDefault="009575EB" w14:paraId="4E27F47A" w14:textId="77777777">
                      <w:pPr>
                        <w:pStyle w:val="ListParagraph"/>
                        <w:numPr>
                          <w:ilvl w:val="0"/>
                          <w:numId w:val="31"/>
                        </w:numPr>
                        <w:rPr>
                          <w:rStyle w:val="Hyperlink"/>
                          <w:sz w:val="22"/>
                          <w:szCs w:val="22"/>
                        </w:rPr>
                      </w:pPr>
                      <w:r w:rsidRPr="0071724E">
                        <w:rPr>
                          <w:rStyle w:val="Hyperlink"/>
                          <w:sz w:val="22"/>
                          <w:szCs w:val="22"/>
                        </w:rPr>
                        <w:t>Språkstøtte</w:t>
                      </w:r>
                    </w:p>
                    <w:p w:rsidR="00F924D6" w:rsidP="00F924D6" w:rsidRDefault="00F924D6" w14:paraId="5A39BBE3" w14:textId="77777777">
                      <w:pPr>
                        <w:rPr>
                          <w:rStyle w:val="Hyperlink"/>
                          <w:sz w:val="22"/>
                          <w:szCs w:val="22"/>
                        </w:rPr>
                      </w:pPr>
                    </w:p>
                    <w:p w:rsidRPr="00F924D6" w:rsidR="00F924D6" w:rsidP="00F924D6" w:rsidRDefault="00F924D6" w14:paraId="41C8F396" w14:textId="77777777">
                      <w:pPr>
                        <w:rPr>
                          <w:rStyle w:val="Hyperlink"/>
                          <w:sz w:val="22"/>
                          <w:szCs w:val="22"/>
                        </w:rPr>
                      </w:pPr>
                    </w:p>
                    <w:p w:rsidRPr="000431DA" w:rsidR="00F924D6" w:rsidP="00F924D6" w:rsidRDefault="00F924D6" w14:paraId="1D9EE0BE" w14:textId="77777777">
                      <w:pPr>
                        <w:autoSpaceDE/>
                        <w:autoSpaceDN/>
                        <w:adjustRightInd/>
                        <w:textAlignment w:val="baseline"/>
                        <w:rPr>
                          <w:rFonts w:ascii="Segoe UI" w:hAnsi="Segoe UI" w:eastAsia="Times New Roman" w:cs="Segoe UI"/>
                          <w:sz w:val="18"/>
                          <w:szCs w:val="18"/>
                          <w:lang w:eastAsia="nb-NO"/>
                        </w:rPr>
                      </w:pPr>
                      <w:r w:rsidRPr="000431DA">
                        <w:rPr>
                          <w:rFonts w:eastAsia="Times New Roman"/>
                          <w:color w:val="333333"/>
                          <w:lang w:eastAsia="nb-NO"/>
                        </w:rPr>
                        <w:t>Lenke til: </w:t>
                      </w:r>
                    </w:p>
                    <w:p w:rsidRPr="000431DA" w:rsidR="00F924D6" w:rsidP="00F924D6" w:rsidRDefault="00F924D6" w14:paraId="15CE9879" w14:textId="77777777">
                      <w:pPr>
                        <w:autoSpaceDE/>
                        <w:autoSpaceDN/>
                        <w:adjustRightInd/>
                        <w:textAlignment w:val="baseline"/>
                        <w:rPr>
                          <w:rFonts w:ascii="Segoe UI" w:hAnsi="Segoe UI" w:eastAsia="Times New Roman" w:cs="Segoe UI"/>
                          <w:sz w:val="18"/>
                          <w:szCs w:val="18"/>
                          <w:lang w:eastAsia="nb-NO"/>
                        </w:rPr>
                      </w:pPr>
                      <w:r w:rsidRPr="000431DA">
                        <w:rPr>
                          <w:rFonts w:eastAsia="Times New Roman"/>
                          <w:color w:val="auto"/>
                          <w:sz w:val="22"/>
                          <w:szCs w:val="22"/>
                          <w:lang w:eastAsia="nb-NO"/>
                        </w:rPr>
                        <w:t>Trygg i barnehagen – en satsing på kvalitet for barnehagene i Lørenskog kommune. </w:t>
                      </w:r>
                    </w:p>
                    <w:p w:rsidRPr="000431DA" w:rsidR="00F924D6" w:rsidP="00F924D6" w:rsidRDefault="00447A79" w14:paraId="6EABE2D2" w14:textId="77777777">
                      <w:pPr>
                        <w:autoSpaceDE/>
                        <w:autoSpaceDN/>
                        <w:adjustRightInd/>
                        <w:textAlignment w:val="baseline"/>
                        <w:rPr>
                          <w:rFonts w:ascii="Segoe UI" w:hAnsi="Segoe UI" w:eastAsia="Times New Roman" w:cs="Segoe UI"/>
                          <w:sz w:val="18"/>
                          <w:szCs w:val="18"/>
                          <w:lang w:eastAsia="nb-NO"/>
                        </w:rPr>
                      </w:pPr>
                      <w:hyperlink w:history="1" r:id="rId23">
                        <w:r w:rsidRPr="000431DA" w:rsidR="00F924D6">
                          <w:rPr>
                            <w:rStyle w:val="Hyperlink"/>
                            <w:rFonts w:eastAsia="Times New Roman"/>
                            <w:lang w:eastAsia="nb-NO"/>
                          </w:rPr>
                          <w:t>https://www.lorenskog.kommune.no/_f/p71/ib319e636-f9db-4bb4-b68b-a5cd88666f86/barnehagebrosjyre-002.pdf</w:t>
                        </w:r>
                      </w:hyperlink>
                      <w:r w:rsidR="00F924D6">
                        <w:rPr>
                          <w:rFonts w:eastAsia="Times New Roman"/>
                          <w:color w:val="333333"/>
                          <w:lang w:eastAsia="nb-NO"/>
                        </w:rPr>
                        <w:t xml:space="preserve"> </w:t>
                      </w:r>
                      <w:r w:rsidRPr="000431DA" w:rsidR="00F924D6">
                        <w:rPr>
                          <w:rFonts w:eastAsia="Times New Roman"/>
                          <w:color w:val="333333"/>
                          <w:lang w:eastAsia="nb-NO"/>
                        </w:rPr>
                        <w:t> </w:t>
                      </w:r>
                    </w:p>
                    <w:p w:rsidRPr="00F206CB" w:rsidR="00F924D6" w:rsidP="00F924D6" w:rsidRDefault="00F924D6" w14:paraId="72A3D3EC" w14:textId="77777777">
                      <w:pPr>
                        <w:rPr>
                          <w:rStyle w:val="Hyperlink"/>
                          <w:sz w:val="22"/>
                          <w:szCs w:val="22"/>
                        </w:rPr>
                      </w:pPr>
                    </w:p>
                    <w:p w:rsidR="009575EB" w:rsidRDefault="000D5C54" w14:paraId="753D1D1D" w14:textId="2AEB4595">
                      <w:r>
                        <w:t>Arbeidet med Trygg i barnehagen lærer oss et viktig verktøy</w:t>
                      </w:r>
                      <w:r w:rsidR="00900351">
                        <w:t xml:space="preserve"> for de ansatte som er nyttig i det øvrige arbeidet i barnehagen</w:t>
                      </w:r>
                      <w:r w:rsidR="00616B74">
                        <w:t xml:space="preserve"> med barna. Dette tar vi med oss </w:t>
                      </w:r>
                      <w:r w:rsidR="00486483">
                        <w:t xml:space="preserve">på alle arenaer i barnehagen og </w:t>
                      </w:r>
                      <w:r w:rsidR="00347213">
                        <w:t xml:space="preserve">alt samspill vi har med barna. </w:t>
                      </w:r>
                    </w:p>
                  </w:txbxContent>
                </v:textbox>
                <w10:wrap type="square" anchorx="margin"/>
              </v:shape>
            </w:pict>
          </mc:Fallback>
        </mc:AlternateContent>
      </w:r>
    </w:p>
    <w:p w:rsidR="000431DA" w:rsidP="000431DA" w:rsidRDefault="000431DA" w14:paraId="288BC8FE" w14:textId="77777777">
      <w:pPr>
        <w:rPr>
          <w:rStyle w:val="Hyperkobling"/>
          <w:sz w:val="22"/>
          <w:szCs w:val="22"/>
        </w:rPr>
      </w:pPr>
    </w:p>
    <w:p w:rsidR="00BF3542" w:rsidP="00A243A3" w:rsidRDefault="00BF3542" w14:paraId="2C269D7D" w14:textId="77777777">
      <w:pPr>
        <w:pStyle w:val="Overskrift3"/>
        <w:numPr>
          <w:ilvl w:val="0"/>
          <w:numId w:val="0"/>
        </w:numPr>
        <w:ind w:left="375" w:hanging="375"/>
      </w:pPr>
      <w:r>
        <w:br w:type="page"/>
      </w:r>
    </w:p>
    <w:p w:rsidR="00A243A3" w:rsidP="00A243A3" w:rsidRDefault="00A243A3" w14:paraId="64FF3859" w14:textId="5BC4E8DF">
      <w:pPr>
        <w:pStyle w:val="Overskrift3"/>
        <w:numPr>
          <w:ilvl w:val="0"/>
          <w:numId w:val="0"/>
        </w:numPr>
        <w:ind w:left="375" w:hanging="375"/>
      </w:pPr>
      <w:r w:rsidRPr="003B5FB1">
        <w:t>2.1</w:t>
      </w:r>
      <w:r>
        <w:t>2</w:t>
      </w:r>
      <w:r w:rsidRPr="003B5FB1">
        <w:t xml:space="preserve"> Tr</w:t>
      </w:r>
      <w:r w:rsidR="00FF43D8">
        <w:t>afikksikkerhet i Lørenskog</w:t>
      </w:r>
      <w:r w:rsidR="008C496A">
        <w:t>barnehagene</w:t>
      </w:r>
    </w:p>
    <w:p w:rsidRPr="00F06B4A" w:rsidR="00FF43D8" w:rsidP="00FF43D8" w:rsidRDefault="00FF43D8" w14:paraId="600E746E" w14:textId="77777777">
      <w:pPr>
        <w:shd w:val="clear" w:color="auto" w:fill="FFFFFF" w:themeFill="background1"/>
        <w:autoSpaceDE/>
        <w:autoSpaceDN/>
        <w:adjustRightInd/>
        <w:spacing w:before="100" w:beforeAutospacing="1" w:after="100" w:afterAutospacing="1"/>
        <w:rPr>
          <w:rFonts w:eastAsia="Times New Roman"/>
          <w:color w:val="auto"/>
          <w:sz w:val="22"/>
          <w:szCs w:val="22"/>
          <w:lang w:eastAsia="nb-NO"/>
        </w:rPr>
      </w:pPr>
      <w:r w:rsidRPr="003B18B3">
        <w:rPr>
          <w:rFonts w:eastAsia="Times New Roman"/>
          <w:color w:val="auto"/>
          <w:sz w:val="22"/>
          <w:szCs w:val="22"/>
          <w:lang w:eastAsia="nb-NO"/>
        </w:rPr>
        <w:t xml:space="preserve">Barn har rett på en trygg og god oppvekst, der trafikksikkerhet inngår. Trafikksikkerhet er de voksnes ansvar, og </w:t>
      </w:r>
      <w:r>
        <w:rPr>
          <w:rFonts w:eastAsia="Times New Roman"/>
          <w:color w:val="auto"/>
          <w:sz w:val="22"/>
          <w:szCs w:val="22"/>
          <w:lang w:eastAsia="nb-NO"/>
        </w:rPr>
        <w:t xml:space="preserve">vi er </w:t>
      </w:r>
      <w:r w:rsidRPr="003B18B3">
        <w:rPr>
          <w:rFonts w:eastAsia="Times New Roman"/>
          <w:color w:val="auto"/>
          <w:sz w:val="22"/>
          <w:szCs w:val="22"/>
          <w:lang w:eastAsia="nb-NO"/>
        </w:rPr>
        <w:t>rollemodeller for den oppvoksende generasjon.</w:t>
      </w:r>
      <w:r w:rsidRPr="009B621F">
        <w:rPr>
          <w:rFonts w:eastAsia="Times New Roman"/>
          <w:color w:val="auto"/>
          <w:sz w:val="22"/>
          <w:szCs w:val="22"/>
          <w:lang w:eastAsia="nb-NO"/>
        </w:rPr>
        <w:t xml:space="preserve"> </w:t>
      </w:r>
      <w:r w:rsidRPr="003B18B3">
        <w:rPr>
          <w:rFonts w:eastAsia="Times New Roman"/>
          <w:color w:val="auto"/>
          <w:sz w:val="22"/>
          <w:szCs w:val="22"/>
          <w:lang w:eastAsia="nb-NO"/>
        </w:rPr>
        <w:t>Barn er trafikanter hver dag, enten som passasjer, fotgjenger og etter hvert syklister</w:t>
      </w:r>
      <w:r>
        <w:rPr>
          <w:rFonts w:eastAsia="Times New Roman"/>
          <w:color w:val="auto"/>
          <w:sz w:val="22"/>
          <w:szCs w:val="22"/>
          <w:lang w:eastAsia="nb-NO"/>
        </w:rPr>
        <w:t xml:space="preserve">. </w:t>
      </w:r>
      <w:r w:rsidRPr="003B18B3">
        <w:rPr>
          <w:rFonts w:eastAsia="Times New Roman"/>
          <w:color w:val="auto"/>
          <w:sz w:val="22"/>
          <w:szCs w:val="22"/>
          <w:lang w:eastAsia="nb-NO"/>
        </w:rPr>
        <w:t>I rammeplanen står det «Gjennom arbeid med nærmiljø og samfunn skal barnehagen bidra til at barna utforsker ulike landskap, blir kjent med institusjoner og steder i nærmiljøet og lærer å orientere seg og ferdes trygt.»</w:t>
      </w:r>
      <w:r>
        <w:rPr>
          <w:rFonts w:eastAsia="Times New Roman"/>
          <w:color w:val="auto"/>
          <w:sz w:val="22"/>
          <w:szCs w:val="22"/>
          <w:lang w:eastAsia="nb-NO"/>
        </w:rPr>
        <w:t xml:space="preserve"> </w:t>
      </w:r>
      <w:r w:rsidRPr="003B18B3">
        <w:rPr>
          <w:rFonts w:eastAsia="Times New Roman"/>
          <w:color w:val="auto"/>
          <w:sz w:val="22"/>
          <w:szCs w:val="22"/>
          <w:lang w:eastAsia="nb-NO"/>
        </w:rPr>
        <w:t>Det betyr at trafikksikkerhet blir en tydeligere del av barnehagehverdage</w:t>
      </w:r>
      <w:r>
        <w:rPr>
          <w:rFonts w:eastAsia="Times New Roman"/>
          <w:color w:val="auto"/>
          <w:sz w:val="22"/>
          <w:szCs w:val="22"/>
          <w:lang w:eastAsia="nb-NO"/>
        </w:rPr>
        <w:t xml:space="preserve">n. </w:t>
      </w:r>
    </w:p>
    <w:p w:rsidR="00AC132A" w:rsidP="00AC132A" w:rsidRDefault="00DA3C04" w14:paraId="3376F81C" w14:textId="769C6BA2">
      <w:pPr>
        <w:pBdr>
          <w:top w:val="single" w:color="auto" w:sz="4" w:space="1"/>
          <w:left w:val="single" w:color="auto" w:sz="4" w:space="4"/>
          <w:bottom w:val="single" w:color="auto" w:sz="4" w:space="1"/>
          <w:right w:val="single" w:color="auto" w:sz="4" w:space="4"/>
        </w:pBdr>
        <w:rPr>
          <w:sz w:val="22"/>
          <w:szCs w:val="22"/>
        </w:rPr>
      </w:pPr>
      <w:r>
        <w:rPr>
          <w:sz w:val="22"/>
          <w:szCs w:val="22"/>
        </w:rPr>
        <w:t>I vårt arbeid med trafikksikkerhet</w:t>
      </w:r>
      <w:r w:rsidR="008B543C">
        <w:rPr>
          <w:sz w:val="22"/>
          <w:szCs w:val="22"/>
        </w:rPr>
        <w:t xml:space="preserve"> benytter vi oss av </w:t>
      </w:r>
      <w:r w:rsidR="00B86D37">
        <w:rPr>
          <w:sz w:val="22"/>
          <w:szCs w:val="22"/>
        </w:rPr>
        <w:t>et pedagogisk opplegg med Tarkus</w:t>
      </w:r>
      <w:r w:rsidR="00516D6D">
        <w:rPr>
          <w:sz w:val="22"/>
          <w:szCs w:val="22"/>
        </w:rPr>
        <w:t xml:space="preserve"> i det direkte arbeidet med barna</w:t>
      </w:r>
      <w:r w:rsidR="00E12398">
        <w:rPr>
          <w:sz w:val="22"/>
          <w:szCs w:val="22"/>
        </w:rPr>
        <w:t xml:space="preserve"> og vi leker oss med refleks og lommelykt.</w:t>
      </w:r>
    </w:p>
    <w:p w:rsidR="00516D6D" w:rsidP="00AC132A" w:rsidRDefault="00516D6D" w14:paraId="5ECFB2D7" w14:textId="443244A6">
      <w:pPr>
        <w:pBdr>
          <w:top w:val="single" w:color="auto" w:sz="4" w:space="1"/>
          <w:left w:val="single" w:color="auto" w:sz="4" w:space="4"/>
          <w:bottom w:val="single" w:color="auto" w:sz="4" w:space="1"/>
          <w:right w:val="single" w:color="auto" w:sz="4" w:space="4"/>
        </w:pBdr>
        <w:rPr>
          <w:sz w:val="22"/>
          <w:szCs w:val="22"/>
        </w:rPr>
      </w:pPr>
      <w:r>
        <w:rPr>
          <w:sz w:val="22"/>
          <w:szCs w:val="22"/>
        </w:rPr>
        <w:t>I tillegg har vi utarbeidet egne</w:t>
      </w:r>
      <w:r w:rsidR="00CA51A7">
        <w:rPr>
          <w:sz w:val="22"/>
          <w:szCs w:val="22"/>
        </w:rPr>
        <w:t xml:space="preserve"> rutiner for barnegrupper på tur</w:t>
      </w:r>
      <w:r w:rsidR="00E12398">
        <w:rPr>
          <w:sz w:val="22"/>
          <w:szCs w:val="22"/>
        </w:rPr>
        <w:t>. Disse gir klare retningslinjer for</w:t>
      </w:r>
      <w:r w:rsidR="00203AF0">
        <w:rPr>
          <w:sz w:val="22"/>
          <w:szCs w:val="22"/>
        </w:rPr>
        <w:t xml:space="preserve"> hvordan vi forholder oss ute i trafikken for </w:t>
      </w:r>
      <w:r w:rsidR="005D1900">
        <w:rPr>
          <w:sz w:val="22"/>
          <w:szCs w:val="22"/>
        </w:rPr>
        <w:t>både å sikre barna, samt drive holdningsskapende og opplærende</w:t>
      </w:r>
      <w:r w:rsidR="00E57876">
        <w:rPr>
          <w:sz w:val="22"/>
          <w:szCs w:val="22"/>
        </w:rPr>
        <w:t xml:space="preserve"> arbeid.</w:t>
      </w:r>
    </w:p>
    <w:p w:rsidR="00E57876" w:rsidP="00AC132A" w:rsidRDefault="00E57876" w14:paraId="7647A504" w14:textId="77777777">
      <w:pPr>
        <w:pBdr>
          <w:top w:val="single" w:color="auto" w:sz="4" w:space="1"/>
          <w:left w:val="single" w:color="auto" w:sz="4" w:space="4"/>
          <w:bottom w:val="single" w:color="auto" w:sz="4" w:space="1"/>
          <w:right w:val="single" w:color="auto" w:sz="4" w:space="4"/>
        </w:pBdr>
      </w:pPr>
    </w:p>
    <w:p w:rsidRPr="00FF43D8" w:rsidR="00FF43D8" w:rsidP="00AC132A" w:rsidRDefault="00000000" w14:paraId="5F126736" w14:textId="1023C71C">
      <w:pPr>
        <w:pBdr>
          <w:top w:val="single" w:color="auto" w:sz="4" w:space="1"/>
          <w:left w:val="single" w:color="auto" w:sz="4" w:space="4"/>
          <w:bottom w:val="single" w:color="auto" w:sz="4" w:space="1"/>
          <w:right w:val="single" w:color="auto" w:sz="4" w:space="4"/>
        </w:pBdr>
      </w:pPr>
      <w:hyperlink r:id="rId24">
        <w:r w:rsidRPr="51E05D00" w:rsidR="00AC132A">
          <w:rPr>
            <w:rStyle w:val="Hyperkobling"/>
            <w:rFonts w:eastAsia="Calibri"/>
          </w:rPr>
          <w:t>Veileder for Trafikksikker kommune</w:t>
        </w:r>
      </w:hyperlink>
    </w:p>
    <w:p w:rsidR="00A243A3" w:rsidP="00AD00F6" w:rsidRDefault="00A243A3" w14:paraId="5B6BD3AA" w14:textId="77777777">
      <w:pPr>
        <w:rPr>
          <w:rStyle w:val="Hyperkobling"/>
          <w:sz w:val="22"/>
          <w:szCs w:val="22"/>
          <w:u w:val="single"/>
        </w:rPr>
      </w:pPr>
    </w:p>
    <w:p w:rsidRPr="003B5FB1" w:rsidR="00A243A3" w:rsidP="00AD00F6" w:rsidRDefault="00A243A3" w14:paraId="76314032" w14:textId="77777777"/>
    <w:p w:rsidRPr="003B5FB1" w:rsidR="008002EA" w:rsidP="00AD00F6" w:rsidRDefault="45AEBE3A" w14:paraId="6B4271F3" w14:textId="62B385A4">
      <w:pPr>
        <w:pStyle w:val="Overskrift1"/>
        <w:rPr>
          <w:rFonts w:eastAsiaTheme="minorEastAsia"/>
        </w:rPr>
      </w:pPr>
      <w:bookmarkStart w:name="_Toc64019689" w:id="21"/>
      <w:r w:rsidRPr="003B5FB1">
        <w:t xml:space="preserve">3. </w:t>
      </w:r>
      <w:r w:rsidRPr="003B5FB1" w:rsidR="00E260AD">
        <w:t>Barnehagen som pedagogisk virksomhet</w:t>
      </w:r>
      <w:bookmarkEnd w:id="21"/>
    </w:p>
    <w:p w:rsidRPr="003B5FB1" w:rsidR="00BD2F04" w:rsidP="00AD00F6" w:rsidRDefault="7BBF510F" w14:paraId="7A36C2E8" w14:textId="6608C3A4">
      <w:pPr>
        <w:pStyle w:val="paragraph"/>
        <w:rPr>
          <w:rStyle w:val="normaltextrun"/>
          <w:rFonts w:ascii="Arial" w:hAnsi="Arial" w:cs="Arial"/>
          <w:sz w:val="22"/>
          <w:szCs w:val="22"/>
        </w:rPr>
      </w:pPr>
      <w:r w:rsidRPr="003B5FB1">
        <w:rPr>
          <w:rStyle w:val="normaltextrun"/>
          <w:rFonts w:ascii="Arial" w:hAnsi="Arial" w:cs="Arial"/>
          <w:sz w:val="22"/>
          <w:szCs w:val="22"/>
        </w:rPr>
        <w:t xml:space="preserve">Barnehagen </w:t>
      </w:r>
      <w:r w:rsidRPr="003B5FB1" w:rsidR="005F4DC6">
        <w:rPr>
          <w:rStyle w:val="normaltextrun"/>
          <w:rFonts w:ascii="Arial" w:hAnsi="Arial" w:cs="Arial"/>
          <w:sz w:val="22"/>
          <w:szCs w:val="22"/>
        </w:rPr>
        <w:t>er</w:t>
      </w:r>
      <w:r w:rsidRPr="003B5FB1" w:rsidR="0051427E">
        <w:rPr>
          <w:rStyle w:val="normaltextrun"/>
          <w:rFonts w:ascii="Arial" w:hAnsi="Arial" w:cs="Arial"/>
          <w:sz w:val="22"/>
          <w:szCs w:val="22"/>
        </w:rPr>
        <w:t xml:space="preserve"> en </w:t>
      </w:r>
      <w:r w:rsidRPr="003B5FB1">
        <w:rPr>
          <w:rStyle w:val="normaltextrun"/>
          <w:rFonts w:ascii="Arial" w:hAnsi="Arial" w:cs="Arial"/>
          <w:sz w:val="22"/>
          <w:szCs w:val="22"/>
        </w:rPr>
        <w:t>pedagogisk virksomhet som planlegge</w:t>
      </w:r>
      <w:r w:rsidRPr="003B5FB1" w:rsidR="00997E0B">
        <w:rPr>
          <w:rStyle w:val="normaltextrun"/>
          <w:rFonts w:ascii="Arial" w:hAnsi="Arial" w:cs="Arial"/>
          <w:sz w:val="22"/>
          <w:szCs w:val="22"/>
        </w:rPr>
        <w:t xml:space="preserve">s og </w:t>
      </w:r>
      <w:r w:rsidRPr="003B5FB1" w:rsidR="00E37B0F">
        <w:rPr>
          <w:rStyle w:val="normaltextrun"/>
          <w:rFonts w:ascii="Arial" w:hAnsi="Arial" w:cs="Arial"/>
          <w:sz w:val="22"/>
          <w:szCs w:val="22"/>
        </w:rPr>
        <w:t>vurderes. Bar</w:t>
      </w:r>
      <w:r w:rsidRPr="003B5FB1" w:rsidR="00F46C61">
        <w:rPr>
          <w:rStyle w:val="normaltextrun"/>
          <w:rFonts w:ascii="Arial" w:hAnsi="Arial" w:cs="Arial"/>
          <w:sz w:val="22"/>
          <w:szCs w:val="22"/>
        </w:rPr>
        <w:t xml:space="preserve">n og foreldre har rett til medvirkning på disse prosessene. </w:t>
      </w:r>
      <w:r w:rsidRPr="003B5FB1" w:rsidR="005400FA">
        <w:rPr>
          <w:rStyle w:val="normaltextrun"/>
          <w:rFonts w:ascii="Arial" w:hAnsi="Arial" w:cs="Arial"/>
          <w:sz w:val="22"/>
          <w:szCs w:val="22"/>
        </w:rPr>
        <w:t>Målet med barnehage</w:t>
      </w:r>
      <w:r w:rsidRPr="003B5FB1" w:rsidR="00A572C5">
        <w:rPr>
          <w:rStyle w:val="normaltextrun"/>
          <w:rFonts w:ascii="Arial" w:hAnsi="Arial" w:cs="Arial"/>
          <w:sz w:val="22"/>
          <w:szCs w:val="22"/>
        </w:rPr>
        <w:t xml:space="preserve">n som </w:t>
      </w:r>
      <w:r w:rsidRPr="003B5FB1" w:rsidR="00343275">
        <w:rPr>
          <w:rStyle w:val="normaltextrun"/>
          <w:rFonts w:ascii="Arial" w:hAnsi="Arial" w:cs="Arial"/>
          <w:sz w:val="22"/>
          <w:szCs w:val="22"/>
        </w:rPr>
        <w:t>pedagogisk virksomhet er å gi barna et tilrettelagt</w:t>
      </w:r>
      <w:r w:rsidRPr="003B5FB1" w:rsidR="005D2F7C">
        <w:rPr>
          <w:rStyle w:val="normaltextrun"/>
          <w:rFonts w:ascii="Arial" w:hAnsi="Arial" w:cs="Arial"/>
          <w:sz w:val="22"/>
          <w:szCs w:val="22"/>
        </w:rPr>
        <w:t xml:space="preserve"> tilbud i tråd med barnehageloven og rammeplanen. For å oppnå dette skal barnehagen være en lærende organisasjon, og det pedagogiske arbeidet skal være begrunnet i </w:t>
      </w:r>
      <w:r w:rsidRPr="003B5FB1" w:rsidR="00817E3A">
        <w:rPr>
          <w:rStyle w:val="normaltextrun"/>
          <w:rFonts w:ascii="Arial" w:hAnsi="Arial" w:cs="Arial"/>
          <w:sz w:val="22"/>
          <w:szCs w:val="22"/>
        </w:rPr>
        <w:t>barnehageloven</w:t>
      </w:r>
      <w:r w:rsidRPr="003B5FB1" w:rsidR="005D2F7C">
        <w:rPr>
          <w:rStyle w:val="normaltextrun"/>
          <w:rFonts w:ascii="Arial" w:hAnsi="Arial" w:cs="Arial"/>
          <w:sz w:val="22"/>
          <w:szCs w:val="22"/>
        </w:rPr>
        <w:t xml:space="preserve"> og </w:t>
      </w:r>
      <w:r w:rsidRPr="003B5FB1" w:rsidR="00817E3A">
        <w:rPr>
          <w:rStyle w:val="normaltextrun"/>
          <w:rFonts w:ascii="Arial" w:hAnsi="Arial" w:cs="Arial"/>
          <w:sz w:val="22"/>
          <w:szCs w:val="22"/>
        </w:rPr>
        <w:t>rammeplanen</w:t>
      </w:r>
      <w:r w:rsidRPr="003B5FB1" w:rsidR="005D2F7C">
        <w:rPr>
          <w:rStyle w:val="normaltextrun"/>
          <w:rFonts w:ascii="Arial" w:hAnsi="Arial" w:cs="Arial"/>
          <w:sz w:val="22"/>
          <w:szCs w:val="22"/>
        </w:rPr>
        <w:t xml:space="preserve">. </w:t>
      </w:r>
      <w:r w:rsidRPr="003B5FB1">
        <w:rPr>
          <w:rStyle w:val="normaltextrun"/>
          <w:rFonts w:ascii="Arial" w:hAnsi="Arial" w:cs="Arial"/>
          <w:sz w:val="22"/>
          <w:szCs w:val="22"/>
        </w:rPr>
        <w:t xml:space="preserve"> </w:t>
      </w:r>
    </w:p>
    <w:tbl>
      <w:tblPr>
        <w:tblStyle w:val="Tabellrutenett"/>
        <w:tblW w:w="0" w:type="auto"/>
        <w:tblLook w:val="04A0" w:firstRow="1" w:lastRow="0" w:firstColumn="1" w:lastColumn="0" w:noHBand="0" w:noVBand="1"/>
      </w:tblPr>
      <w:tblGrid>
        <w:gridCol w:w="9060"/>
      </w:tblGrid>
      <w:tr w:rsidRPr="00251FC4" w:rsidR="004964BD" w:rsidTr="004964BD" w14:paraId="26D04C08" w14:textId="77777777">
        <w:tc>
          <w:tcPr>
            <w:tcW w:w="9060" w:type="dxa"/>
          </w:tcPr>
          <w:p w:rsidRPr="00251FC4" w:rsidR="00356C82" w:rsidP="00356C82" w:rsidRDefault="00356C82" w14:paraId="5110D918" w14:textId="51ACC7EA">
            <w:pPr>
              <w:rPr>
                <w:rFonts w:eastAsia="Times New Roman"/>
                <w:color w:val="auto"/>
                <w:sz w:val="22"/>
                <w:szCs w:val="22"/>
                <w:lang w:eastAsia="nb-NO"/>
              </w:rPr>
            </w:pPr>
          </w:p>
          <w:p w:rsidRPr="00251FC4" w:rsidR="00356C82" w:rsidP="00356C82" w:rsidRDefault="00356C82" w14:paraId="0E65416B" w14:textId="77777777">
            <w:pPr>
              <w:rPr>
                <w:rFonts w:eastAsia="Times New Roman"/>
                <w:color w:val="auto"/>
                <w:sz w:val="22"/>
                <w:szCs w:val="22"/>
                <w:lang w:eastAsia="nb-NO"/>
              </w:rPr>
            </w:pPr>
            <w:r w:rsidRPr="00251FC4">
              <w:rPr>
                <w:rFonts w:eastAsia="Times New Roman"/>
                <w:color w:val="auto"/>
                <w:sz w:val="22"/>
                <w:szCs w:val="22"/>
                <w:lang w:eastAsia="nb-NO"/>
              </w:rPr>
              <w:t>Vi har følgende planleggingsrutiner:</w:t>
            </w:r>
          </w:p>
          <w:p w:rsidRPr="00251FC4" w:rsidR="00356C82" w:rsidP="00DB78C1" w:rsidRDefault="00356C82" w14:paraId="5D8B5539" w14:textId="77777777">
            <w:pPr>
              <w:pStyle w:val="Listeavsnitt"/>
              <w:numPr>
                <w:ilvl w:val="0"/>
                <w:numId w:val="15"/>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Morgenmøte hver dag med en representant fra hver avdeling hvor vi gjennomgår dagens planer og vurderer en eventuell omorganisering av personalet</w:t>
            </w:r>
          </w:p>
          <w:p w:rsidRPr="00251FC4" w:rsidR="00356C82" w:rsidP="00DB78C1" w:rsidRDefault="00356C82" w14:paraId="4551641E" w14:textId="77777777">
            <w:pPr>
              <w:pStyle w:val="Listeavsnitt"/>
              <w:numPr>
                <w:ilvl w:val="0"/>
                <w:numId w:val="15"/>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Jevnlige avdelingsmøter hvor vi planlegger det pedagogiske arbeidet på avdelingene</w:t>
            </w:r>
          </w:p>
          <w:p w:rsidRPr="00251FC4" w:rsidR="00356C82" w:rsidP="00DB78C1" w:rsidRDefault="00356C82" w14:paraId="5E7AA8C4" w14:textId="77777777">
            <w:pPr>
              <w:pStyle w:val="Listeavsnitt"/>
              <w:numPr>
                <w:ilvl w:val="0"/>
                <w:numId w:val="15"/>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Ledermøte ukentlig hvor det pedagogiske grunnlaget og barnehagens drift planlegges</w:t>
            </w:r>
          </w:p>
          <w:p w:rsidRPr="00251FC4" w:rsidR="00356C82" w:rsidP="00DB78C1" w:rsidRDefault="00356C82" w14:paraId="22A94730" w14:textId="77777777">
            <w:pPr>
              <w:pStyle w:val="Listeavsnitt"/>
              <w:numPr>
                <w:ilvl w:val="0"/>
                <w:numId w:val="15"/>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Planleggingsdager 5 dager pr år og jevnlige personalmøter som gir mulighet til faglig fordypning, utvikling og langsiktig planlegging</w:t>
            </w:r>
          </w:p>
          <w:p w:rsidRPr="00251FC4" w:rsidR="00356C82" w:rsidP="00DB78C1" w:rsidRDefault="00356C82" w14:paraId="531CCA10" w14:textId="77777777">
            <w:pPr>
              <w:pStyle w:val="Listeavsnitt"/>
              <w:numPr>
                <w:ilvl w:val="0"/>
                <w:numId w:val="15"/>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Ulike komiteer planlegger tradisjoner og merkedager</w:t>
            </w:r>
          </w:p>
          <w:p w:rsidRPr="00251FC4" w:rsidR="00356C82" w:rsidP="00DB78C1" w:rsidRDefault="00356C82" w14:paraId="1280A88C" w14:textId="77777777">
            <w:pPr>
              <w:pStyle w:val="Listeavsnitt"/>
              <w:numPr>
                <w:ilvl w:val="0"/>
                <w:numId w:val="15"/>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Personalmøte hvor vi evaluerer året og legger planer for kommende år</w:t>
            </w:r>
          </w:p>
          <w:p w:rsidRPr="00251FC4" w:rsidR="00356C82" w:rsidP="00DB78C1" w:rsidRDefault="00356C82" w14:paraId="6CCEC970" w14:textId="77777777">
            <w:pPr>
              <w:pStyle w:val="Listeavsnitt"/>
              <w:numPr>
                <w:ilvl w:val="0"/>
                <w:numId w:val="15"/>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Møte i SU hvor budsjett og planverk gjennomgås og evalueres.</w:t>
            </w:r>
          </w:p>
          <w:p w:rsidRPr="00251FC4" w:rsidR="00F426C7" w:rsidP="00356C82" w:rsidRDefault="00F426C7" w14:paraId="65554AFA" w14:textId="77777777">
            <w:pPr>
              <w:rPr>
                <w:rFonts w:eastAsia="Times New Roman"/>
                <w:color w:val="auto"/>
                <w:sz w:val="22"/>
                <w:szCs w:val="22"/>
                <w:lang w:eastAsia="nb-NO"/>
              </w:rPr>
            </w:pPr>
          </w:p>
          <w:p w:rsidRPr="00251FC4" w:rsidR="00356C82" w:rsidP="00356C82" w:rsidRDefault="00356C82" w14:paraId="4C3EDFF7" w14:textId="68F1A2F7">
            <w:pPr>
              <w:rPr>
                <w:rFonts w:eastAsia="Times New Roman"/>
                <w:color w:val="auto"/>
                <w:sz w:val="22"/>
                <w:szCs w:val="22"/>
                <w:lang w:eastAsia="nb-NO"/>
              </w:rPr>
            </w:pPr>
            <w:r w:rsidRPr="00251FC4">
              <w:rPr>
                <w:rFonts w:eastAsia="Times New Roman"/>
                <w:color w:val="auto"/>
                <w:sz w:val="22"/>
                <w:szCs w:val="22"/>
                <w:lang w:eastAsia="nb-NO"/>
              </w:rPr>
              <w:t>Vi dokumenter vårt arbeid på følgende vis:</w:t>
            </w:r>
          </w:p>
          <w:p w:rsidRPr="00251FC4" w:rsidR="00356C82" w:rsidP="00DB78C1" w:rsidRDefault="00356C82" w14:paraId="2322F567" w14:textId="77777777">
            <w:pPr>
              <w:pStyle w:val="Listeavsnitt"/>
              <w:numPr>
                <w:ilvl w:val="0"/>
                <w:numId w:val="14"/>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Ulike observasjonsskjemaer i forhold til å registrere barns utvikling</w:t>
            </w:r>
          </w:p>
          <w:p w:rsidRPr="00251FC4" w:rsidR="00356C82" w:rsidP="00DB78C1" w:rsidRDefault="00356C82" w14:paraId="0F2D2EC3" w14:textId="77777777">
            <w:pPr>
              <w:pStyle w:val="Listeavsnitt"/>
              <w:numPr>
                <w:ilvl w:val="0"/>
                <w:numId w:val="14"/>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Periodeplaner. Vi lager en periodeplan hvor foreldrene kan følge med på hva som skjer og personalet har en konkret plan å vise til i sitt arbeid. Denne utarbeides for hvert kvartal. Alle avdelingene evaluerer etter endt periode.</w:t>
            </w:r>
          </w:p>
          <w:p w:rsidRPr="00251FC4" w:rsidR="00356C82" w:rsidP="00DB78C1" w:rsidRDefault="00356C82" w14:paraId="5367A71C" w14:textId="40C93991">
            <w:pPr>
              <w:pStyle w:val="Listeavsnitt"/>
              <w:numPr>
                <w:ilvl w:val="0"/>
                <w:numId w:val="14"/>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Det sendes ut en månedsplan fra hver avdeling</w:t>
            </w:r>
            <w:r w:rsidR="001F5DEE">
              <w:rPr>
                <w:rFonts w:eastAsia="Times New Roman"/>
                <w:color w:val="auto"/>
                <w:sz w:val="22"/>
                <w:szCs w:val="22"/>
                <w:lang w:eastAsia="nb-NO"/>
              </w:rPr>
              <w:t>, og ukentlig informasjon/evaluering</w:t>
            </w:r>
          </w:p>
          <w:p w:rsidRPr="00251FC4" w:rsidR="00356C82" w:rsidP="00DB78C1" w:rsidRDefault="00356C82" w14:paraId="4A82C6D2" w14:textId="77777777">
            <w:pPr>
              <w:pStyle w:val="Listeavsnitt"/>
              <w:numPr>
                <w:ilvl w:val="0"/>
                <w:numId w:val="14"/>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Muntlige tilbakemeldinger til foreldrene om hvordan barnets dag har vært.</w:t>
            </w:r>
          </w:p>
          <w:p w:rsidRPr="00251FC4" w:rsidR="00356C82" w:rsidP="00DB78C1" w:rsidRDefault="00895ED1" w14:paraId="1612447A" w14:textId="2A064D88">
            <w:pPr>
              <w:pStyle w:val="Listeavsnitt"/>
              <w:numPr>
                <w:ilvl w:val="0"/>
                <w:numId w:val="14"/>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Vigilo</w:t>
            </w:r>
            <w:r w:rsidRPr="00251FC4" w:rsidR="0094516B">
              <w:rPr>
                <w:rFonts w:eastAsia="Times New Roman"/>
                <w:color w:val="auto"/>
                <w:sz w:val="22"/>
                <w:szCs w:val="22"/>
                <w:lang w:eastAsia="nb-NO"/>
              </w:rPr>
              <w:t xml:space="preserve"> er kommunikasjonsplattformen vi benytter i forhold til hjemmene</w:t>
            </w:r>
          </w:p>
          <w:p w:rsidRPr="00251FC4" w:rsidR="00356C82" w:rsidP="00DB78C1" w:rsidRDefault="00356C82" w14:paraId="55D9BC29" w14:textId="77777777">
            <w:pPr>
              <w:pStyle w:val="Listeavsnitt"/>
              <w:numPr>
                <w:ilvl w:val="0"/>
                <w:numId w:val="14"/>
              </w:numPr>
              <w:autoSpaceDE/>
              <w:autoSpaceDN/>
              <w:adjustRightInd/>
              <w:spacing w:after="200" w:line="276" w:lineRule="auto"/>
              <w:rPr>
                <w:rFonts w:eastAsia="Times New Roman"/>
                <w:color w:val="auto"/>
                <w:sz w:val="22"/>
                <w:szCs w:val="22"/>
                <w:lang w:eastAsia="nb-NO"/>
              </w:rPr>
            </w:pPr>
            <w:r w:rsidRPr="00251FC4">
              <w:rPr>
                <w:rFonts w:eastAsia="Times New Roman"/>
                <w:color w:val="auto"/>
                <w:sz w:val="22"/>
                <w:szCs w:val="22"/>
                <w:lang w:eastAsia="nb-NO"/>
              </w:rPr>
              <w:t>Mail</w:t>
            </w:r>
          </w:p>
          <w:p w:rsidRPr="00251FC4" w:rsidR="00356C82" w:rsidP="0023554B" w:rsidRDefault="00356C82" w14:paraId="1D144172" w14:textId="247ACE09">
            <w:pPr>
              <w:pStyle w:val="Listeavsnitt"/>
              <w:autoSpaceDE/>
              <w:autoSpaceDN/>
              <w:adjustRightInd/>
              <w:spacing w:after="200" w:line="276" w:lineRule="auto"/>
              <w:rPr>
                <w:rFonts w:eastAsia="Times New Roman"/>
                <w:color w:val="auto"/>
                <w:sz w:val="22"/>
                <w:szCs w:val="22"/>
                <w:lang w:eastAsia="nb-NO"/>
              </w:rPr>
            </w:pPr>
          </w:p>
          <w:p w:rsidRPr="00251FC4" w:rsidR="00356C82" w:rsidP="00356C82" w:rsidRDefault="00356C82" w14:paraId="278EA46E" w14:textId="77777777">
            <w:pPr>
              <w:rPr>
                <w:rFonts w:eastAsia="Times New Roman"/>
                <w:color w:val="auto"/>
                <w:sz w:val="22"/>
                <w:szCs w:val="22"/>
                <w:lang w:eastAsia="nb-NO"/>
              </w:rPr>
            </w:pPr>
          </w:p>
          <w:p w:rsidRPr="00251FC4" w:rsidR="00356C82" w:rsidP="00356C82" w:rsidRDefault="00356C82" w14:paraId="2646CCA8" w14:textId="77777777">
            <w:pPr>
              <w:rPr>
                <w:rFonts w:eastAsia="Times New Roman"/>
                <w:color w:val="auto"/>
                <w:sz w:val="22"/>
                <w:szCs w:val="22"/>
                <w:lang w:eastAsia="nb-NO"/>
              </w:rPr>
            </w:pPr>
            <w:r w:rsidRPr="00251FC4">
              <w:rPr>
                <w:rFonts w:eastAsia="Times New Roman"/>
                <w:color w:val="auto"/>
                <w:sz w:val="22"/>
                <w:szCs w:val="22"/>
                <w:lang w:eastAsia="nb-NO"/>
              </w:rPr>
              <w:t>Evalueringsarbeidet pågår jevnlig hele året.</w:t>
            </w:r>
          </w:p>
          <w:p w:rsidRPr="00251FC4" w:rsidR="00356C82" w:rsidP="00356C82" w:rsidRDefault="00356C82" w14:paraId="05260175" w14:textId="77777777">
            <w:pPr>
              <w:rPr>
                <w:rFonts w:eastAsia="Times New Roman"/>
                <w:color w:val="auto"/>
                <w:sz w:val="22"/>
                <w:szCs w:val="22"/>
                <w:lang w:eastAsia="nb-NO"/>
              </w:rPr>
            </w:pPr>
            <w:r w:rsidRPr="00251FC4">
              <w:rPr>
                <w:rFonts w:eastAsia="Times New Roman"/>
                <w:color w:val="auto"/>
                <w:sz w:val="22"/>
                <w:szCs w:val="22"/>
                <w:lang w:eastAsia="nb-NO"/>
              </w:rPr>
              <w:t>Barnegruppen og enkeltbarnets utvikling og trivsel gir oss et bilde av kvaliteten på vårt arbeid.  For å kunne vurdere dette, må vi observere og vurdere jevnlig.  Systematisk vurderingsarbeid legger grunnlaget for utvikling og læring.</w:t>
            </w:r>
          </w:p>
          <w:p w:rsidRPr="00251FC4" w:rsidR="00356C82" w:rsidP="00356C82" w:rsidRDefault="00356C82" w14:paraId="1E12905E" w14:textId="77777777">
            <w:pPr>
              <w:rPr>
                <w:rFonts w:eastAsia="Times New Roman"/>
                <w:color w:val="auto"/>
                <w:sz w:val="22"/>
                <w:szCs w:val="22"/>
                <w:lang w:eastAsia="nb-NO"/>
              </w:rPr>
            </w:pPr>
          </w:p>
          <w:p w:rsidRPr="00251FC4" w:rsidR="00356C82" w:rsidP="00356C82" w:rsidRDefault="00356C82" w14:paraId="493915BA" w14:textId="77777777">
            <w:pPr>
              <w:rPr>
                <w:rFonts w:eastAsia="Times New Roman"/>
                <w:color w:val="auto"/>
                <w:sz w:val="22"/>
                <w:szCs w:val="22"/>
                <w:lang w:eastAsia="nb-NO"/>
              </w:rPr>
            </w:pPr>
            <w:r w:rsidRPr="00251FC4">
              <w:rPr>
                <w:rFonts w:eastAsia="Times New Roman"/>
                <w:color w:val="auto"/>
                <w:sz w:val="22"/>
                <w:szCs w:val="22"/>
                <w:lang w:eastAsia="nb-NO"/>
              </w:rPr>
              <w:t xml:space="preserve">I forkant av utarbeidelse av årlige planer, må virksomheten evalueres slik at nye planer bygger på resultatet av tidligere planer.  Slik kan vi oppnå utvikling og progresjon.  </w:t>
            </w:r>
          </w:p>
          <w:p w:rsidRPr="00251FC4" w:rsidR="00356C82" w:rsidP="00356C82" w:rsidRDefault="00356C82" w14:paraId="2E036786" w14:textId="77777777">
            <w:pPr>
              <w:rPr>
                <w:rFonts w:eastAsia="Times New Roman"/>
                <w:color w:val="auto"/>
                <w:sz w:val="22"/>
                <w:szCs w:val="22"/>
                <w:lang w:eastAsia="nb-NO"/>
              </w:rPr>
            </w:pPr>
            <w:r w:rsidRPr="00251FC4">
              <w:rPr>
                <w:rFonts w:eastAsia="Times New Roman"/>
                <w:color w:val="auto"/>
                <w:sz w:val="22"/>
                <w:szCs w:val="22"/>
                <w:lang w:eastAsia="nb-NO"/>
              </w:rPr>
              <w:t>Den enkelte avdelings personal har jevnlige møter. Der vurderer avdelingspersonalet under ledelse av pedagogisk leder den daglige driften og barnas trivsel og utvikling.</w:t>
            </w:r>
          </w:p>
          <w:p w:rsidRPr="00251FC4" w:rsidR="00356C82" w:rsidP="00356C82" w:rsidRDefault="00356C82" w14:paraId="53A7492F" w14:textId="77777777">
            <w:pPr>
              <w:rPr>
                <w:rFonts w:eastAsia="Times New Roman"/>
                <w:color w:val="auto"/>
                <w:sz w:val="22"/>
                <w:szCs w:val="22"/>
                <w:lang w:eastAsia="nb-NO"/>
              </w:rPr>
            </w:pPr>
          </w:p>
          <w:p w:rsidRPr="00251FC4" w:rsidR="00356C82" w:rsidP="00356C82" w:rsidRDefault="00356C82" w14:paraId="0C95DB23" w14:textId="5AA78DA7">
            <w:pPr>
              <w:rPr>
                <w:rFonts w:eastAsia="Times New Roman"/>
                <w:color w:val="auto"/>
                <w:sz w:val="22"/>
                <w:szCs w:val="22"/>
                <w:lang w:eastAsia="nb-NO"/>
              </w:rPr>
            </w:pPr>
            <w:r w:rsidRPr="00251FC4">
              <w:rPr>
                <w:rFonts w:eastAsia="Times New Roman"/>
                <w:color w:val="auto"/>
                <w:sz w:val="22"/>
                <w:szCs w:val="22"/>
                <w:lang w:eastAsia="nb-NO"/>
              </w:rPr>
              <w:t>Lederteamet har ukentlige møter hvor det settes av tid til vurdering av den pedagogiske plattformen og den helhetlige driften.  Herunder aldershomogene grupper og annet felles program.</w:t>
            </w:r>
            <w:r w:rsidRPr="00251FC4" w:rsidR="00CB5DC1">
              <w:rPr>
                <w:rFonts w:eastAsia="Times New Roman"/>
                <w:color w:val="auto"/>
                <w:sz w:val="22"/>
                <w:szCs w:val="22"/>
                <w:lang w:eastAsia="nb-NO"/>
              </w:rPr>
              <w:t xml:space="preserve"> </w:t>
            </w:r>
            <w:r w:rsidRPr="00251FC4">
              <w:rPr>
                <w:rFonts w:eastAsia="Times New Roman"/>
                <w:color w:val="auto"/>
                <w:sz w:val="22"/>
                <w:szCs w:val="22"/>
                <w:lang w:eastAsia="nb-NO"/>
              </w:rPr>
              <w:t>Vi bruker også personalmøter og planleggingsdager til vurderingsarbeidet.</w:t>
            </w:r>
          </w:p>
          <w:p w:rsidRPr="00251FC4" w:rsidR="00356C82" w:rsidP="00356C82" w:rsidRDefault="00356C82" w14:paraId="6C0496FE" w14:textId="77777777">
            <w:pPr>
              <w:rPr>
                <w:rFonts w:eastAsia="Times New Roman"/>
                <w:color w:val="auto"/>
                <w:sz w:val="22"/>
                <w:szCs w:val="22"/>
                <w:lang w:eastAsia="nb-NO"/>
              </w:rPr>
            </w:pPr>
          </w:p>
          <w:p w:rsidRPr="00251FC4" w:rsidR="00356C82" w:rsidP="00356C82" w:rsidRDefault="00356C82" w14:paraId="072180D8" w14:textId="77777777">
            <w:pPr>
              <w:rPr>
                <w:rFonts w:eastAsia="Times New Roman"/>
                <w:color w:val="auto"/>
                <w:sz w:val="22"/>
                <w:szCs w:val="22"/>
                <w:lang w:eastAsia="nb-NO"/>
              </w:rPr>
            </w:pPr>
            <w:r w:rsidRPr="00251FC4">
              <w:rPr>
                <w:rFonts w:eastAsia="Times New Roman"/>
                <w:color w:val="auto"/>
                <w:sz w:val="22"/>
                <w:szCs w:val="22"/>
                <w:lang w:eastAsia="nb-NO"/>
              </w:rPr>
              <w:t>Komiteer som har ansvar for fellesarrangement, har også ansvar for å foreta en evaluering i etterkant som gir utgangspunkt for gjennomføring av neste års arrangement.</w:t>
            </w:r>
          </w:p>
          <w:p w:rsidRPr="00251FC4" w:rsidR="00356C82" w:rsidP="00356C82" w:rsidRDefault="00356C82" w14:paraId="2B58879B" w14:textId="77777777">
            <w:pPr>
              <w:rPr>
                <w:rFonts w:eastAsia="Times New Roman"/>
                <w:color w:val="auto"/>
                <w:sz w:val="22"/>
                <w:szCs w:val="22"/>
                <w:lang w:eastAsia="nb-NO"/>
              </w:rPr>
            </w:pPr>
            <w:r w:rsidRPr="00251FC4">
              <w:rPr>
                <w:rFonts w:eastAsia="Times New Roman"/>
                <w:color w:val="auto"/>
                <w:sz w:val="22"/>
                <w:szCs w:val="22"/>
                <w:lang w:eastAsia="nb-NO"/>
              </w:rPr>
              <w:t>Vi har foreldremøter og brukerundersøkelser hvor foreldrene inviteres til å gi innspill i evalueringsarbeidet.</w:t>
            </w:r>
          </w:p>
          <w:p w:rsidRPr="00251FC4" w:rsidR="00356C82" w:rsidP="00356C82" w:rsidRDefault="00356C82" w14:paraId="7E57146E" w14:textId="77777777">
            <w:pPr>
              <w:rPr>
                <w:rFonts w:eastAsia="Times New Roman"/>
                <w:color w:val="auto"/>
                <w:sz w:val="22"/>
                <w:szCs w:val="22"/>
                <w:lang w:eastAsia="nb-NO"/>
              </w:rPr>
            </w:pPr>
          </w:p>
          <w:p w:rsidRPr="00251FC4" w:rsidR="004964BD" w:rsidP="004964BD" w:rsidRDefault="00356C82" w14:paraId="24C22B3D" w14:textId="52D8F972">
            <w:pPr>
              <w:rPr>
                <w:rFonts w:eastAsia="Times New Roman"/>
                <w:color w:val="auto"/>
                <w:sz w:val="22"/>
                <w:szCs w:val="22"/>
                <w:lang w:eastAsia="nb-NO"/>
              </w:rPr>
            </w:pPr>
            <w:r w:rsidRPr="00251FC4">
              <w:rPr>
                <w:rFonts w:eastAsia="Times New Roman"/>
                <w:color w:val="auto"/>
                <w:sz w:val="22"/>
                <w:szCs w:val="22"/>
                <w:lang w:eastAsia="nb-NO"/>
              </w:rPr>
              <w:t>I tillegg blir barnas synspunkt vektlagt, se punktet ”Barns medvirkning”.  Dette gjøres ved barnesamtaler og ved å være lydhøre for barnas reaksjoner og uttalelser.</w:t>
            </w:r>
            <w:r w:rsidRPr="00251FC4" w:rsidR="004964BD">
              <w:rPr>
                <w:color w:val="auto"/>
                <w:sz w:val="22"/>
                <w:szCs w:val="22"/>
              </w:rPr>
              <w:br/>
            </w:r>
          </w:p>
          <w:p w:rsidRPr="00251FC4" w:rsidR="00356C82" w:rsidP="004964BD" w:rsidRDefault="00356C82" w14:paraId="797112FC" w14:textId="6FFF8984">
            <w:pPr>
              <w:rPr>
                <w:color w:val="auto"/>
                <w:sz w:val="22"/>
                <w:szCs w:val="22"/>
              </w:rPr>
            </w:pPr>
          </w:p>
          <w:p w:rsidRPr="00251FC4" w:rsidR="00356C82" w:rsidP="00356C82" w:rsidRDefault="00356C82" w14:paraId="2067E0D1" w14:textId="77777777">
            <w:pPr>
              <w:keepNext/>
              <w:outlineLvl w:val="1"/>
              <w:rPr>
                <w:rFonts w:eastAsia="Times New Roman"/>
                <w:color w:val="auto"/>
                <w:sz w:val="22"/>
                <w:szCs w:val="22"/>
                <w:lang w:eastAsia="nb-NO"/>
              </w:rPr>
            </w:pPr>
            <w:r w:rsidRPr="00251FC4">
              <w:rPr>
                <w:rFonts w:eastAsia="Times New Roman"/>
                <w:color w:val="auto"/>
                <w:sz w:val="22"/>
                <w:szCs w:val="22"/>
                <w:lang w:eastAsia="nb-NO"/>
              </w:rPr>
              <w:t>Barn med ekstra behov</w:t>
            </w:r>
          </w:p>
          <w:p w:rsidRPr="00251FC4" w:rsidR="00356C82" w:rsidP="00356C82" w:rsidRDefault="00356C82" w14:paraId="4C28810D" w14:textId="77777777">
            <w:pPr>
              <w:rPr>
                <w:rFonts w:eastAsia="Times New Roman"/>
                <w:color w:val="auto"/>
                <w:sz w:val="22"/>
                <w:szCs w:val="22"/>
                <w:lang w:eastAsia="nb-NO"/>
              </w:rPr>
            </w:pPr>
          </w:p>
          <w:p w:rsidRPr="00251FC4" w:rsidR="00356C82" w:rsidP="00356C82" w:rsidRDefault="00356C82" w14:paraId="48EBA25E" w14:textId="46ABD562">
            <w:pPr>
              <w:rPr>
                <w:rFonts w:eastAsia="Times New Roman"/>
                <w:color w:val="auto"/>
                <w:sz w:val="22"/>
                <w:szCs w:val="22"/>
                <w:lang w:eastAsia="nb-NO"/>
              </w:rPr>
            </w:pPr>
            <w:r w:rsidRPr="00251FC4">
              <w:rPr>
                <w:rFonts w:eastAsia="Times New Roman"/>
                <w:color w:val="auto"/>
                <w:sz w:val="22"/>
                <w:szCs w:val="22"/>
                <w:lang w:eastAsia="nb-NO"/>
              </w:rPr>
              <w:t>I dag har vi 9</w:t>
            </w:r>
            <w:r w:rsidRPr="00251FC4" w:rsidR="00DA1D68">
              <w:rPr>
                <w:rFonts w:eastAsia="Times New Roman"/>
                <w:color w:val="auto"/>
                <w:sz w:val="22"/>
                <w:szCs w:val="22"/>
                <w:lang w:eastAsia="nb-NO"/>
              </w:rPr>
              <w:t>5</w:t>
            </w:r>
            <w:r w:rsidRPr="00251FC4">
              <w:rPr>
                <w:rFonts w:eastAsia="Times New Roman"/>
                <w:color w:val="auto"/>
                <w:sz w:val="22"/>
                <w:szCs w:val="22"/>
                <w:lang w:eastAsia="nb-NO"/>
              </w:rPr>
              <w:t xml:space="preserve"> barn i Rolvsrud barnehage hvor alle er unike og har sine særegne behov. Barn kommer i faser og spesielle livssituasjoner som gjør at de har behov for ekstra omsorg og støtte. I nært samarbeid med foreldrene kommer vi frem til hvordan vi skal </w:t>
            </w:r>
            <w:r w:rsidRPr="00251FC4" w:rsidR="00157FE7">
              <w:rPr>
                <w:rFonts w:eastAsia="Times New Roman"/>
                <w:color w:val="auto"/>
                <w:sz w:val="22"/>
                <w:szCs w:val="22"/>
                <w:lang w:eastAsia="nb-NO"/>
              </w:rPr>
              <w:t>håndtere</w:t>
            </w:r>
            <w:r w:rsidRPr="00251FC4">
              <w:rPr>
                <w:rFonts w:eastAsia="Times New Roman"/>
                <w:color w:val="auto"/>
                <w:sz w:val="22"/>
                <w:szCs w:val="22"/>
                <w:lang w:eastAsia="nb-NO"/>
              </w:rPr>
              <w:t xml:space="preserve"> dette. Vi setter av ekstra tid til å følge opp barn der det er behov. </w:t>
            </w:r>
          </w:p>
          <w:p w:rsidRPr="00251FC4" w:rsidR="00356C82" w:rsidP="00356C82" w:rsidRDefault="00356C82" w14:paraId="12C0D767" w14:textId="77777777">
            <w:pPr>
              <w:rPr>
                <w:rFonts w:eastAsia="Times New Roman"/>
                <w:color w:val="auto"/>
                <w:sz w:val="22"/>
                <w:szCs w:val="22"/>
                <w:lang w:eastAsia="nb-NO"/>
              </w:rPr>
            </w:pPr>
          </w:p>
          <w:p w:rsidRPr="00251FC4" w:rsidR="00356C82" w:rsidP="00356C82" w:rsidRDefault="00356C82" w14:paraId="0B144970" w14:textId="3C65C21A">
            <w:pPr>
              <w:rPr>
                <w:rFonts w:eastAsia="Times New Roman"/>
                <w:color w:val="auto"/>
                <w:sz w:val="22"/>
                <w:szCs w:val="22"/>
                <w:lang w:eastAsia="nb-NO"/>
              </w:rPr>
            </w:pPr>
            <w:r w:rsidRPr="00251FC4">
              <w:rPr>
                <w:rFonts w:eastAsia="Times New Roman"/>
                <w:color w:val="auto"/>
                <w:sz w:val="22"/>
                <w:szCs w:val="22"/>
                <w:lang w:eastAsia="nb-NO"/>
              </w:rPr>
              <w:t xml:space="preserve">Vi har pr i dag flere barn som har spesielle </w:t>
            </w:r>
            <w:r w:rsidRPr="00251FC4" w:rsidR="00157FE7">
              <w:rPr>
                <w:rFonts w:eastAsia="Times New Roman"/>
                <w:color w:val="auto"/>
                <w:sz w:val="22"/>
                <w:szCs w:val="22"/>
                <w:lang w:eastAsia="nb-NO"/>
              </w:rPr>
              <w:t>utfordringer i</w:t>
            </w:r>
            <w:r w:rsidRPr="00251FC4" w:rsidR="00FA0598">
              <w:rPr>
                <w:rFonts w:eastAsia="Times New Roman"/>
                <w:color w:val="auto"/>
                <w:sz w:val="22"/>
                <w:szCs w:val="22"/>
                <w:lang w:eastAsia="nb-NO"/>
              </w:rPr>
              <w:t xml:space="preserve"> utviklingen av</w:t>
            </w:r>
            <w:r w:rsidRPr="00251FC4">
              <w:rPr>
                <w:rFonts w:eastAsia="Times New Roman"/>
                <w:color w:val="auto"/>
                <w:sz w:val="22"/>
                <w:szCs w:val="22"/>
                <w:lang w:eastAsia="nb-NO"/>
              </w:rPr>
              <w:t xml:space="preserve"> språk, atferd eller motorikk og som krever at vi voksne gir ekstra oppfølging. Vi har derfor tilsatt tilleggsressurser for å kunne imøtekomme dette.</w:t>
            </w:r>
          </w:p>
          <w:p w:rsidRPr="00251FC4" w:rsidR="00356C82" w:rsidP="00356C82" w:rsidRDefault="00356C82" w14:paraId="2451F7F3" w14:textId="77777777">
            <w:pPr>
              <w:rPr>
                <w:rFonts w:eastAsia="Times New Roman"/>
                <w:color w:val="auto"/>
                <w:sz w:val="22"/>
                <w:szCs w:val="22"/>
                <w:lang w:eastAsia="nb-NO"/>
              </w:rPr>
            </w:pPr>
          </w:p>
          <w:p w:rsidRPr="00251FC4" w:rsidR="00356C82" w:rsidP="004964BD" w:rsidRDefault="00356C82" w14:paraId="0F600FB5" w14:textId="7F5AC00E">
            <w:pPr>
              <w:rPr>
                <w:rFonts w:eastAsia="Times New Roman"/>
                <w:color w:val="auto"/>
                <w:sz w:val="22"/>
                <w:szCs w:val="22"/>
                <w:lang w:eastAsia="nb-NO"/>
              </w:rPr>
            </w:pPr>
            <w:r w:rsidRPr="00251FC4">
              <w:rPr>
                <w:rFonts w:eastAsia="Times New Roman"/>
                <w:color w:val="auto"/>
                <w:sz w:val="22"/>
                <w:szCs w:val="22"/>
                <w:lang w:eastAsia="nb-NO"/>
              </w:rPr>
              <w:t>Det er viktig at alle barn, uansett behov og bakgrunn blir møtt med respekt og bekreftende holdninger.  Vårt mål er at alle skal ha mulighet til å utvikle vennskap og ha like muligheter til et godt liv senere.</w:t>
            </w:r>
          </w:p>
          <w:p w:rsidRPr="00251FC4" w:rsidR="004964BD" w:rsidP="00AD00F6" w:rsidRDefault="004964BD" w14:paraId="4CDF1FB5" w14:textId="77777777">
            <w:pPr>
              <w:pStyle w:val="paragraph"/>
              <w:rPr>
                <w:rFonts w:ascii="Arial" w:hAnsi="Arial" w:cs="Arial"/>
                <w:color w:val="auto"/>
                <w:sz w:val="22"/>
                <w:szCs w:val="22"/>
              </w:rPr>
            </w:pPr>
          </w:p>
        </w:tc>
      </w:tr>
    </w:tbl>
    <w:p w:rsidR="00B94819" w:rsidP="00C042F2" w:rsidRDefault="00B94819" w14:paraId="455AB1AB" w14:textId="77777777">
      <w:pPr>
        <w:pStyle w:val="Overskrift1"/>
        <w:ind w:left="0" w:firstLine="375"/>
      </w:pPr>
      <w:bookmarkStart w:name="_Toc64019690" w:id="22"/>
    </w:p>
    <w:p w:rsidR="00B94819" w:rsidP="00D542F1" w:rsidRDefault="00B94819" w14:paraId="29DCD4EF" w14:textId="77777777">
      <w:pPr>
        <w:pStyle w:val="Overskrift1"/>
        <w:ind w:left="0" w:firstLine="0"/>
      </w:pPr>
    </w:p>
    <w:p w:rsidR="00BF3542" w:rsidP="00C042F2" w:rsidRDefault="00BF3542" w14:paraId="7CD3D8DE" w14:textId="77777777">
      <w:pPr>
        <w:pStyle w:val="Overskrift1"/>
        <w:ind w:left="0" w:firstLine="375"/>
      </w:pPr>
      <w:r>
        <w:br w:type="page"/>
      </w:r>
    </w:p>
    <w:p w:rsidRPr="003B5FB1" w:rsidR="008002EA" w:rsidP="00C042F2" w:rsidRDefault="1316FE68" w14:paraId="7F8157C0" w14:textId="6FCBE9C3">
      <w:pPr>
        <w:pStyle w:val="Overskrift1"/>
        <w:ind w:left="0" w:firstLine="375"/>
      </w:pPr>
      <w:r w:rsidRPr="003B5FB1">
        <w:t xml:space="preserve">4. </w:t>
      </w:r>
      <w:r w:rsidRPr="003B5FB1" w:rsidR="008002EA">
        <w:t>Samarbeid</w:t>
      </w:r>
      <w:bookmarkEnd w:id="22"/>
      <w:r w:rsidRPr="003B5FB1" w:rsidR="00513CBE">
        <w:t xml:space="preserve"> </w:t>
      </w:r>
    </w:p>
    <w:p w:rsidRPr="003B5FB1" w:rsidR="00337D01" w:rsidP="002612FE" w:rsidRDefault="00BE2180" w14:paraId="5A442F15" w14:textId="1D070250">
      <w:pPr>
        <w:pStyle w:val="Overskrift3"/>
        <w:numPr>
          <w:ilvl w:val="0"/>
          <w:numId w:val="0"/>
        </w:numPr>
        <w:ind w:left="375" w:hanging="375"/>
        <w:rPr>
          <w:rFonts w:eastAsia="Arial"/>
        </w:rPr>
      </w:pPr>
      <w:bookmarkStart w:name="_Toc64019691" w:id="23"/>
      <w:r w:rsidRPr="003B5FB1">
        <w:t>4</w:t>
      </w:r>
      <w:r w:rsidRPr="003B5FB1" w:rsidR="00337D01">
        <w:t xml:space="preserve">.1 </w:t>
      </w:r>
      <w:r w:rsidRPr="003B5FB1">
        <w:t>Samarbeid hjem og barnehage</w:t>
      </w:r>
      <w:bookmarkEnd w:id="23"/>
      <w:r w:rsidRPr="003B5FB1" w:rsidR="00337D01">
        <w:rPr>
          <w:rFonts w:eastAsia="Arial"/>
        </w:rPr>
        <w:t xml:space="preserve"> </w:t>
      </w:r>
    </w:p>
    <w:p w:rsidRPr="003B5FB1" w:rsidR="00337D01" w:rsidP="00AD00F6" w:rsidRDefault="00337D01" w14:paraId="3919875B" w14:textId="61DA8F81"/>
    <w:p w:rsidRPr="00CE237C" w:rsidR="00645A1F" w:rsidP="00AD00F6" w:rsidRDefault="00645A1F" w14:paraId="07911833" w14:textId="579C2097">
      <w:pPr>
        <w:rPr>
          <w:sz w:val="22"/>
          <w:szCs w:val="22"/>
          <w:lang w:eastAsia="nb-NO"/>
        </w:rPr>
      </w:pPr>
      <w:r w:rsidRPr="00CE237C">
        <w:rPr>
          <w:sz w:val="22"/>
          <w:szCs w:val="22"/>
          <w:lang w:eastAsia="nb-NO"/>
        </w:rPr>
        <w:t>Barnehagen skal i samarbeid og forståelse med hjemmet ivareta barnas behov for omsorg og lek, og fremme læring og danning som grunnlag for allsidig utvikling, jf. barnehageloven § 1. Betegnelsene «hjemmet» og «foreldrene» omfatter også andre foresatte. Foreldresamarbeidet skje</w:t>
      </w:r>
      <w:r w:rsidRPr="00CE237C" w:rsidR="6BD8E9E9">
        <w:rPr>
          <w:sz w:val="22"/>
          <w:szCs w:val="22"/>
          <w:lang w:eastAsia="nb-NO"/>
        </w:rPr>
        <w:t>r</w:t>
      </w:r>
      <w:r w:rsidRPr="00CE237C">
        <w:rPr>
          <w:sz w:val="22"/>
          <w:szCs w:val="22"/>
          <w:lang w:eastAsia="nb-NO"/>
        </w:rPr>
        <w:t xml:space="preserve"> på individnivå, på gruppenivå og gjennom foreld</w:t>
      </w:r>
      <w:r w:rsidRPr="00CE237C" w:rsidR="008B7B95">
        <w:rPr>
          <w:sz w:val="22"/>
          <w:szCs w:val="22"/>
          <w:lang w:eastAsia="nb-NO"/>
        </w:rPr>
        <w:t>re</w:t>
      </w:r>
      <w:r w:rsidRPr="00CE237C">
        <w:rPr>
          <w:sz w:val="22"/>
          <w:szCs w:val="22"/>
          <w:lang w:eastAsia="nb-NO"/>
        </w:rPr>
        <w:t xml:space="preserve">råd og samarbeidsutvalg. Samarbeidet mellom hjemmet og barnehagen </w:t>
      </w:r>
      <w:r w:rsidRPr="00CE237C" w:rsidR="7CA8A64C">
        <w:rPr>
          <w:sz w:val="22"/>
          <w:szCs w:val="22"/>
          <w:lang w:eastAsia="nb-NO"/>
        </w:rPr>
        <w:t>har</w:t>
      </w:r>
      <w:r w:rsidRPr="00CE237C">
        <w:rPr>
          <w:sz w:val="22"/>
          <w:szCs w:val="22"/>
          <w:lang w:eastAsia="nb-NO"/>
        </w:rPr>
        <w:t xml:space="preserve"> alltid barnets beste som mål.</w:t>
      </w:r>
    </w:p>
    <w:p w:rsidRPr="00CE237C" w:rsidR="00410A8C" w:rsidP="00AD00F6" w:rsidRDefault="00410A8C" w14:paraId="7843013F" w14:textId="77777777">
      <w:pPr>
        <w:rPr>
          <w:sz w:val="22"/>
          <w:szCs w:val="22"/>
          <w:lang w:eastAsia="nb-NO"/>
        </w:rPr>
      </w:pPr>
    </w:p>
    <w:p w:rsidRPr="00CE237C" w:rsidR="00645A1F" w:rsidP="00AD00F6" w:rsidRDefault="00645A1F" w14:paraId="645A122D" w14:textId="3D93D79B">
      <w:pPr>
        <w:rPr>
          <w:sz w:val="22"/>
          <w:szCs w:val="22"/>
          <w:lang w:eastAsia="nb-NO"/>
        </w:rPr>
      </w:pPr>
      <w:r w:rsidRPr="00CE237C">
        <w:rPr>
          <w:sz w:val="22"/>
          <w:szCs w:val="22"/>
          <w:lang w:eastAsia="nb-NO"/>
        </w:rPr>
        <w:t>Foreldrerådet fremme</w:t>
      </w:r>
      <w:r w:rsidRPr="00CE237C" w:rsidR="2FD321D5">
        <w:rPr>
          <w:sz w:val="22"/>
          <w:szCs w:val="22"/>
          <w:lang w:eastAsia="nb-NO"/>
        </w:rPr>
        <w:t>r</w:t>
      </w:r>
      <w:r w:rsidRPr="00CE237C">
        <w:rPr>
          <w:sz w:val="22"/>
          <w:szCs w:val="22"/>
          <w:lang w:eastAsia="nb-NO"/>
        </w:rPr>
        <w:t xml:space="preserve"> foreldrenes fellesinteresser og bidra</w:t>
      </w:r>
      <w:r w:rsidRPr="00CE237C" w:rsidR="6886C8D4">
        <w:rPr>
          <w:sz w:val="22"/>
          <w:szCs w:val="22"/>
          <w:lang w:eastAsia="nb-NO"/>
        </w:rPr>
        <w:t>r</w:t>
      </w:r>
      <w:r w:rsidRPr="00CE237C">
        <w:rPr>
          <w:sz w:val="22"/>
          <w:szCs w:val="22"/>
          <w:lang w:eastAsia="nb-NO"/>
        </w:rPr>
        <w:t xml:space="preserve"> til at samarbeidet mellom barnehagen og foreldregruppen skaper et godt barnehagemiljø.</w:t>
      </w:r>
    </w:p>
    <w:p w:rsidRPr="00CE237C" w:rsidR="00410A8C" w:rsidP="00AD00F6" w:rsidRDefault="00410A8C" w14:paraId="6BC329C0" w14:textId="77777777">
      <w:pPr>
        <w:rPr>
          <w:sz w:val="22"/>
          <w:szCs w:val="22"/>
          <w:lang w:eastAsia="nb-NO"/>
        </w:rPr>
      </w:pPr>
    </w:p>
    <w:p w:rsidRPr="00CE237C" w:rsidR="000A0B4F" w:rsidP="00AD00F6" w:rsidRDefault="00645A1F" w14:paraId="4990A093" w14:textId="692424FC">
      <w:pPr>
        <w:rPr>
          <w:sz w:val="22"/>
          <w:szCs w:val="22"/>
          <w:lang w:eastAsia="nb-NO"/>
        </w:rPr>
      </w:pPr>
      <w:r w:rsidRPr="00CE237C">
        <w:rPr>
          <w:sz w:val="22"/>
          <w:szCs w:val="22"/>
          <w:lang w:eastAsia="nb-NO"/>
        </w:rPr>
        <w:t xml:space="preserve">Samarbeidsutvalget </w:t>
      </w:r>
      <w:r w:rsidRPr="00CE237C" w:rsidR="57E29B81">
        <w:rPr>
          <w:sz w:val="22"/>
          <w:szCs w:val="22"/>
          <w:lang w:eastAsia="nb-NO"/>
        </w:rPr>
        <w:t xml:space="preserve">er </w:t>
      </w:r>
      <w:r w:rsidRPr="00CE237C">
        <w:rPr>
          <w:sz w:val="22"/>
          <w:szCs w:val="22"/>
          <w:lang w:eastAsia="nb-NO"/>
        </w:rPr>
        <w:t xml:space="preserve">et rådgivende, kontaktskapende og samordnet organ. </w:t>
      </w:r>
    </w:p>
    <w:p w:rsidRPr="003B5FB1" w:rsidR="007F0B9A" w:rsidP="00AD00F6" w:rsidRDefault="007F0B9A" w14:paraId="14D84226" w14:textId="77777777">
      <w:pPr>
        <w:rPr>
          <w:lang w:eastAsia="nb-NO"/>
        </w:rPr>
      </w:pPr>
    </w:p>
    <w:tbl>
      <w:tblPr>
        <w:tblStyle w:val="Tabellrutenett"/>
        <w:tblW w:w="0" w:type="auto"/>
        <w:tblLook w:val="04A0" w:firstRow="1" w:lastRow="0" w:firstColumn="1" w:lastColumn="0" w:noHBand="0" w:noVBand="1"/>
      </w:tblPr>
      <w:tblGrid>
        <w:gridCol w:w="9060"/>
      </w:tblGrid>
      <w:tr w:rsidRPr="00251FC4" w:rsidR="00BD324B" w:rsidTr="007F0B9A" w14:paraId="6E56143E" w14:textId="77777777">
        <w:tc>
          <w:tcPr>
            <w:tcW w:w="9060" w:type="dxa"/>
          </w:tcPr>
          <w:p w:rsidRPr="00251FC4" w:rsidR="006114C8" w:rsidP="006114C8" w:rsidRDefault="006114C8" w14:paraId="7E77C68F" w14:textId="345270B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Rolvsrud barnehage er svært opptatt av å ha et åpent og nært samarbeid med alle foreldre.  Det er foreldrene som kjenner eget barn best.</w:t>
            </w:r>
            <w:r w:rsidRPr="00251FC4" w:rsidR="00EF33F0">
              <w:rPr>
                <w:rFonts w:eastAsia="Times New Roman"/>
                <w:color w:val="auto"/>
                <w:sz w:val="22"/>
                <w:szCs w:val="22"/>
                <w:lang w:eastAsia="nb-NO"/>
              </w:rPr>
              <w:t xml:space="preserve"> I dette arbeidet er tillitt avgjørende.</w:t>
            </w:r>
            <w:r w:rsidRPr="00251FC4">
              <w:rPr>
                <w:rFonts w:eastAsia="Times New Roman"/>
                <w:color w:val="auto"/>
                <w:sz w:val="22"/>
                <w:szCs w:val="22"/>
                <w:lang w:eastAsia="nb-NO"/>
              </w:rPr>
              <w:t xml:space="preserve"> Foreldre og barnehagens personale har et felles ansvar for barnets trivsel og utvikling.</w:t>
            </w:r>
          </w:p>
          <w:p w:rsidRPr="00251FC4" w:rsidR="006114C8" w:rsidP="006114C8" w:rsidRDefault="006114C8" w14:paraId="5409648B" w14:textId="77777777">
            <w:pPr>
              <w:autoSpaceDE/>
              <w:autoSpaceDN/>
              <w:adjustRightInd/>
              <w:rPr>
                <w:rFonts w:eastAsia="Times New Roman"/>
                <w:color w:val="auto"/>
                <w:sz w:val="22"/>
                <w:szCs w:val="22"/>
                <w:lang w:eastAsia="nb-NO"/>
              </w:rPr>
            </w:pPr>
          </w:p>
          <w:p w:rsidRPr="00251FC4" w:rsidR="006114C8" w:rsidP="006114C8" w:rsidRDefault="006114C8" w14:paraId="0763076F" w14:textId="77777777">
            <w:pPr>
              <w:autoSpaceDE/>
              <w:autoSpaceDN/>
              <w:adjustRightInd/>
              <w:rPr>
                <w:rFonts w:eastAsia="Times New Roman"/>
                <w:b/>
                <w:color w:val="auto"/>
                <w:sz w:val="22"/>
                <w:szCs w:val="22"/>
                <w:lang w:eastAsia="nb-NO"/>
              </w:rPr>
            </w:pPr>
            <w:r w:rsidRPr="00251FC4">
              <w:rPr>
                <w:rFonts w:eastAsia="Times New Roman"/>
                <w:b/>
                <w:color w:val="auto"/>
                <w:sz w:val="22"/>
                <w:szCs w:val="22"/>
                <w:lang w:eastAsia="nb-NO"/>
              </w:rPr>
              <w:t>Personalet skal:</w:t>
            </w:r>
          </w:p>
          <w:p w:rsidRPr="00251FC4" w:rsidR="006114C8" w:rsidP="006114C8" w:rsidRDefault="006114C8" w14:paraId="7D20E61E" w14:textId="77777777">
            <w:pPr>
              <w:autoSpaceDE/>
              <w:autoSpaceDN/>
              <w:adjustRightInd/>
              <w:rPr>
                <w:rFonts w:eastAsia="Times New Roman"/>
                <w:color w:val="auto"/>
                <w:sz w:val="22"/>
                <w:szCs w:val="22"/>
                <w:lang w:eastAsia="nb-NO"/>
              </w:rPr>
            </w:pPr>
          </w:p>
          <w:p w:rsidRPr="00251FC4" w:rsidR="006114C8" w:rsidP="00DB78C1" w:rsidRDefault="006114C8" w14:paraId="722900F6" w14:textId="77777777">
            <w:pPr>
              <w:numPr>
                <w:ilvl w:val="0"/>
                <w:numId w:val="10"/>
              </w:numPr>
              <w:autoSpaceDE/>
              <w:autoSpaceDN/>
              <w:adjustRightInd/>
              <w:spacing w:after="200" w:line="276" w:lineRule="auto"/>
              <w:contextualSpacing/>
              <w:rPr>
                <w:rFonts w:eastAsia="Times New Roman"/>
                <w:color w:val="auto"/>
                <w:sz w:val="22"/>
                <w:szCs w:val="22"/>
                <w:lang w:eastAsia="nb-NO"/>
              </w:rPr>
            </w:pPr>
            <w:r w:rsidRPr="00251FC4">
              <w:rPr>
                <w:rFonts w:eastAsia="Times New Roman"/>
                <w:color w:val="auto"/>
                <w:sz w:val="22"/>
                <w:szCs w:val="22"/>
                <w:lang w:eastAsia="nb-NO"/>
              </w:rPr>
              <w:t>Legge til rette for en åpen og god dialog. Foreldrene skal vite at de kan gripe fatt i personalet dersom det for eksempel skulle oppstå situasjoner hvor de er usikre på hva som har skjedd, er uenige i måten vi jobber på, eller har andre ting de ønsker å ta opp.</w:t>
            </w:r>
          </w:p>
          <w:p w:rsidRPr="00251FC4" w:rsidR="006114C8" w:rsidP="00DB78C1" w:rsidRDefault="006114C8" w14:paraId="2A16C525" w14:textId="77777777">
            <w:pPr>
              <w:numPr>
                <w:ilvl w:val="0"/>
                <w:numId w:val="10"/>
              </w:numPr>
              <w:autoSpaceDE/>
              <w:autoSpaceDN/>
              <w:adjustRightInd/>
              <w:spacing w:after="200" w:line="276" w:lineRule="auto"/>
              <w:contextualSpacing/>
              <w:rPr>
                <w:rFonts w:eastAsia="Times New Roman"/>
                <w:color w:val="auto"/>
                <w:sz w:val="22"/>
                <w:szCs w:val="22"/>
                <w:lang w:eastAsia="nb-NO"/>
              </w:rPr>
            </w:pPr>
            <w:r w:rsidRPr="00251FC4">
              <w:rPr>
                <w:rFonts w:eastAsia="Times New Roman"/>
                <w:color w:val="auto"/>
                <w:sz w:val="22"/>
                <w:szCs w:val="22"/>
                <w:lang w:eastAsia="nb-NO"/>
              </w:rPr>
              <w:t xml:space="preserve">Utnytte den daglige kontakten i forbindelse med bringe- og hentesituasjonene, som er det viktigste leddet i samarbeidet med foreldrene. Her kan vi gi hverandre viktig informasjon som for eksempel spesielle opplevelser barnet har hatt, konflikter det har vært oppe i, nattesøvn, matlyst m.m. </w:t>
            </w:r>
          </w:p>
          <w:p w:rsidRPr="00251FC4" w:rsidR="006114C8" w:rsidP="00DB78C1" w:rsidRDefault="006114C8" w14:paraId="4695E5F2" w14:textId="77777777">
            <w:pPr>
              <w:numPr>
                <w:ilvl w:val="0"/>
                <w:numId w:val="10"/>
              </w:numPr>
              <w:autoSpaceDE/>
              <w:autoSpaceDN/>
              <w:adjustRightInd/>
              <w:spacing w:after="200" w:line="276" w:lineRule="auto"/>
              <w:contextualSpacing/>
              <w:rPr>
                <w:rFonts w:eastAsia="Times New Roman"/>
                <w:color w:val="auto"/>
                <w:sz w:val="22"/>
                <w:szCs w:val="22"/>
                <w:lang w:eastAsia="nb-NO"/>
              </w:rPr>
            </w:pPr>
            <w:r w:rsidRPr="00251FC4">
              <w:rPr>
                <w:rFonts w:eastAsia="Times New Roman"/>
                <w:color w:val="auto"/>
                <w:sz w:val="22"/>
                <w:szCs w:val="22"/>
                <w:lang w:eastAsia="nb-NO"/>
              </w:rPr>
              <w:t>Invitere til foreldresamtaler. Vi vil ha minst en samtale i løpet av barnehageåret. Under samtalen kan vi utveksle erfaringer om hvordan barnet har det i barnehagen og hjemme. Vi kan også sette opp felles mål for hva vi ønsker å jobbe med i forhold til barnet.</w:t>
            </w:r>
          </w:p>
          <w:p w:rsidRPr="00251FC4" w:rsidR="006114C8" w:rsidP="00DB78C1" w:rsidRDefault="006114C8" w14:paraId="7FA35604" w14:textId="77777777">
            <w:pPr>
              <w:numPr>
                <w:ilvl w:val="0"/>
                <w:numId w:val="10"/>
              </w:numPr>
              <w:autoSpaceDE/>
              <w:autoSpaceDN/>
              <w:adjustRightInd/>
              <w:spacing w:after="200" w:line="276" w:lineRule="auto"/>
              <w:contextualSpacing/>
              <w:rPr>
                <w:rFonts w:eastAsia="Times New Roman"/>
                <w:color w:val="auto"/>
                <w:sz w:val="22"/>
                <w:szCs w:val="22"/>
                <w:lang w:eastAsia="nb-NO"/>
              </w:rPr>
            </w:pPr>
            <w:r w:rsidRPr="00251FC4">
              <w:rPr>
                <w:rFonts w:eastAsia="Times New Roman"/>
                <w:color w:val="auto"/>
                <w:sz w:val="22"/>
                <w:szCs w:val="22"/>
                <w:lang w:eastAsia="nb-NO"/>
              </w:rPr>
              <w:t>Avholde foreldremøter. Vi har temamøte på høsten og et møte for nye foreldre som avholdes i juni. På møtene vil vi ta opp generelle og praktiske spørsmål som gjelder alle barn, sentrale temaer vedrørende oppdragelse mm.</w:t>
            </w:r>
          </w:p>
          <w:p w:rsidRPr="00251FC4" w:rsidR="006114C8" w:rsidP="00DB78C1" w:rsidRDefault="006114C8" w14:paraId="3827E73E" w14:textId="1C407666">
            <w:pPr>
              <w:numPr>
                <w:ilvl w:val="0"/>
                <w:numId w:val="10"/>
              </w:numPr>
              <w:autoSpaceDE/>
              <w:autoSpaceDN/>
              <w:adjustRightInd/>
              <w:spacing w:after="200" w:line="276" w:lineRule="auto"/>
              <w:contextualSpacing/>
              <w:rPr>
                <w:rFonts w:eastAsia="Times New Roman"/>
                <w:color w:val="auto"/>
                <w:sz w:val="22"/>
                <w:szCs w:val="22"/>
                <w:lang w:eastAsia="nb-NO"/>
              </w:rPr>
            </w:pPr>
            <w:r w:rsidRPr="00251FC4">
              <w:rPr>
                <w:rFonts w:eastAsia="Times New Roman"/>
                <w:color w:val="auto"/>
                <w:sz w:val="22"/>
                <w:szCs w:val="22"/>
                <w:lang w:eastAsia="nb-NO"/>
              </w:rPr>
              <w:t xml:space="preserve">Samarbeide med FAU. Alle foreldrene i barnehagen utgjør et foreldreråd. 10 foreldre utgjør foreldrenes arbeidsutvalg - FAU. Disse kan i stor grad bestemme sine arbeidsoppgaver selv, og vi </w:t>
            </w:r>
            <w:r w:rsidRPr="00251FC4" w:rsidR="00FC38AA">
              <w:rPr>
                <w:rFonts w:eastAsia="Times New Roman"/>
                <w:color w:val="auto"/>
                <w:sz w:val="22"/>
                <w:szCs w:val="22"/>
                <w:lang w:eastAsia="nb-NO"/>
              </w:rPr>
              <w:t>ønsker gjerne</w:t>
            </w:r>
            <w:r w:rsidRPr="00251FC4" w:rsidR="006E07C8">
              <w:rPr>
                <w:rFonts w:eastAsia="Times New Roman"/>
                <w:color w:val="auto"/>
                <w:sz w:val="22"/>
                <w:szCs w:val="22"/>
                <w:lang w:eastAsia="nb-NO"/>
              </w:rPr>
              <w:t xml:space="preserve"> et</w:t>
            </w:r>
            <w:r w:rsidRPr="00251FC4">
              <w:rPr>
                <w:rFonts w:eastAsia="Times New Roman"/>
                <w:color w:val="auto"/>
                <w:sz w:val="22"/>
                <w:szCs w:val="22"/>
                <w:lang w:eastAsia="nb-NO"/>
              </w:rPr>
              <w:t xml:space="preserve"> samarbeid. FAU skal fremme foreldrenes fellesinteresser og bidra til at samarbeidet mellom barnehagen og foreldregruppen skaper et godt barnehagemiljø. </w:t>
            </w:r>
          </w:p>
          <w:p w:rsidRPr="00251FC4" w:rsidR="006114C8" w:rsidP="00DB78C1" w:rsidRDefault="006114C8" w14:paraId="6DDEFEE0" w14:textId="22ACBF64">
            <w:pPr>
              <w:numPr>
                <w:ilvl w:val="0"/>
                <w:numId w:val="10"/>
              </w:numPr>
              <w:autoSpaceDE/>
              <w:autoSpaceDN/>
              <w:adjustRightInd/>
              <w:spacing w:after="200" w:line="276" w:lineRule="auto"/>
              <w:contextualSpacing/>
              <w:rPr>
                <w:rFonts w:eastAsia="Times New Roman"/>
                <w:color w:val="auto"/>
                <w:sz w:val="22"/>
                <w:szCs w:val="22"/>
                <w:lang w:eastAsia="nb-NO"/>
              </w:rPr>
            </w:pPr>
            <w:r w:rsidRPr="00251FC4">
              <w:rPr>
                <w:rFonts w:eastAsia="Times New Roman"/>
                <w:color w:val="auto"/>
                <w:sz w:val="22"/>
                <w:szCs w:val="22"/>
                <w:lang w:eastAsia="nb-NO"/>
              </w:rPr>
              <w:t xml:space="preserve">Ha et aktivt og godt arbeid i SU – Samarbeidsutvalget. Barnehagens samarbeidsutvalg består av to personalrepresentanter, to foreldrerepresentanter og </w:t>
            </w:r>
            <w:r w:rsidR="00187D49">
              <w:rPr>
                <w:rFonts w:eastAsia="Times New Roman"/>
                <w:color w:val="auto"/>
                <w:sz w:val="22"/>
                <w:szCs w:val="22"/>
                <w:lang w:eastAsia="nb-NO"/>
              </w:rPr>
              <w:t>en</w:t>
            </w:r>
            <w:r w:rsidRPr="00251FC4">
              <w:rPr>
                <w:rFonts w:eastAsia="Times New Roman"/>
                <w:color w:val="auto"/>
                <w:sz w:val="22"/>
                <w:szCs w:val="22"/>
                <w:lang w:eastAsia="nb-NO"/>
              </w:rPr>
              <w:t xml:space="preserve"> politiker. Styrer i barnehagen innkaller til og leder SU-møtene. Hun har uttalerett, men ikke stemmerett. Saker som blir tatt opp i SU er budsjettet og behandling av årsplan/virksomhetsplan. Det kan også være andre saker som dukker opp og som krever gjennomgang i SU.</w:t>
            </w:r>
          </w:p>
          <w:p w:rsidRPr="00251FC4" w:rsidR="007F0B9A" w:rsidP="006E07C8" w:rsidRDefault="007F0B9A" w14:paraId="392F8034" w14:textId="7F1FDE75">
            <w:pPr>
              <w:rPr>
                <w:color w:val="auto"/>
                <w:sz w:val="22"/>
                <w:szCs w:val="22"/>
                <w:lang w:eastAsia="nb-NO"/>
              </w:rPr>
            </w:pPr>
          </w:p>
        </w:tc>
      </w:tr>
    </w:tbl>
    <w:p w:rsidR="00C047C4" w:rsidP="00942231" w:rsidRDefault="00C047C4" w14:paraId="25DA9D4A" w14:textId="77777777">
      <w:pPr>
        <w:pStyle w:val="Overskrift3"/>
        <w:numPr>
          <w:ilvl w:val="0"/>
          <w:numId w:val="0"/>
        </w:numPr>
      </w:pPr>
      <w:bookmarkStart w:name="_Toc64019692" w:id="24"/>
    </w:p>
    <w:p w:rsidRPr="003B5FB1" w:rsidR="00DD3288" w:rsidP="00942231" w:rsidRDefault="00CB1096" w14:paraId="23517CEF" w14:textId="094446C0">
      <w:pPr>
        <w:pStyle w:val="Overskrift3"/>
        <w:numPr>
          <w:ilvl w:val="0"/>
          <w:numId w:val="0"/>
        </w:numPr>
      </w:pPr>
      <w:r w:rsidRPr="003B5FB1">
        <w:t>4.</w:t>
      </w:r>
      <w:r w:rsidRPr="003B5FB1" w:rsidR="00BE2180">
        <w:t>2 Overganger</w:t>
      </w:r>
      <w:bookmarkEnd w:id="24"/>
    </w:p>
    <w:p w:rsidRPr="00CE237C" w:rsidR="00A22522" w:rsidP="00AD00F6" w:rsidRDefault="00D257DF" w14:paraId="3FC212F8" w14:textId="26C102C3">
      <w:pPr>
        <w:rPr>
          <w:sz w:val="22"/>
          <w:szCs w:val="22"/>
        </w:rPr>
      </w:pPr>
      <w:r w:rsidRPr="00CE237C">
        <w:rPr>
          <w:sz w:val="22"/>
          <w:szCs w:val="22"/>
        </w:rPr>
        <w:t>For tilvenning i barnehagen</w:t>
      </w:r>
      <w:r w:rsidRPr="00CE237C" w:rsidR="00210644">
        <w:rPr>
          <w:sz w:val="22"/>
          <w:szCs w:val="22"/>
        </w:rPr>
        <w:t xml:space="preserve"> følger vi </w:t>
      </w:r>
      <w:r w:rsidRPr="00CE237C" w:rsidR="00A22522">
        <w:rPr>
          <w:sz w:val="22"/>
          <w:szCs w:val="22"/>
        </w:rPr>
        <w:t>Lørenskogmodellen. Lørenskogmodellen beskriver hvordan barnehagene i samarbeid med foresatte</w:t>
      </w:r>
      <w:r w:rsidRPr="00CE237C" w:rsidR="00F30B9D">
        <w:rPr>
          <w:sz w:val="22"/>
          <w:szCs w:val="22"/>
        </w:rPr>
        <w:t xml:space="preserve"> </w:t>
      </w:r>
      <w:r w:rsidRPr="00CE237C" w:rsidR="00A22522">
        <w:rPr>
          <w:sz w:val="22"/>
          <w:szCs w:val="22"/>
        </w:rPr>
        <w:t xml:space="preserve">tilrettelegger for en trygg og god barnehagestart </w:t>
      </w:r>
      <w:r w:rsidRPr="00CE237C" w:rsidR="00F73DAB">
        <w:rPr>
          <w:sz w:val="22"/>
          <w:szCs w:val="22"/>
        </w:rPr>
        <w:t xml:space="preserve">for </w:t>
      </w:r>
      <w:r w:rsidRPr="00CE237C" w:rsidR="00A22522">
        <w:rPr>
          <w:sz w:val="22"/>
          <w:szCs w:val="22"/>
        </w:rPr>
        <w:t>barn</w:t>
      </w:r>
      <w:r w:rsidRPr="00CE237C" w:rsidR="009372D7">
        <w:rPr>
          <w:sz w:val="22"/>
          <w:szCs w:val="22"/>
        </w:rPr>
        <w:t>a</w:t>
      </w:r>
      <w:r w:rsidRPr="00CE237C" w:rsidR="00A22522">
        <w:rPr>
          <w:sz w:val="22"/>
          <w:szCs w:val="22"/>
        </w:rPr>
        <w:t xml:space="preserve">. Lørenskogmodellen består av minimum 5-dager med foreldreaktiv tilvenning. Tilvenningen er organisert på en slik måte at barna får etablere en trygg relasjon til en voksen i barnehagen, </w:t>
      </w:r>
      <w:r w:rsidRPr="00CE237C" w:rsidR="00AC796C">
        <w:rPr>
          <w:sz w:val="22"/>
          <w:szCs w:val="22"/>
        </w:rPr>
        <w:t xml:space="preserve">før </w:t>
      </w:r>
      <w:r w:rsidRPr="00CE237C" w:rsidR="00A22522">
        <w:rPr>
          <w:sz w:val="22"/>
          <w:szCs w:val="22"/>
        </w:rPr>
        <w:t xml:space="preserve">barnet </w:t>
      </w:r>
      <w:r w:rsidRPr="00CE237C" w:rsidR="005B7C8E">
        <w:rPr>
          <w:sz w:val="22"/>
          <w:szCs w:val="22"/>
        </w:rPr>
        <w:t xml:space="preserve">skal </w:t>
      </w:r>
      <w:r w:rsidRPr="00CE237C" w:rsidR="00A22522">
        <w:rPr>
          <w:sz w:val="22"/>
          <w:szCs w:val="22"/>
        </w:rPr>
        <w:t xml:space="preserve">være i barnehagen uten </w:t>
      </w:r>
      <w:r w:rsidRPr="00CE237C" w:rsidR="005B7C8E">
        <w:rPr>
          <w:sz w:val="22"/>
          <w:szCs w:val="22"/>
        </w:rPr>
        <w:t>foresatte</w:t>
      </w:r>
      <w:r w:rsidRPr="00CE237C" w:rsidR="00A22522">
        <w:rPr>
          <w:sz w:val="22"/>
          <w:szCs w:val="22"/>
        </w:rPr>
        <w:t>.  </w:t>
      </w:r>
      <w:r w:rsidR="00C627BA">
        <w:rPr>
          <w:sz w:val="22"/>
          <w:szCs w:val="22"/>
        </w:rPr>
        <w:t>Arbeidet knyttet til Lør</w:t>
      </w:r>
      <w:r w:rsidR="00797628">
        <w:rPr>
          <w:sz w:val="22"/>
          <w:szCs w:val="22"/>
        </w:rPr>
        <w:t>e</w:t>
      </w:r>
      <w:r w:rsidR="00C627BA">
        <w:rPr>
          <w:sz w:val="22"/>
          <w:szCs w:val="22"/>
        </w:rPr>
        <w:t xml:space="preserve">nskog modellen og </w:t>
      </w:r>
      <w:r w:rsidR="00797628">
        <w:rPr>
          <w:sz w:val="22"/>
          <w:szCs w:val="22"/>
        </w:rPr>
        <w:t xml:space="preserve">foreldreaktiv tilvenning i barnehagen, kan du lese mer om </w:t>
      </w:r>
      <w:hyperlink w:history="1" r:id="rId25">
        <w:r w:rsidRPr="00EE3A09" w:rsidR="00797628">
          <w:rPr>
            <w:rStyle w:val="Hyperkobling"/>
            <w:sz w:val="22"/>
            <w:szCs w:val="22"/>
            <w:u w:val="single"/>
          </w:rPr>
          <w:t>her</w:t>
        </w:r>
      </w:hyperlink>
      <w:r w:rsidRPr="00EE3A09" w:rsidR="00EE3A09">
        <w:rPr>
          <w:sz w:val="22"/>
          <w:szCs w:val="22"/>
          <w:u w:val="single"/>
        </w:rPr>
        <w:t>.</w:t>
      </w:r>
    </w:p>
    <w:p w:rsidRPr="003B5FB1" w:rsidR="0010580A" w:rsidP="00AD00F6" w:rsidRDefault="0010580A" w14:paraId="1E47C281" w14:textId="04D0EDEC"/>
    <w:p w:rsidRPr="003B5FB1" w:rsidR="000B2D77" w:rsidP="002612FE" w:rsidRDefault="00E0240B" w14:paraId="2A610BEA" w14:textId="3F1BD4BD">
      <w:pPr>
        <w:pStyle w:val="Overskrift3"/>
        <w:numPr>
          <w:ilvl w:val="0"/>
          <w:numId w:val="0"/>
        </w:numPr>
        <w:ind w:left="375" w:hanging="375"/>
      </w:pPr>
      <w:bookmarkStart w:name="_Toc64019693" w:id="25"/>
      <w:r w:rsidRPr="003B5FB1">
        <w:t>4.</w:t>
      </w:r>
      <w:r w:rsidRPr="003B5FB1" w:rsidR="00FE7281">
        <w:t>3</w:t>
      </w:r>
      <w:r w:rsidRPr="003B5FB1" w:rsidR="000B2D77">
        <w:t xml:space="preserve"> Tverrfaglig samarbeid i barnehagen</w:t>
      </w:r>
      <w:bookmarkEnd w:id="25"/>
    </w:p>
    <w:p w:rsidRPr="00050347" w:rsidR="00DD3288" w:rsidP="00AD00F6" w:rsidRDefault="001C06C4" w14:paraId="08329AB8" w14:textId="056C3009">
      <w:pPr>
        <w:rPr>
          <w:sz w:val="22"/>
          <w:szCs w:val="22"/>
        </w:rPr>
      </w:pPr>
      <w:r w:rsidRPr="00050347">
        <w:rPr>
          <w:sz w:val="22"/>
          <w:szCs w:val="22"/>
        </w:rPr>
        <w:br/>
      </w:r>
    </w:p>
    <w:p w:rsidRPr="00050347" w:rsidR="00DD3288" w:rsidP="00AD00F6" w:rsidRDefault="00510619" w14:paraId="186639AC" w14:textId="5538D29B">
      <w:pPr>
        <w:rPr>
          <w:sz w:val="22"/>
          <w:szCs w:val="22"/>
        </w:rPr>
      </w:pPr>
      <w:r>
        <w:rPr>
          <w:sz w:val="22"/>
          <w:szCs w:val="22"/>
        </w:rPr>
        <w:t>I b</w:t>
      </w:r>
      <w:r w:rsidRPr="6014CAD2" w:rsidR="00DD3288">
        <w:rPr>
          <w:sz w:val="22"/>
          <w:szCs w:val="22"/>
        </w:rPr>
        <w:t xml:space="preserve">arnehagen </w:t>
      </w:r>
      <w:r>
        <w:rPr>
          <w:sz w:val="22"/>
          <w:szCs w:val="22"/>
        </w:rPr>
        <w:t>kan vi være et bindel</w:t>
      </w:r>
      <w:r w:rsidR="00EF742B">
        <w:rPr>
          <w:sz w:val="22"/>
          <w:szCs w:val="22"/>
        </w:rPr>
        <w:t xml:space="preserve">edd til andre instanser der dette er et behov. Kommunen har også </w:t>
      </w:r>
      <w:r w:rsidR="00070B4F">
        <w:rPr>
          <w:sz w:val="22"/>
          <w:szCs w:val="22"/>
        </w:rPr>
        <w:t>Familieveiviser som kan bistå familier med større hjelpebehov og være en koordinator for familien i møte med andre hjelpeinstanser.</w:t>
      </w:r>
    </w:p>
    <w:p w:rsidRPr="003B5FB1" w:rsidR="00DD3288" w:rsidP="00AD00F6" w:rsidRDefault="00DD3288" w14:paraId="55CCC14A" w14:textId="5E8553E9"/>
    <w:tbl>
      <w:tblPr>
        <w:tblStyle w:val="Tabellrutenett"/>
        <w:tblW w:w="0" w:type="auto"/>
        <w:tblLook w:val="04A0" w:firstRow="1" w:lastRow="0" w:firstColumn="1" w:lastColumn="0" w:noHBand="0" w:noVBand="1"/>
      </w:tblPr>
      <w:tblGrid>
        <w:gridCol w:w="9060"/>
      </w:tblGrid>
      <w:tr w:rsidRPr="00251FC4" w:rsidR="00DD3288" w:rsidTr="00544CE9" w14:paraId="77CE42BF" w14:textId="77777777">
        <w:tc>
          <w:tcPr>
            <w:tcW w:w="9060" w:type="dxa"/>
          </w:tcPr>
          <w:p w:rsidRPr="00251FC4" w:rsidR="00356C82" w:rsidP="00E50225" w:rsidRDefault="00356C82" w14:paraId="29F7C6C2" w14:textId="77777777">
            <w:pPr>
              <w:rPr>
                <w:rStyle w:val="Hyperkobling"/>
                <w:color w:val="auto"/>
                <w:sz w:val="22"/>
                <w:szCs w:val="22"/>
              </w:rPr>
            </w:pPr>
          </w:p>
          <w:p w:rsidRPr="00251FC4" w:rsidR="00356C82" w:rsidP="00356C82" w:rsidRDefault="00356C82" w14:paraId="2190BEF8" w14:textId="230C230B">
            <w:pPr>
              <w:rPr>
                <w:rFonts w:eastAsia="Times New Roman"/>
                <w:color w:val="auto"/>
                <w:sz w:val="22"/>
                <w:szCs w:val="22"/>
                <w:lang w:eastAsia="nb-NO"/>
              </w:rPr>
            </w:pPr>
            <w:r w:rsidRPr="00251FC4">
              <w:rPr>
                <w:rFonts w:eastAsia="Times New Roman"/>
                <w:color w:val="auto"/>
                <w:sz w:val="22"/>
                <w:szCs w:val="22"/>
                <w:lang w:eastAsia="nb-NO"/>
              </w:rPr>
              <w:t xml:space="preserve">Vi har et nært samarbeid med PPK/PPT, pedagogisk psykologisk kontor/ pedagogisk psykologisk tjeneste, i forhold til barn som har spesielle utfordringer. Vi er </w:t>
            </w:r>
            <w:r w:rsidRPr="00251FC4" w:rsidR="008E4AC6">
              <w:rPr>
                <w:rFonts w:eastAsia="Times New Roman"/>
                <w:color w:val="auto"/>
                <w:sz w:val="22"/>
                <w:szCs w:val="22"/>
                <w:lang w:eastAsia="nb-NO"/>
              </w:rPr>
              <w:t>glade</w:t>
            </w:r>
            <w:r w:rsidRPr="00251FC4">
              <w:rPr>
                <w:rFonts w:eastAsia="Times New Roman"/>
                <w:color w:val="auto"/>
                <w:sz w:val="22"/>
                <w:szCs w:val="22"/>
                <w:lang w:eastAsia="nb-NO"/>
              </w:rPr>
              <w:t xml:space="preserve"> for at de både jobber med enkeltbarn og gir veiledning til personalet. </w:t>
            </w:r>
            <w:r w:rsidR="00791655">
              <w:rPr>
                <w:rFonts w:eastAsia="Times New Roman"/>
                <w:color w:val="auto"/>
                <w:sz w:val="22"/>
                <w:szCs w:val="22"/>
                <w:lang w:eastAsia="nb-NO"/>
              </w:rPr>
              <w:t xml:space="preserve">Vi videreformidler gjerne kontakt til både ppk og </w:t>
            </w:r>
            <w:r w:rsidR="005F27C6">
              <w:rPr>
                <w:rFonts w:eastAsia="Times New Roman"/>
                <w:color w:val="auto"/>
                <w:sz w:val="22"/>
                <w:szCs w:val="22"/>
                <w:lang w:eastAsia="nb-NO"/>
              </w:rPr>
              <w:t>Forebyggende Psykisk Helse.</w:t>
            </w:r>
          </w:p>
          <w:p w:rsidRPr="00251FC4" w:rsidR="00356C82" w:rsidP="00356C82" w:rsidRDefault="00356C82" w14:paraId="48FAF64D" w14:textId="77777777">
            <w:pPr>
              <w:rPr>
                <w:rFonts w:eastAsia="Times New Roman"/>
                <w:color w:val="auto"/>
                <w:sz w:val="22"/>
                <w:szCs w:val="22"/>
                <w:lang w:eastAsia="nb-NO"/>
              </w:rPr>
            </w:pPr>
          </w:p>
          <w:p w:rsidRPr="00251FC4" w:rsidR="00356C82" w:rsidP="00E50225" w:rsidRDefault="00356C82" w14:paraId="5DA0AB08" w14:textId="56F5ACEC">
            <w:pPr>
              <w:rPr>
                <w:color w:val="auto"/>
                <w:sz w:val="22"/>
                <w:szCs w:val="22"/>
              </w:rPr>
            </w:pPr>
          </w:p>
        </w:tc>
      </w:tr>
    </w:tbl>
    <w:p w:rsidRPr="003B5FB1" w:rsidR="00864752" w:rsidP="00AD00F6" w:rsidRDefault="00864752" w14:paraId="226ADA05" w14:textId="783AC489">
      <w:pPr>
        <w:rPr>
          <w:lang w:eastAsia="nb-NO"/>
        </w:rPr>
      </w:pPr>
    </w:p>
    <w:p w:rsidR="000E67EB" w:rsidP="00CE7E6D" w:rsidRDefault="000E67EB" w14:paraId="3156BEFD" w14:textId="77777777">
      <w:pPr>
        <w:pStyle w:val="Overskrift1"/>
      </w:pPr>
      <w:bookmarkStart w:name="_Toc49764492" w:id="26"/>
      <w:bookmarkStart w:name="_Toc64019694" w:id="27"/>
      <w:bookmarkEnd w:id="1"/>
      <w:r>
        <w:br w:type="page"/>
      </w:r>
    </w:p>
    <w:p w:rsidRPr="003B5FB1" w:rsidR="00C771FB" w:rsidP="00CE7E6D" w:rsidRDefault="00236B98" w14:paraId="16423953" w14:textId="5D8ACFE7">
      <w:pPr>
        <w:pStyle w:val="Overskrift1"/>
        <w:rPr>
          <w:rFonts w:eastAsiaTheme="minorEastAsia"/>
          <w:color w:val="717174"/>
        </w:rPr>
      </w:pPr>
      <w:r w:rsidRPr="003B5FB1">
        <w:t>5</w:t>
      </w:r>
      <w:r w:rsidRPr="003B5FB1" w:rsidR="6FDF7996">
        <w:t xml:space="preserve">. </w:t>
      </w:r>
      <w:r w:rsidRPr="003B5FB1" w:rsidR="00B246B7">
        <w:t>Arbeidsmåter, progresjon og fagområdene hånd i hånd</w:t>
      </w:r>
      <w:bookmarkEnd w:id="26"/>
      <w:bookmarkEnd w:id="27"/>
    </w:p>
    <w:p w:rsidR="003F283A" w:rsidP="00AD00F6" w:rsidRDefault="00970890" w14:paraId="48086E12" w14:textId="0E3C73E6">
      <w:pPr>
        <w:rPr>
          <w:sz w:val="22"/>
          <w:szCs w:val="22"/>
        </w:rPr>
      </w:pPr>
      <w:r w:rsidRPr="00050347">
        <w:rPr>
          <w:sz w:val="22"/>
          <w:szCs w:val="22"/>
        </w:rPr>
        <w:t>Progresjonsplanene beskriver hvordan</w:t>
      </w:r>
      <w:r w:rsidRPr="00050347" w:rsidR="00A766A7">
        <w:rPr>
          <w:sz w:val="22"/>
          <w:szCs w:val="22"/>
        </w:rPr>
        <w:t xml:space="preserve"> barnehagen </w:t>
      </w:r>
      <w:r w:rsidRPr="00050347" w:rsidR="00891A42">
        <w:rPr>
          <w:sz w:val="22"/>
          <w:szCs w:val="22"/>
        </w:rPr>
        <w:t>jobber med de syv fagområd</w:t>
      </w:r>
      <w:r w:rsidRPr="00050347" w:rsidR="00390F16">
        <w:rPr>
          <w:sz w:val="22"/>
          <w:szCs w:val="22"/>
        </w:rPr>
        <w:t xml:space="preserve">ene </w:t>
      </w:r>
      <w:r w:rsidRPr="00050347" w:rsidR="00FD748D">
        <w:rPr>
          <w:sz w:val="22"/>
          <w:szCs w:val="22"/>
        </w:rPr>
        <w:t>i rammeplanen</w:t>
      </w:r>
      <w:r w:rsidRPr="00050347" w:rsidR="000F4713">
        <w:rPr>
          <w:sz w:val="22"/>
          <w:szCs w:val="22"/>
        </w:rPr>
        <w:t xml:space="preserve">. </w:t>
      </w:r>
      <w:r w:rsidRPr="00050347" w:rsidR="00F43F9A">
        <w:rPr>
          <w:sz w:val="22"/>
          <w:szCs w:val="22"/>
        </w:rPr>
        <w:t>Barnehagen ser fagområdene i sammenheng</w:t>
      </w:r>
      <w:r w:rsidRPr="00050347" w:rsidR="003F7F88">
        <w:rPr>
          <w:sz w:val="22"/>
          <w:szCs w:val="22"/>
        </w:rPr>
        <w:t xml:space="preserve"> og</w:t>
      </w:r>
      <w:r w:rsidRPr="00050347" w:rsidR="00C6509E">
        <w:rPr>
          <w:sz w:val="22"/>
          <w:szCs w:val="22"/>
        </w:rPr>
        <w:t xml:space="preserve"> </w:t>
      </w:r>
      <w:r w:rsidRPr="00050347" w:rsidR="00236B98">
        <w:rPr>
          <w:sz w:val="22"/>
          <w:szCs w:val="22"/>
        </w:rPr>
        <w:t>l</w:t>
      </w:r>
      <w:r w:rsidRPr="00050347" w:rsidR="00C6509E">
        <w:rPr>
          <w:sz w:val="22"/>
          <w:szCs w:val="22"/>
        </w:rPr>
        <w:t>egge</w:t>
      </w:r>
      <w:r w:rsidRPr="00050347" w:rsidR="00236B98">
        <w:rPr>
          <w:sz w:val="22"/>
          <w:szCs w:val="22"/>
        </w:rPr>
        <w:t>r</w:t>
      </w:r>
      <w:r w:rsidRPr="00050347" w:rsidR="00C6509E">
        <w:rPr>
          <w:sz w:val="22"/>
          <w:szCs w:val="22"/>
        </w:rPr>
        <w:t xml:space="preserve"> til rette for a</w:t>
      </w:r>
      <w:r w:rsidRPr="00050347" w:rsidR="00A524C3">
        <w:rPr>
          <w:sz w:val="22"/>
          <w:szCs w:val="22"/>
        </w:rPr>
        <w:t>rbeidsmåte</w:t>
      </w:r>
      <w:r w:rsidRPr="00050347" w:rsidR="00D415E4">
        <w:rPr>
          <w:sz w:val="22"/>
          <w:szCs w:val="22"/>
        </w:rPr>
        <w:t>r som</w:t>
      </w:r>
      <w:r w:rsidRPr="00050347" w:rsidR="00A524C3">
        <w:rPr>
          <w:sz w:val="22"/>
          <w:szCs w:val="22"/>
        </w:rPr>
        <w:t xml:space="preserve"> bidra</w:t>
      </w:r>
      <w:r w:rsidRPr="00050347" w:rsidR="323C83A6">
        <w:rPr>
          <w:sz w:val="22"/>
          <w:szCs w:val="22"/>
        </w:rPr>
        <w:t>r</w:t>
      </w:r>
      <w:r w:rsidRPr="00050347" w:rsidR="00A524C3">
        <w:rPr>
          <w:sz w:val="22"/>
          <w:szCs w:val="22"/>
        </w:rPr>
        <w:t xml:space="preserve"> til å skape engasjement, interesse og motivasjon og gi</w:t>
      </w:r>
      <w:r w:rsidRPr="00050347" w:rsidR="552477DB">
        <w:rPr>
          <w:sz w:val="22"/>
          <w:szCs w:val="22"/>
        </w:rPr>
        <w:t>r</w:t>
      </w:r>
      <w:r w:rsidRPr="00050347" w:rsidR="00A524C3">
        <w:rPr>
          <w:sz w:val="22"/>
          <w:szCs w:val="22"/>
        </w:rPr>
        <w:t xml:space="preserve"> muligheter for å få tilført nye erfaringer og opplevelser. Valg av arbeidsmåter gir muligheter for å gjøre barnehagens innhold spennende og variert.</w:t>
      </w:r>
      <w:r w:rsidRPr="00050347" w:rsidR="005413E0">
        <w:rPr>
          <w:sz w:val="22"/>
          <w:szCs w:val="22"/>
        </w:rPr>
        <w:t xml:space="preserve"> </w:t>
      </w:r>
    </w:p>
    <w:p w:rsidRPr="00050347" w:rsidR="00050347" w:rsidP="00AD00F6" w:rsidRDefault="00050347" w14:paraId="4036E78B" w14:textId="77777777">
      <w:pPr>
        <w:rPr>
          <w:sz w:val="22"/>
          <w:szCs w:val="22"/>
        </w:rPr>
      </w:pPr>
    </w:p>
    <w:p w:rsidRPr="00050347" w:rsidR="003F283A" w:rsidP="00AD00F6" w:rsidRDefault="00A524C3" w14:paraId="1957A9A9" w14:textId="77777777">
      <w:pPr>
        <w:rPr>
          <w:sz w:val="22"/>
          <w:szCs w:val="22"/>
        </w:rPr>
      </w:pPr>
      <w:r w:rsidRPr="00050347">
        <w:rPr>
          <w:sz w:val="22"/>
          <w:szCs w:val="22"/>
        </w:rPr>
        <w:t xml:space="preserve">Progresjon </w:t>
      </w:r>
      <w:r w:rsidRPr="00050347" w:rsidR="004F0FB9">
        <w:rPr>
          <w:sz w:val="22"/>
          <w:szCs w:val="22"/>
        </w:rPr>
        <w:t xml:space="preserve">i barnehagen </w:t>
      </w:r>
      <w:r w:rsidRPr="00050347">
        <w:rPr>
          <w:sz w:val="22"/>
          <w:szCs w:val="22"/>
        </w:rPr>
        <w:t>innebærer at alle</w:t>
      </w:r>
      <w:r w:rsidRPr="00050347" w:rsidR="004F0FB9">
        <w:rPr>
          <w:sz w:val="22"/>
          <w:szCs w:val="22"/>
        </w:rPr>
        <w:t xml:space="preserve"> barna </w:t>
      </w:r>
      <w:r w:rsidRPr="00050347" w:rsidR="004C1A0A">
        <w:rPr>
          <w:sz w:val="22"/>
          <w:szCs w:val="22"/>
        </w:rPr>
        <w:t>utvikle</w:t>
      </w:r>
      <w:r w:rsidRPr="00050347" w:rsidR="00D415E4">
        <w:rPr>
          <w:sz w:val="22"/>
          <w:szCs w:val="22"/>
        </w:rPr>
        <w:t>r</w:t>
      </w:r>
      <w:r w:rsidRPr="00050347" w:rsidR="004C1A0A">
        <w:rPr>
          <w:sz w:val="22"/>
          <w:szCs w:val="22"/>
        </w:rPr>
        <w:t xml:space="preserve"> seg, lære</w:t>
      </w:r>
      <w:r w:rsidRPr="00050347" w:rsidR="00D415E4">
        <w:rPr>
          <w:sz w:val="22"/>
          <w:szCs w:val="22"/>
        </w:rPr>
        <w:t>r</w:t>
      </w:r>
      <w:r w:rsidRPr="00050347" w:rsidR="004C1A0A">
        <w:rPr>
          <w:sz w:val="22"/>
          <w:szCs w:val="22"/>
        </w:rPr>
        <w:t xml:space="preserve"> og oppleve</w:t>
      </w:r>
      <w:r w:rsidRPr="00050347" w:rsidR="00D415E4">
        <w:rPr>
          <w:sz w:val="22"/>
          <w:szCs w:val="22"/>
        </w:rPr>
        <w:t>r</w:t>
      </w:r>
      <w:r w:rsidRPr="00050347" w:rsidR="004C1A0A">
        <w:rPr>
          <w:sz w:val="22"/>
          <w:szCs w:val="22"/>
        </w:rPr>
        <w:t xml:space="preserve"> fremgang. </w:t>
      </w:r>
    </w:p>
    <w:p w:rsidRPr="00AE3772" w:rsidR="00050347" w:rsidP="00AD00F6" w:rsidRDefault="00607C62" w14:paraId="239F2D97" w14:textId="31CF3270">
      <w:pPr>
        <w:rPr>
          <w:sz w:val="22"/>
          <w:szCs w:val="22"/>
        </w:rPr>
      </w:pPr>
      <w:r w:rsidRPr="00050347">
        <w:rPr>
          <w:sz w:val="22"/>
          <w:szCs w:val="22"/>
        </w:rPr>
        <w:t>Barnehagen legge</w:t>
      </w:r>
      <w:r w:rsidRPr="00050347" w:rsidR="00D415E4">
        <w:rPr>
          <w:sz w:val="22"/>
          <w:szCs w:val="22"/>
        </w:rPr>
        <w:t>r</w:t>
      </w:r>
      <w:r w:rsidRPr="00050347">
        <w:rPr>
          <w:sz w:val="22"/>
          <w:szCs w:val="22"/>
        </w:rPr>
        <w:t xml:space="preserve"> til rette for at </w:t>
      </w:r>
      <w:r w:rsidRPr="00050347" w:rsidR="00CA7BB6">
        <w:rPr>
          <w:sz w:val="22"/>
          <w:szCs w:val="22"/>
        </w:rPr>
        <w:t xml:space="preserve">barn i alle aldersgruppene får varierte leke- </w:t>
      </w:r>
      <w:r w:rsidRPr="00050347" w:rsidR="00D415E4">
        <w:rPr>
          <w:sz w:val="22"/>
          <w:szCs w:val="22"/>
        </w:rPr>
        <w:t>aktivitets</w:t>
      </w:r>
      <w:r w:rsidRPr="00050347" w:rsidR="00A62CC1">
        <w:rPr>
          <w:sz w:val="22"/>
          <w:szCs w:val="22"/>
        </w:rPr>
        <w:t xml:space="preserve">- og læringsmuligheter. </w:t>
      </w:r>
    </w:p>
    <w:p w:rsidRPr="003B5FB1" w:rsidR="00050347" w:rsidP="00AD00F6" w:rsidRDefault="00050347" w14:paraId="463854EE" w14:textId="77777777"/>
    <w:tbl>
      <w:tblPr>
        <w:tblStyle w:val="Tabellrutenett"/>
        <w:tblW w:w="0" w:type="auto"/>
        <w:tblLook w:val="04A0" w:firstRow="1" w:lastRow="0" w:firstColumn="1" w:lastColumn="0" w:noHBand="0" w:noVBand="1"/>
      </w:tblPr>
      <w:tblGrid>
        <w:gridCol w:w="9060"/>
      </w:tblGrid>
      <w:tr w:rsidRPr="00251FC4" w:rsidR="00A32F31" w:rsidTr="6014CAD2" w14:paraId="0475109A" w14:textId="77777777">
        <w:tc>
          <w:tcPr>
            <w:tcW w:w="9060" w:type="dxa"/>
          </w:tcPr>
          <w:p w:rsidRPr="00251FC4" w:rsidR="006E3035" w:rsidP="00402C5A" w:rsidRDefault="00D603D8" w14:paraId="35DC719D" w14:textId="6CBA70EE">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Det er viktig for oss</w:t>
            </w:r>
            <w:r w:rsidRPr="00251FC4" w:rsidR="00001069">
              <w:rPr>
                <w:rFonts w:eastAsia="Times New Roman"/>
                <w:color w:val="auto"/>
                <w:sz w:val="22"/>
                <w:szCs w:val="22"/>
                <w:lang w:eastAsia="nb-NO"/>
              </w:rPr>
              <w:t xml:space="preserve"> å imøtekomme det enkelte barnet ut fra modning, </w:t>
            </w:r>
            <w:r w:rsidRPr="00251FC4" w:rsidR="001D5C95">
              <w:rPr>
                <w:rFonts w:eastAsia="Times New Roman"/>
                <w:color w:val="auto"/>
                <w:sz w:val="22"/>
                <w:szCs w:val="22"/>
                <w:lang w:eastAsia="nb-NO"/>
              </w:rPr>
              <w:t>utvikling</w:t>
            </w:r>
            <w:r w:rsidRPr="00251FC4" w:rsidR="00001069">
              <w:rPr>
                <w:rFonts w:eastAsia="Times New Roman"/>
                <w:color w:val="auto"/>
                <w:sz w:val="22"/>
                <w:szCs w:val="22"/>
                <w:lang w:eastAsia="nb-NO"/>
              </w:rPr>
              <w:t xml:space="preserve"> og forutsetning. Vi har barn mellom 1 </w:t>
            </w:r>
            <w:r w:rsidRPr="00251FC4" w:rsidR="00FC1F32">
              <w:rPr>
                <w:rFonts w:eastAsia="Times New Roman"/>
                <w:color w:val="auto"/>
                <w:sz w:val="22"/>
                <w:szCs w:val="22"/>
                <w:lang w:eastAsia="nb-NO"/>
              </w:rPr>
              <w:t>o</w:t>
            </w:r>
            <w:r w:rsidRPr="00251FC4" w:rsidR="00001069">
              <w:rPr>
                <w:rFonts w:eastAsia="Times New Roman"/>
                <w:color w:val="auto"/>
                <w:sz w:val="22"/>
                <w:szCs w:val="22"/>
                <w:lang w:eastAsia="nb-NO"/>
              </w:rPr>
              <w:t>g 6 år på alle avdeling</w:t>
            </w:r>
            <w:r w:rsidRPr="00251FC4" w:rsidR="001D5C95">
              <w:rPr>
                <w:rFonts w:eastAsia="Times New Roman"/>
                <w:color w:val="auto"/>
                <w:sz w:val="22"/>
                <w:szCs w:val="22"/>
                <w:lang w:eastAsia="nb-NO"/>
              </w:rPr>
              <w:t xml:space="preserve">ene og kan følge barnets utvikling i opptil fem år. </w:t>
            </w:r>
            <w:r w:rsidRPr="00251FC4" w:rsidR="00751BDA">
              <w:rPr>
                <w:rFonts w:eastAsia="Times New Roman"/>
                <w:color w:val="auto"/>
                <w:sz w:val="22"/>
                <w:szCs w:val="22"/>
                <w:lang w:eastAsia="nb-NO"/>
              </w:rPr>
              <w:t>Vi har et ansvar for å tilrettelegge for alle, slik at de møter passe utfordringer og kan utvikle seg på alle områder</w:t>
            </w:r>
            <w:r w:rsidRPr="00251FC4" w:rsidR="006E3035">
              <w:rPr>
                <w:rFonts w:eastAsia="Times New Roman"/>
                <w:color w:val="auto"/>
                <w:sz w:val="22"/>
                <w:szCs w:val="22"/>
                <w:lang w:eastAsia="nb-NO"/>
              </w:rPr>
              <w:t>.</w:t>
            </w:r>
            <w:r w:rsidRPr="00251FC4" w:rsidR="005B3109">
              <w:rPr>
                <w:rFonts w:eastAsia="Times New Roman"/>
                <w:color w:val="auto"/>
                <w:sz w:val="22"/>
                <w:szCs w:val="22"/>
                <w:lang w:eastAsia="nb-NO"/>
              </w:rPr>
              <w:t xml:space="preserve"> Med dette aldersspennet </w:t>
            </w:r>
            <w:r w:rsidRPr="00251FC4" w:rsidR="009B04C8">
              <w:rPr>
                <w:rFonts w:eastAsia="Times New Roman"/>
                <w:color w:val="auto"/>
                <w:sz w:val="22"/>
                <w:szCs w:val="22"/>
                <w:lang w:eastAsia="nb-NO"/>
              </w:rPr>
              <w:t>har barna gode fo</w:t>
            </w:r>
            <w:r w:rsidRPr="00251FC4" w:rsidR="001E0623">
              <w:rPr>
                <w:rFonts w:eastAsia="Times New Roman"/>
                <w:color w:val="auto"/>
                <w:sz w:val="22"/>
                <w:szCs w:val="22"/>
                <w:lang w:eastAsia="nb-NO"/>
              </w:rPr>
              <w:t>rutsetninger for å finne</w:t>
            </w:r>
            <w:r w:rsidRPr="00251FC4" w:rsidR="005B3109">
              <w:rPr>
                <w:rFonts w:eastAsia="Times New Roman"/>
                <w:color w:val="auto"/>
                <w:sz w:val="22"/>
                <w:szCs w:val="22"/>
                <w:lang w:eastAsia="nb-NO"/>
              </w:rPr>
              <w:t xml:space="preserve"> noen </w:t>
            </w:r>
            <w:r w:rsidRPr="00251FC4" w:rsidR="001E0623">
              <w:rPr>
                <w:rFonts w:eastAsia="Times New Roman"/>
                <w:color w:val="auto"/>
                <w:sz w:val="22"/>
                <w:szCs w:val="22"/>
                <w:lang w:eastAsia="nb-NO"/>
              </w:rPr>
              <w:t>de kan strekke seg etter og noen de kan utvikle seg i takt med.</w:t>
            </w:r>
            <w:r w:rsidRPr="00251FC4" w:rsidR="005B3109">
              <w:rPr>
                <w:rFonts w:eastAsia="Times New Roman"/>
                <w:color w:val="auto"/>
                <w:sz w:val="22"/>
                <w:szCs w:val="22"/>
                <w:lang w:eastAsia="nb-NO"/>
              </w:rPr>
              <w:t xml:space="preserve"> </w:t>
            </w:r>
          </w:p>
          <w:p w:rsidRPr="00251FC4" w:rsidR="00D646BD" w:rsidP="00402C5A" w:rsidRDefault="006E3035" w14:paraId="19BFCB6B" w14:textId="478B550B">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Barna deles ofte inn i mindre grupper ut ifra interesser, modning og forutsetninger.</w:t>
            </w:r>
          </w:p>
          <w:p w:rsidRPr="00251FC4" w:rsidR="001C0B4E" w:rsidP="00541015" w:rsidRDefault="0F2C5FDF" w14:paraId="7D9CD3C4" w14:textId="254DF1C8">
            <w:pPr>
              <w:autoSpaceDE/>
              <w:autoSpaceDN/>
              <w:adjustRightInd/>
              <w:rPr>
                <w:color w:val="FF0000"/>
                <w:sz w:val="22"/>
                <w:szCs w:val="22"/>
              </w:rPr>
            </w:pPr>
            <w:r w:rsidRPr="6014CAD2">
              <w:rPr>
                <w:rFonts w:eastAsia="Times New Roman"/>
                <w:color w:val="auto"/>
                <w:sz w:val="22"/>
                <w:szCs w:val="22"/>
                <w:lang w:eastAsia="nb-NO"/>
              </w:rPr>
              <w:t>Vi har også aktiviteter i rene aldersgrupper</w:t>
            </w:r>
            <w:r w:rsidRPr="6014CAD2" w:rsidR="404E564D">
              <w:rPr>
                <w:rFonts w:eastAsia="Times New Roman"/>
                <w:color w:val="auto"/>
                <w:sz w:val="22"/>
                <w:szCs w:val="22"/>
                <w:lang w:eastAsia="nb-NO"/>
              </w:rPr>
              <w:t>.</w:t>
            </w:r>
            <w:r w:rsidR="00D646BD">
              <w:tab/>
            </w:r>
          </w:p>
        </w:tc>
      </w:tr>
    </w:tbl>
    <w:p w:rsidRPr="003B5FB1" w:rsidR="005413E0" w:rsidP="00AB65B7" w:rsidRDefault="00CF0CD3" w14:paraId="0D05D2CC" w14:textId="0A4ECD8E">
      <w:pPr>
        <w:pStyle w:val="Overskrift3"/>
        <w:numPr>
          <w:ilvl w:val="0"/>
          <w:numId w:val="0"/>
        </w:numPr>
        <w:ind w:left="375" w:hanging="375"/>
        <w:rPr>
          <w:sz w:val="22"/>
        </w:rPr>
      </w:pPr>
      <w:bookmarkStart w:name="_Toc64019695" w:id="28"/>
      <w:r w:rsidRPr="003B5FB1">
        <w:t>5</w:t>
      </w:r>
      <w:r w:rsidRPr="003B5FB1" w:rsidR="3048A16E">
        <w:t xml:space="preserve">.1 </w:t>
      </w:r>
      <w:r w:rsidRPr="003B5FB1" w:rsidR="00FC2DF9">
        <w:t>Progresjonsplan</w:t>
      </w:r>
      <w:r w:rsidRPr="003B5FB1" w:rsidR="00A32F31">
        <w:t xml:space="preserve"> - fagområdene</w:t>
      </w:r>
      <w:bookmarkEnd w:id="28"/>
    </w:p>
    <w:p w:rsidR="00FC1A16" w:rsidP="00AD00F6" w:rsidRDefault="00FC1A16" w14:paraId="29FDC148" w14:textId="57AE1DA5">
      <w:pPr>
        <w:rPr>
          <w:sz w:val="22"/>
          <w:szCs w:val="22"/>
          <w:lang w:eastAsia="nb-NO"/>
        </w:rPr>
      </w:pPr>
      <w:r w:rsidRPr="6014CAD2">
        <w:rPr>
          <w:sz w:val="22"/>
          <w:szCs w:val="22"/>
          <w:lang w:eastAsia="nb-NO"/>
        </w:rPr>
        <w:t xml:space="preserve">Fagområdene gjenspeiler områder som har interesse og egenverdi for barn i barnehagen, og </w:t>
      </w:r>
      <w:r w:rsidRPr="6014CAD2" w:rsidR="003A35F1">
        <w:rPr>
          <w:sz w:val="22"/>
          <w:szCs w:val="22"/>
          <w:lang w:eastAsia="nb-NO"/>
        </w:rPr>
        <w:t xml:space="preserve">som </w:t>
      </w:r>
      <w:r w:rsidRPr="6014CAD2">
        <w:rPr>
          <w:sz w:val="22"/>
          <w:szCs w:val="22"/>
          <w:lang w:eastAsia="nb-NO"/>
        </w:rPr>
        <w:t>bidra</w:t>
      </w:r>
      <w:r w:rsidRPr="6014CAD2" w:rsidR="098641E5">
        <w:rPr>
          <w:sz w:val="22"/>
          <w:szCs w:val="22"/>
          <w:lang w:eastAsia="nb-NO"/>
        </w:rPr>
        <w:t>r</w:t>
      </w:r>
      <w:r w:rsidRPr="6014CAD2">
        <w:rPr>
          <w:sz w:val="22"/>
          <w:szCs w:val="22"/>
          <w:lang w:eastAsia="nb-NO"/>
        </w:rPr>
        <w:t xml:space="preserve"> til å fremme trivsel, allsidig utvikling og helse. Vi ser fagområdene i sammenheng og alle fagområdene er en gjennomgående del av barnehagens innhold. Vi tar utgangspunkt i barnas engasjement og bidrag slik at arbeidet med fagområdene oppleves som</w:t>
      </w:r>
      <w:r w:rsidRPr="6014CAD2" w:rsidR="672E907F">
        <w:rPr>
          <w:sz w:val="22"/>
          <w:szCs w:val="22"/>
          <w:lang w:eastAsia="nb-NO"/>
        </w:rPr>
        <w:t xml:space="preserve"> en</w:t>
      </w:r>
      <w:r w:rsidRPr="6014CAD2">
        <w:rPr>
          <w:sz w:val="22"/>
          <w:szCs w:val="22"/>
          <w:lang w:eastAsia="nb-NO"/>
        </w:rPr>
        <w:t xml:space="preserve"> meningsfull</w:t>
      </w:r>
      <w:r w:rsidRPr="6014CAD2" w:rsidR="00BE14C8">
        <w:rPr>
          <w:sz w:val="22"/>
          <w:szCs w:val="22"/>
          <w:lang w:eastAsia="nb-NO"/>
        </w:rPr>
        <w:t xml:space="preserve">, </w:t>
      </w:r>
      <w:r w:rsidRPr="6014CAD2" w:rsidR="00FF5298">
        <w:rPr>
          <w:sz w:val="22"/>
          <w:szCs w:val="22"/>
          <w:lang w:eastAsia="nb-NO"/>
        </w:rPr>
        <w:t xml:space="preserve">læringsrik </w:t>
      </w:r>
      <w:r w:rsidRPr="6014CAD2">
        <w:rPr>
          <w:sz w:val="22"/>
          <w:szCs w:val="22"/>
          <w:lang w:eastAsia="nb-NO"/>
        </w:rPr>
        <w:t xml:space="preserve">og morsom del av barnas hverdag. </w:t>
      </w:r>
    </w:p>
    <w:p w:rsidRPr="00050347" w:rsidR="00AA2852" w:rsidP="00AD00F6" w:rsidRDefault="00AA2852" w14:paraId="62838394" w14:textId="77777777">
      <w:pPr>
        <w:rPr>
          <w:sz w:val="22"/>
          <w:szCs w:val="22"/>
          <w:lang w:eastAsia="nb-NO"/>
        </w:rPr>
      </w:pPr>
    </w:p>
    <w:p w:rsidR="006C38B7" w:rsidP="00AD00F6" w:rsidRDefault="006C38B7" w14:paraId="7759A7D1" w14:textId="77777777"/>
    <w:tbl>
      <w:tblPr>
        <w:tblStyle w:val="Tabellrutenett"/>
        <w:tblW w:w="0" w:type="auto"/>
        <w:tblLook w:val="04A0" w:firstRow="1" w:lastRow="0" w:firstColumn="1" w:lastColumn="0" w:noHBand="0" w:noVBand="1"/>
      </w:tblPr>
      <w:tblGrid>
        <w:gridCol w:w="9062"/>
      </w:tblGrid>
      <w:tr w:rsidRPr="00251FC4" w:rsidR="006C38B7" w:rsidTr="3740C910" w14:paraId="75DA2E21" w14:textId="77777777">
        <w:tc>
          <w:tcPr>
            <w:tcW w:w="9060" w:type="dxa"/>
            <w:tcMar/>
          </w:tcPr>
          <w:p w:rsidR="007A28E4" w:rsidP="007A28E4" w:rsidRDefault="007A28E4" w14:paraId="1C8E915E" w14:textId="56543315">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Barnehagen gir barn grunnleggende kunnskap på sentrale og aktuelle områder. Hvert fagområde dekker et vidt læringsfelt og fagområdene vil sjelden opptre isolert. </w:t>
            </w:r>
          </w:p>
          <w:p w:rsidRPr="00251FC4" w:rsidR="00D20834" w:rsidP="007A28E4" w:rsidRDefault="00D20834" w14:paraId="77388E7B" w14:textId="77777777">
            <w:pPr>
              <w:autoSpaceDE/>
              <w:autoSpaceDN/>
              <w:adjustRightInd/>
              <w:rPr>
                <w:rFonts w:eastAsia="Times New Roman"/>
                <w:color w:val="auto"/>
                <w:sz w:val="22"/>
                <w:szCs w:val="22"/>
                <w:lang w:eastAsia="nb-NO"/>
              </w:rPr>
            </w:pPr>
          </w:p>
          <w:p w:rsidR="00E87627" w:rsidP="007A28E4" w:rsidRDefault="00E87627" w14:paraId="511B91CD" w14:textId="77777777">
            <w:pPr>
              <w:autoSpaceDE/>
              <w:autoSpaceDN/>
              <w:adjustRightInd/>
              <w:rPr>
                <w:rFonts w:eastAsia="Times New Roman"/>
                <w:b/>
                <w:bCs/>
                <w:color w:val="auto"/>
                <w:sz w:val="22"/>
                <w:szCs w:val="22"/>
                <w:lang w:eastAsia="nb-NO"/>
              </w:rPr>
            </w:pPr>
          </w:p>
          <w:p w:rsidR="00E87627" w:rsidP="007A28E4" w:rsidRDefault="00E87627" w14:paraId="296A5050" w14:textId="77777777">
            <w:pPr>
              <w:autoSpaceDE/>
              <w:autoSpaceDN/>
              <w:adjustRightInd/>
              <w:rPr>
                <w:rFonts w:eastAsia="Times New Roman"/>
                <w:b/>
                <w:bCs/>
                <w:color w:val="auto"/>
                <w:sz w:val="22"/>
                <w:szCs w:val="22"/>
                <w:lang w:eastAsia="nb-NO"/>
              </w:rPr>
            </w:pPr>
          </w:p>
          <w:p w:rsidRPr="00251FC4" w:rsidR="007A28E4" w:rsidP="007A28E4" w:rsidRDefault="007A28E4" w14:paraId="246B8A55" w14:textId="29B54023">
            <w:pPr>
              <w:autoSpaceDE/>
              <w:autoSpaceDN/>
              <w:adjustRightInd/>
              <w:rPr>
                <w:rFonts w:eastAsia="Times New Roman"/>
                <w:b/>
                <w:bCs/>
                <w:color w:val="auto"/>
                <w:sz w:val="22"/>
                <w:szCs w:val="22"/>
                <w:lang w:eastAsia="nb-NO"/>
              </w:rPr>
            </w:pPr>
            <w:r w:rsidRPr="00251FC4">
              <w:rPr>
                <w:rFonts w:eastAsia="Times New Roman"/>
                <w:b/>
                <w:bCs/>
                <w:color w:val="auto"/>
                <w:sz w:val="22"/>
                <w:szCs w:val="22"/>
                <w:lang w:eastAsia="nb-NO"/>
              </w:rPr>
              <w:t>Vi arbeider med syv ulike fagområder gjennom året;</w:t>
            </w:r>
          </w:p>
          <w:p w:rsidRPr="00251FC4" w:rsidR="007A28E4" w:rsidP="007A28E4" w:rsidRDefault="007A28E4" w14:paraId="4CA6A7C9"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w:t>
            </w:r>
            <w:r w:rsidRPr="00251FC4">
              <w:rPr>
                <w:rFonts w:eastAsia="Times New Roman"/>
                <w:color w:val="auto"/>
                <w:sz w:val="22"/>
                <w:szCs w:val="22"/>
                <w:lang w:eastAsia="nb-NO"/>
              </w:rPr>
              <w:tab/>
            </w:r>
            <w:r w:rsidRPr="00251FC4">
              <w:rPr>
                <w:rFonts w:eastAsia="Times New Roman"/>
                <w:color w:val="auto"/>
                <w:sz w:val="22"/>
                <w:szCs w:val="22"/>
                <w:lang w:eastAsia="nb-NO"/>
              </w:rPr>
              <w:t>Kommunikasjon, språk og tekst</w:t>
            </w:r>
          </w:p>
          <w:p w:rsidRPr="00251FC4" w:rsidR="007A28E4" w:rsidP="007A28E4" w:rsidRDefault="007A28E4" w14:paraId="307F99BF"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w:t>
            </w:r>
            <w:r w:rsidRPr="00251FC4">
              <w:rPr>
                <w:rFonts w:eastAsia="Times New Roman"/>
                <w:color w:val="auto"/>
                <w:sz w:val="22"/>
                <w:szCs w:val="22"/>
                <w:lang w:eastAsia="nb-NO"/>
              </w:rPr>
              <w:tab/>
            </w:r>
            <w:r w:rsidRPr="00251FC4">
              <w:rPr>
                <w:rFonts w:eastAsia="Times New Roman"/>
                <w:color w:val="auto"/>
                <w:sz w:val="22"/>
                <w:szCs w:val="22"/>
                <w:lang w:eastAsia="nb-NO"/>
              </w:rPr>
              <w:t>Kropp, bevegelse og helse</w:t>
            </w:r>
          </w:p>
          <w:p w:rsidRPr="00251FC4" w:rsidR="007A28E4" w:rsidP="007A28E4" w:rsidRDefault="007A28E4" w14:paraId="2A39F20E"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w:t>
            </w:r>
            <w:r w:rsidRPr="00251FC4">
              <w:rPr>
                <w:rFonts w:eastAsia="Times New Roman"/>
                <w:color w:val="auto"/>
                <w:sz w:val="22"/>
                <w:szCs w:val="22"/>
                <w:lang w:eastAsia="nb-NO"/>
              </w:rPr>
              <w:tab/>
            </w:r>
            <w:r w:rsidRPr="00251FC4">
              <w:rPr>
                <w:rFonts w:eastAsia="Times New Roman"/>
                <w:color w:val="auto"/>
                <w:sz w:val="22"/>
                <w:szCs w:val="22"/>
                <w:lang w:eastAsia="nb-NO"/>
              </w:rPr>
              <w:t>Kunst, kultur og kreativitet</w:t>
            </w:r>
          </w:p>
          <w:p w:rsidRPr="00251FC4" w:rsidR="007A28E4" w:rsidP="007A28E4" w:rsidRDefault="007A28E4" w14:paraId="0C07C95F"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w:t>
            </w:r>
            <w:r w:rsidRPr="00251FC4">
              <w:rPr>
                <w:rFonts w:eastAsia="Times New Roman"/>
                <w:color w:val="auto"/>
                <w:sz w:val="22"/>
                <w:szCs w:val="22"/>
                <w:lang w:eastAsia="nb-NO"/>
              </w:rPr>
              <w:tab/>
            </w:r>
            <w:r w:rsidRPr="00251FC4">
              <w:rPr>
                <w:rFonts w:eastAsia="Times New Roman"/>
                <w:color w:val="auto"/>
                <w:sz w:val="22"/>
                <w:szCs w:val="22"/>
                <w:lang w:eastAsia="nb-NO"/>
              </w:rPr>
              <w:t>Natur, miljø og teknologi</w:t>
            </w:r>
          </w:p>
          <w:p w:rsidRPr="00251FC4" w:rsidR="007A28E4" w:rsidP="007A28E4" w:rsidRDefault="007A28E4" w14:paraId="21C50387"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w:t>
            </w:r>
            <w:r w:rsidRPr="00251FC4">
              <w:rPr>
                <w:rFonts w:eastAsia="Times New Roman"/>
                <w:color w:val="auto"/>
                <w:sz w:val="22"/>
                <w:szCs w:val="22"/>
                <w:lang w:eastAsia="nb-NO"/>
              </w:rPr>
              <w:tab/>
            </w:r>
            <w:r w:rsidRPr="00251FC4">
              <w:rPr>
                <w:rFonts w:eastAsia="Times New Roman"/>
                <w:color w:val="auto"/>
                <w:sz w:val="22"/>
                <w:szCs w:val="22"/>
                <w:lang w:eastAsia="nb-NO"/>
              </w:rPr>
              <w:t>Etikk, religion og filosofi</w:t>
            </w:r>
          </w:p>
          <w:p w:rsidRPr="00251FC4" w:rsidR="007A28E4" w:rsidP="007A28E4" w:rsidRDefault="007A28E4" w14:paraId="1E25067F" w14:textId="30E2EAF3">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w:t>
            </w:r>
            <w:r w:rsidRPr="00251FC4">
              <w:rPr>
                <w:rFonts w:eastAsia="Times New Roman"/>
                <w:color w:val="auto"/>
                <w:sz w:val="22"/>
                <w:szCs w:val="22"/>
                <w:lang w:eastAsia="nb-NO"/>
              </w:rPr>
              <w:tab/>
            </w:r>
            <w:r w:rsidRPr="00251FC4" w:rsidR="000D1D78">
              <w:rPr>
                <w:rFonts w:eastAsia="Times New Roman"/>
                <w:color w:val="auto"/>
                <w:sz w:val="22"/>
                <w:szCs w:val="22"/>
                <w:lang w:eastAsia="nb-NO"/>
              </w:rPr>
              <w:t>Antall rom og form</w:t>
            </w:r>
          </w:p>
          <w:p w:rsidRPr="00251FC4" w:rsidR="007A28E4" w:rsidP="007A28E4" w:rsidRDefault="007A28E4" w14:paraId="0D76EF4F" w14:textId="0C5C2F7E">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w:t>
            </w:r>
            <w:r w:rsidRPr="00251FC4">
              <w:rPr>
                <w:rFonts w:eastAsia="Times New Roman"/>
                <w:color w:val="auto"/>
                <w:sz w:val="22"/>
                <w:szCs w:val="22"/>
                <w:lang w:eastAsia="nb-NO"/>
              </w:rPr>
              <w:tab/>
            </w:r>
            <w:r w:rsidRPr="00251FC4" w:rsidR="000D1D78">
              <w:rPr>
                <w:rFonts w:eastAsia="Times New Roman"/>
                <w:color w:val="auto"/>
                <w:sz w:val="22"/>
                <w:szCs w:val="22"/>
                <w:lang w:eastAsia="nb-NO"/>
              </w:rPr>
              <w:t>Nærmiljø og samfunn</w:t>
            </w:r>
          </w:p>
          <w:p w:rsidRPr="00251FC4" w:rsidR="007A28E4" w:rsidP="007A28E4" w:rsidRDefault="007A28E4" w14:paraId="26C773E1" w14:textId="77777777">
            <w:pPr>
              <w:autoSpaceDE/>
              <w:autoSpaceDN/>
              <w:adjustRightInd/>
              <w:rPr>
                <w:rFonts w:eastAsia="Times New Roman"/>
                <w:color w:val="auto"/>
                <w:sz w:val="22"/>
                <w:szCs w:val="22"/>
                <w:lang w:eastAsia="nb-NO"/>
              </w:rPr>
            </w:pPr>
          </w:p>
          <w:p w:rsidRPr="00251FC4" w:rsidR="007A28E4" w:rsidP="007A28E4" w:rsidRDefault="007A28E4" w14:paraId="4CB551D5"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De syv fagområdene knyttes til både formelle og uformelle læringssituasjoner. Arbeidet med fagområdene tilpasses barnas alder, interesser, barnegruppens sammensetning og forutsetning. Progresjon er svært viktig med hensyn til tilrettelegging av aktivitetene og i arbeid med de ulike fagområdene. I og med at barn har ulike forutsetninger, velger vi å se på barnas modenhet og utviklingsnivå i stedet for alder. Det som passer for en 2 åring kan være det samme som passer for en 4 åring dersom barna er på likt nivå når det for eksempel gjelder språkforståelse og begrepsutvikling.</w:t>
            </w:r>
          </w:p>
          <w:p w:rsidRPr="00251FC4" w:rsidR="007A28E4" w:rsidP="007A28E4" w:rsidRDefault="007A28E4" w14:paraId="63114313" w14:textId="77777777">
            <w:pPr>
              <w:autoSpaceDE/>
              <w:autoSpaceDN/>
              <w:adjustRightInd/>
              <w:rPr>
                <w:rFonts w:eastAsia="Times New Roman"/>
                <w:color w:val="auto"/>
                <w:sz w:val="22"/>
                <w:szCs w:val="22"/>
                <w:lang w:eastAsia="nb-NO"/>
              </w:rPr>
            </w:pPr>
          </w:p>
          <w:p w:rsidRPr="00251FC4" w:rsidR="007A28E4" w:rsidP="007A28E4" w:rsidRDefault="007A28E4" w14:paraId="284722EB" w14:textId="77777777">
            <w:pPr>
              <w:autoSpaceDE/>
              <w:autoSpaceDN/>
              <w:adjustRightInd/>
              <w:rPr>
                <w:rFonts w:eastAsia="Times New Roman"/>
                <w:i/>
                <w:color w:val="auto"/>
                <w:sz w:val="22"/>
                <w:szCs w:val="22"/>
                <w:lang w:eastAsia="nb-NO"/>
              </w:rPr>
            </w:pPr>
          </w:p>
          <w:p w:rsidRPr="009025BD" w:rsidR="007A28E4" w:rsidP="00D31C08" w:rsidRDefault="007A28E4" w14:paraId="1EF97452" w14:textId="7FA5F594">
            <w:pPr>
              <w:keepNext/>
              <w:autoSpaceDE/>
              <w:autoSpaceDN/>
              <w:adjustRightInd/>
              <w:outlineLvl w:val="1"/>
              <w:rPr>
                <w:rFonts w:eastAsia="Times New Roman"/>
                <w:b/>
                <w:bCs/>
                <w:i/>
                <w:iCs/>
                <w:color w:val="auto"/>
                <w:sz w:val="22"/>
                <w:szCs w:val="22"/>
                <w:lang w:eastAsia="nb-NO"/>
              </w:rPr>
            </w:pPr>
            <w:bookmarkStart w:name="_Toc165951181" w:id="29"/>
            <w:bookmarkStart w:name="_Toc315088432" w:id="30"/>
            <w:r w:rsidRPr="009025BD">
              <w:rPr>
                <w:rFonts w:eastAsia="Times New Roman"/>
                <w:b/>
                <w:bCs/>
                <w:i/>
                <w:iCs/>
                <w:color w:val="auto"/>
                <w:sz w:val="22"/>
                <w:szCs w:val="22"/>
                <w:lang w:eastAsia="nb-NO"/>
              </w:rPr>
              <w:t>Kommunikasjon, språk og tekst</w:t>
            </w:r>
            <w:bookmarkEnd w:id="29"/>
            <w:bookmarkEnd w:id="30"/>
          </w:p>
          <w:p w:rsidRPr="00251FC4" w:rsidR="007A28E4" w:rsidP="007A28E4" w:rsidRDefault="007A28E4" w14:paraId="62F02070"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Tidlig og god språkstimulering er en viktig del av barnehagens innhold.  Både den nonverbale og den verbale kommunikasjonen er viktig for å utvikle et godt muntlig språk.  Å få varierte og rike erfaringer er avgjørende for å forstå begreper. Å samtale om opplevelser, tanker og følelser er nødvendig for utviklingen av et rikt språk. Tekst omfatter både skriftlige og muntlige fortellinger, poesi, dikt, rim, regler og sanger. Viktige sider ved kulturoverføringen er knyttet til kommunikasjon, språk og tekst.</w:t>
            </w:r>
          </w:p>
          <w:p w:rsidRPr="00251FC4" w:rsidR="007A28E4" w:rsidP="007A28E4" w:rsidRDefault="007A28E4" w14:paraId="311960CC" w14:textId="77777777">
            <w:pPr>
              <w:autoSpaceDE/>
              <w:autoSpaceDN/>
              <w:adjustRightInd/>
              <w:rPr>
                <w:rFonts w:eastAsia="Times New Roman"/>
                <w:color w:val="auto"/>
                <w:sz w:val="22"/>
                <w:szCs w:val="22"/>
                <w:lang w:eastAsia="nb-NO"/>
              </w:rPr>
            </w:pPr>
          </w:p>
          <w:p w:rsidRPr="00251FC4" w:rsidR="007A28E4" w:rsidP="006C38B7" w:rsidRDefault="309F4A1A" w14:paraId="69C93377" w14:textId="66256B41">
            <w:pPr>
              <w:rPr>
                <w:sz w:val="22"/>
                <w:szCs w:val="22"/>
                <w:lang w:eastAsia="nb-NO"/>
              </w:rPr>
            </w:pPr>
            <w:r w:rsidRPr="6014CAD2">
              <w:rPr>
                <w:rFonts w:eastAsia="Times New Roman"/>
                <w:color w:val="auto"/>
                <w:sz w:val="22"/>
                <w:szCs w:val="22"/>
                <w:lang w:eastAsia="nb-NO"/>
              </w:rPr>
              <w:t>Vi har et eget ”Ord som gror” rom som er tilrettelagt for språkstimuleringsarbeidet.  Her har personalet jevnlige smågrupper med barn hvor det jobbes med konkreter i forhold til begrepstrening.  Vi har ”Snakkepakken” som er et verktøy utarbeidet til språkstimuleringsarbeidet i barnehagen.  Personalet er ellers bevisst på å bruke et tydelig</w:t>
            </w:r>
          </w:p>
          <w:p w:rsidRPr="00251FC4" w:rsidR="007A28E4" w:rsidP="007A28E4" w:rsidRDefault="007A28E4" w14:paraId="37368ADA"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språk i enhver situasjon eller aktivitet i barnehagen og jobber med bevisst begrepsutvikling.</w:t>
            </w:r>
          </w:p>
          <w:p w:rsidRPr="00251FC4" w:rsidR="007A28E4" w:rsidP="007A28E4" w:rsidRDefault="007A28E4" w14:paraId="42798E4F"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Høytlesning, sang, tekstskaping og bruk av rim og regler er en naturlig del av arbeidet med språk, tekst og kommunikasjon.</w:t>
            </w:r>
          </w:p>
          <w:p w:rsidRPr="00251FC4" w:rsidR="007A28E4" w:rsidP="007A28E4" w:rsidRDefault="007A28E4" w14:paraId="4C55409E" w14:textId="77777777">
            <w:pPr>
              <w:autoSpaceDE/>
              <w:autoSpaceDN/>
              <w:adjustRightInd/>
              <w:rPr>
                <w:rFonts w:eastAsia="Times New Roman"/>
                <w:color w:val="FF0000"/>
                <w:sz w:val="22"/>
                <w:szCs w:val="22"/>
                <w:lang w:eastAsia="nb-NO"/>
              </w:rPr>
            </w:pPr>
            <w:r w:rsidRPr="00251FC4">
              <w:rPr>
                <w:rFonts w:eastAsia="Times New Roman"/>
                <w:color w:val="auto"/>
                <w:sz w:val="22"/>
                <w:szCs w:val="22"/>
                <w:lang w:eastAsia="nb-NO"/>
              </w:rPr>
              <w:t>Personalet benytter ulike kartleggingsverktøy for barn der det er bekymring i forhold til begrepsforståelse, aktivt ordforråd eller uttale. Se også punktet Språklig kompetanse</w:t>
            </w:r>
            <w:r w:rsidRPr="00251FC4">
              <w:rPr>
                <w:rFonts w:eastAsia="Times New Roman"/>
                <w:color w:val="FF0000"/>
                <w:sz w:val="22"/>
                <w:szCs w:val="22"/>
                <w:lang w:eastAsia="nb-NO"/>
              </w:rPr>
              <w:t>.</w:t>
            </w:r>
          </w:p>
          <w:p w:rsidR="007A28E4" w:rsidP="007A28E4" w:rsidRDefault="007A28E4" w14:paraId="7D9CD805" w14:textId="77777777">
            <w:pPr>
              <w:autoSpaceDE/>
              <w:autoSpaceDN/>
              <w:adjustRightInd/>
              <w:rPr>
                <w:rFonts w:eastAsia="Times New Roman"/>
                <w:color w:val="FF0000"/>
                <w:sz w:val="22"/>
                <w:szCs w:val="22"/>
                <w:lang w:eastAsia="nb-NO"/>
              </w:rPr>
            </w:pPr>
          </w:p>
          <w:p w:rsidRPr="00251FC4" w:rsidR="000E6FE1" w:rsidP="007A28E4" w:rsidRDefault="000E6FE1" w14:paraId="5D00411E" w14:textId="77777777">
            <w:pPr>
              <w:autoSpaceDE/>
              <w:autoSpaceDN/>
              <w:adjustRightInd/>
              <w:rPr>
                <w:rFonts w:eastAsia="Times New Roman"/>
                <w:color w:val="FF0000"/>
                <w:sz w:val="22"/>
                <w:szCs w:val="22"/>
                <w:lang w:eastAsia="nb-NO"/>
              </w:rPr>
            </w:pPr>
          </w:p>
          <w:p w:rsidRPr="006E7BD7" w:rsidR="007A28E4" w:rsidP="007A28E4" w:rsidRDefault="007A28E4" w14:paraId="0A24AC6E" w14:textId="10A70378">
            <w:pPr>
              <w:autoSpaceDE/>
              <w:autoSpaceDN/>
              <w:adjustRightInd/>
              <w:rPr>
                <w:rFonts w:eastAsia="Times New Roman"/>
                <w:b/>
                <w:bCs/>
                <w:i/>
                <w:iCs/>
                <w:color w:val="auto"/>
                <w:sz w:val="22"/>
                <w:szCs w:val="22"/>
                <w:lang w:eastAsia="nb-NO"/>
              </w:rPr>
            </w:pPr>
            <w:r w:rsidRPr="006E7BD7">
              <w:rPr>
                <w:rFonts w:eastAsia="Times New Roman"/>
                <w:b/>
                <w:bCs/>
                <w:i/>
                <w:iCs/>
                <w:color w:val="auto"/>
                <w:sz w:val="22"/>
                <w:szCs w:val="22"/>
                <w:lang w:eastAsia="nb-NO"/>
              </w:rPr>
              <w:t>Kropp, bevegelse, mat og helse</w:t>
            </w:r>
          </w:p>
          <w:p w:rsidRPr="00251FC4" w:rsidR="007A28E4" w:rsidP="007A28E4" w:rsidRDefault="007A28E4" w14:paraId="3BF7B4F4"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Vi anser variert fysisk aktivitet, grovmotorisk og finmotorisk, både ute og inne, som avgjørende for barnas helse og utvikling.  Personalet organiserer dagen slik at det er rom for allsidig fysisk aktivitet. </w:t>
            </w:r>
          </w:p>
          <w:p w:rsidRPr="00251FC4" w:rsidR="007A28E4" w:rsidP="007A28E4" w:rsidRDefault="007A28E4" w14:paraId="28E5C8F0" w14:textId="77777777">
            <w:pPr>
              <w:autoSpaceDE/>
              <w:autoSpaceDN/>
              <w:adjustRightInd/>
              <w:rPr>
                <w:rFonts w:eastAsia="Times New Roman"/>
                <w:color w:val="auto"/>
                <w:sz w:val="22"/>
                <w:szCs w:val="22"/>
                <w:lang w:eastAsia="nb-NO"/>
              </w:rPr>
            </w:pPr>
          </w:p>
          <w:p w:rsidRPr="00251FC4" w:rsidR="007A28E4" w:rsidP="007A28E4" w:rsidRDefault="007A28E4" w14:paraId="125A5FEE"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Vi legger stor vekt på friluftsliv og hver avdeling har minst én turdag i uken.  Her får barna erfaringer med ulikt terreng og får varierte og allsidige utfordringer for kroppen. </w:t>
            </w:r>
          </w:p>
          <w:p w:rsidRPr="00251FC4" w:rsidR="007A28E4" w:rsidP="007A28E4" w:rsidRDefault="007A28E4" w14:paraId="301EDE8A"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I fellesrommet har vi diverse utstyr som gir barna ulike grovmotoriske aktiviteter også inne.</w:t>
            </w:r>
          </w:p>
          <w:p w:rsidRPr="00251FC4" w:rsidR="007A28E4" w:rsidP="007A28E4" w:rsidRDefault="007A28E4" w14:paraId="2B4C2D00" w14:textId="77777777">
            <w:pPr>
              <w:autoSpaceDE/>
              <w:autoSpaceDN/>
              <w:adjustRightInd/>
              <w:rPr>
                <w:rFonts w:eastAsia="Times New Roman"/>
                <w:color w:val="auto"/>
                <w:sz w:val="22"/>
                <w:szCs w:val="22"/>
                <w:lang w:eastAsia="nb-NO"/>
              </w:rPr>
            </w:pPr>
          </w:p>
          <w:p w:rsidRPr="00251FC4" w:rsidR="007A28E4" w:rsidP="007A28E4" w:rsidRDefault="007A28E4" w14:paraId="24671CD0" w14:textId="18949983">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Et sunt og variert kosthold er viktig for barn som er i vekst og utvikling og har høyt aktivitetsnivå. Mat og drikke som inntas i barnehagehagen utgjør en betydelig del av barns totale kosthold. På Rolvsrud har vi </w:t>
            </w:r>
            <w:r w:rsidRPr="00251FC4" w:rsidR="00CF53D8">
              <w:rPr>
                <w:rFonts w:eastAsia="Times New Roman"/>
                <w:color w:val="auto"/>
                <w:sz w:val="22"/>
                <w:szCs w:val="22"/>
                <w:lang w:eastAsia="nb-NO"/>
              </w:rPr>
              <w:t>søkelys</w:t>
            </w:r>
            <w:r w:rsidRPr="00251FC4">
              <w:rPr>
                <w:rFonts w:eastAsia="Times New Roman"/>
                <w:color w:val="auto"/>
                <w:sz w:val="22"/>
                <w:szCs w:val="22"/>
                <w:lang w:eastAsia="nb-NO"/>
              </w:rPr>
              <w:t xml:space="preserve"> på kosthold og serverer 3 sunne måltider pr dag. </w:t>
            </w:r>
            <w:bookmarkStart w:name="_Toc165951183" w:id="31"/>
          </w:p>
          <w:p w:rsidRPr="00251FC4" w:rsidR="007A28E4" w:rsidP="007A28E4" w:rsidRDefault="007A28E4" w14:paraId="22C919CD" w14:textId="77777777">
            <w:pPr>
              <w:autoSpaceDE/>
              <w:autoSpaceDN/>
              <w:adjustRightInd/>
              <w:rPr>
                <w:rFonts w:eastAsia="Times New Roman"/>
                <w:color w:val="auto"/>
                <w:sz w:val="22"/>
                <w:szCs w:val="22"/>
                <w:lang w:eastAsia="nb-NO"/>
              </w:rPr>
            </w:pPr>
          </w:p>
          <w:p w:rsidRPr="00251FC4" w:rsidR="007A28E4" w:rsidP="007A28E4" w:rsidRDefault="007A28E4" w14:paraId="17EF96D5" w14:textId="77777777">
            <w:pPr>
              <w:keepNext/>
              <w:autoSpaceDE/>
              <w:autoSpaceDN/>
              <w:adjustRightInd/>
              <w:outlineLvl w:val="1"/>
              <w:rPr>
                <w:rFonts w:eastAsia="Times New Roman"/>
                <w:b/>
                <w:color w:val="auto"/>
                <w:sz w:val="22"/>
                <w:szCs w:val="22"/>
                <w:lang w:eastAsia="nb-NO"/>
              </w:rPr>
            </w:pPr>
            <w:r w:rsidRPr="00251FC4">
              <w:rPr>
                <w:rFonts w:eastAsia="Times New Roman"/>
                <w:b/>
                <w:color w:val="auto"/>
                <w:sz w:val="22"/>
                <w:szCs w:val="22"/>
                <w:lang w:eastAsia="nb-NO"/>
              </w:rPr>
              <w:t>Jeg er meg, min meg</w:t>
            </w:r>
          </w:p>
          <w:p w:rsidRPr="00251FC4" w:rsidR="007A28E4" w:rsidP="007A28E4" w:rsidRDefault="007A28E4" w14:paraId="5D7A162F" w14:textId="5750BBF2">
            <w:pPr>
              <w:keepNext/>
              <w:autoSpaceDE/>
              <w:autoSpaceDN/>
              <w:adjustRightInd/>
              <w:outlineLvl w:val="1"/>
              <w:rPr>
                <w:rFonts w:eastAsia="Times New Roman"/>
                <w:color w:val="auto"/>
                <w:sz w:val="22"/>
                <w:szCs w:val="22"/>
                <w:lang w:eastAsia="nb-NO"/>
              </w:rPr>
            </w:pPr>
            <w:r w:rsidRPr="00251FC4">
              <w:rPr>
                <w:rFonts w:eastAsia="Times New Roman"/>
                <w:color w:val="auto"/>
                <w:sz w:val="22"/>
                <w:szCs w:val="22"/>
                <w:lang w:eastAsia="nb-NO"/>
              </w:rPr>
              <w:t xml:space="preserve">Lørenskog kommune har utarbeidet en rutine som skal bidra til å forebygge seksuelle overgrep gjennom å skape trygge og sterke barn. Rolvsrud barnehage skal jobbe systematisk over tid for å bidra til at barna får trygge og gode oppvekstforhold. </w:t>
            </w:r>
            <w:r w:rsidR="002C532F">
              <w:rPr>
                <w:rFonts w:eastAsia="Times New Roman"/>
                <w:color w:val="auto"/>
                <w:sz w:val="22"/>
                <w:szCs w:val="22"/>
                <w:lang w:eastAsia="nb-NO"/>
              </w:rPr>
              <w:t>Barna lærer seg å sette grenser for seg selv og får verktøy til å si i fra til en voksen</w:t>
            </w:r>
            <w:r w:rsidR="007B2B67">
              <w:rPr>
                <w:rFonts w:eastAsia="Times New Roman"/>
                <w:color w:val="auto"/>
                <w:sz w:val="22"/>
                <w:szCs w:val="22"/>
                <w:lang w:eastAsia="nb-NO"/>
              </w:rPr>
              <w:t xml:space="preserve"> hvis de opplever eller har opplevet noe som ikke føles riktig.</w:t>
            </w:r>
          </w:p>
          <w:p w:rsidRPr="00251FC4" w:rsidR="007A28E4" w:rsidP="007A28E4" w:rsidRDefault="007A28E4" w14:paraId="2FB1FABE" w14:textId="77777777">
            <w:pPr>
              <w:keepNext/>
              <w:autoSpaceDE/>
              <w:autoSpaceDN/>
              <w:adjustRightInd/>
              <w:outlineLvl w:val="1"/>
              <w:rPr>
                <w:rFonts w:eastAsia="Times New Roman"/>
                <w:color w:val="auto"/>
                <w:sz w:val="22"/>
                <w:szCs w:val="22"/>
                <w:lang w:eastAsia="nb-NO"/>
              </w:rPr>
            </w:pPr>
          </w:p>
          <w:bookmarkEnd w:id="31"/>
          <w:p w:rsidRPr="00251FC4" w:rsidR="007A28E4" w:rsidP="007A28E4" w:rsidRDefault="007A28E4" w14:paraId="59ED138E" w14:textId="77777777">
            <w:pPr>
              <w:autoSpaceDE/>
              <w:autoSpaceDN/>
              <w:adjustRightInd/>
              <w:rPr>
                <w:rFonts w:eastAsia="Times New Roman"/>
                <w:color w:val="auto"/>
                <w:sz w:val="22"/>
                <w:szCs w:val="22"/>
                <w:lang w:eastAsia="nb-NO"/>
              </w:rPr>
            </w:pPr>
          </w:p>
          <w:p w:rsidRPr="009025BD" w:rsidR="007A28E4" w:rsidP="007A28E4" w:rsidRDefault="007A28E4" w14:paraId="55971AA6" w14:textId="5F38D753">
            <w:pPr>
              <w:autoSpaceDE/>
              <w:autoSpaceDN/>
              <w:adjustRightInd/>
              <w:rPr>
                <w:rFonts w:eastAsia="Times New Roman"/>
                <w:b/>
                <w:bCs/>
                <w:i/>
                <w:iCs/>
                <w:color w:val="auto"/>
                <w:sz w:val="22"/>
                <w:szCs w:val="22"/>
                <w:lang w:eastAsia="nb-NO"/>
              </w:rPr>
            </w:pPr>
            <w:r w:rsidRPr="009025BD">
              <w:rPr>
                <w:rFonts w:eastAsia="Times New Roman"/>
                <w:b/>
                <w:bCs/>
                <w:i/>
                <w:iCs/>
                <w:color w:val="auto"/>
                <w:sz w:val="22"/>
                <w:szCs w:val="22"/>
                <w:lang w:eastAsia="nb-NO"/>
              </w:rPr>
              <w:t>Kunst, kultur og kreativitet</w:t>
            </w:r>
          </w:p>
          <w:p w:rsidRPr="00251FC4" w:rsidR="007A28E4" w:rsidP="007A28E4" w:rsidRDefault="007A28E4" w14:paraId="20E63D3B"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Personalet jobber for at alle barna får muligheten til selv å være kreative og uttrykke seg gjennom kunst og kultur. Vi gir barna rikelige erfaringer og opplevelser gjennom året.</w:t>
            </w:r>
          </w:p>
          <w:p w:rsidRPr="00251FC4" w:rsidR="007A28E4" w:rsidP="006C38B7" w:rsidRDefault="007A28E4" w14:paraId="2C5E84BA" w14:textId="41169A14">
            <w:pPr>
              <w:rPr>
                <w:sz w:val="22"/>
                <w:szCs w:val="22"/>
                <w:lang w:eastAsia="nb-NO"/>
              </w:rPr>
            </w:pPr>
          </w:p>
          <w:p w:rsidRPr="00251FC4" w:rsidR="007A28E4" w:rsidP="007A28E4" w:rsidRDefault="007A28E4" w14:paraId="03B2ABF4"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Vi har materiale som tegnesaker, maling, byggeklosser, leire, perler, bøker og utstyr tilgjengelig for barna på alle avdelingene. Barna får uttrykke følelser og hendelser, og får utløp for egen fantasi. </w:t>
            </w:r>
          </w:p>
          <w:p w:rsidRPr="00251FC4" w:rsidR="007A28E4" w:rsidP="007A28E4" w:rsidRDefault="007A28E4" w14:paraId="787B61B1" w14:textId="77777777">
            <w:pPr>
              <w:autoSpaceDE/>
              <w:autoSpaceDN/>
              <w:adjustRightInd/>
              <w:rPr>
                <w:rFonts w:eastAsia="Times New Roman"/>
                <w:color w:val="auto"/>
                <w:sz w:val="22"/>
                <w:szCs w:val="22"/>
                <w:lang w:eastAsia="nb-NO"/>
              </w:rPr>
            </w:pPr>
          </w:p>
          <w:p w:rsidRPr="00251FC4" w:rsidR="007A28E4" w:rsidP="007A28E4" w:rsidRDefault="007A28E4" w14:paraId="305FAA07"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Gjennom voksenstyrte aktiviteter gir vi barna rom til sammen å oppleve kunst og kultur. Å skape noe felles styrker barnas samhørighet. Personalet er lyttende, nysgjerrige og motiverende ovenfor barnas uttrykksformer. Vi undrer oss og fantaserer sammen med barna. Bruk av sang og musikk i hverdagen er viktig for oss.  Vi har musikkanlegg på fellesrommet som alle benytter seg av. Vi har samlingsstunder og flere instrumenter på </w:t>
            </w:r>
            <w:r w:rsidRPr="00251FC4">
              <w:rPr>
                <w:rFonts w:eastAsia="Times New Roman"/>
                <w:color w:val="auto"/>
                <w:sz w:val="22"/>
                <w:szCs w:val="22"/>
                <w:lang w:eastAsia="nb-NO"/>
              </w:rPr>
              <w:t xml:space="preserve">huset. Personalet jobber også for at alle blir kjent med kunst og kultur fra det mangfold som finnes i barnehagen. </w:t>
            </w:r>
          </w:p>
          <w:p w:rsidRPr="00251FC4" w:rsidR="007A28E4" w:rsidP="007A28E4" w:rsidRDefault="007A28E4" w14:paraId="610AA994" w14:textId="77777777">
            <w:pPr>
              <w:autoSpaceDE/>
              <w:autoSpaceDN/>
              <w:adjustRightInd/>
              <w:rPr>
                <w:rFonts w:eastAsia="Times New Roman"/>
                <w:color w:val="auto"/>
                <w:sz w:val="22"/>
                <w:szCs w:val="22"/>
                <w:lang w:eastAsia="nb-NO"/>
              </w:rPr>
            </w:pPr>
          </w:p>
          <w:p w:rsidRPr="00251FC4" w:rsidR="007A28E4" w:rsidP="007A28E4" w:rsidRDefault="007A28E4" w14:paraId="71188734"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Barnehagen har et eget formingslager med rikelig materiale. Vi lar barna bli kjent med og bruke de ulike materialene gjennom året.</w:t>
            </w:r>
          </w:p>
          <w:p w:rsidRPr="00251FC4" w:rsidR="007A28E4" w:rsidP="007A28E4" w:rsidRDefault="007A28E4" w14:paraId="5507BA12"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Vi benytter oss ellers av biblioteket og kulturhuset og noen av de tilbud som tilbys for barnehagebarn. </w:t>
            </w:r>
          </w:p>
          <w:p w:rsidRPr="00251FC4" w:rsidR="007A28E4" w:rsidP="007A28E4" w:rsidRDefault="007A28E4" w14:paraId="247A18D6" w14:textId="77777777">
            <w:pPr>
              <w:keepNext/>
              <w:autoSpaceDE/>
              <w:autoSpaceDN/>
              <w:adjustRightInd/>
              <w:outlineLvl w:val="1"/>
              <w:rPr>
                <w:rFonts w:eastAsia="Times New Roman"/>
                <w:color w:val="FF0000"/>
                <w:sz w:val="22"/>
                <w:szCs w:val="22"/>
                <w:lang w:eastAsia="nb-NO"/>
              </w:rPr>
            </w:pPr>
            <w:bookmarkStart w:name="_Toc165951184" w:id="32"/>
          </w:p>
          <w:p w:rsidRPr="009025BD" w:rsidR="007A28E4" w:rsidP="00D31C08" w:rsidRDefault="007A28E4" w14:paraId="51286820" w14:textId="5BE5335F">
            <w:pPr>
              <w:keepNext/>
              <w:autoSpaceDE/>
              <w:autoSpaceDN/>
              <w:adjustRightInd/>
              <w:outlineLvl w:val="1"/>
              <w:rPr>
                <w:rFonts w:eastAsia="Times New Roman"/>
                <w:b/>
                <w:bCs/>
                <w:i/>
                <w:iCs/>
                <w:color w:val="auto"/>
                <w:sz w:val="22"/>
                <w:szCs w:val="22"/>
                <w:lang w:eastAsia="nb-NO"/>
              </w:rPr>
            </w:pPr>
            <w:bookmarkStart w:name="_Toc315088435" w:id="33"/>
            <w:r w:rsidRPr="009025BD">
              <w:rPr>
                <w:rFonts w:eastAsia="Times New Roman"/>
                <w:b/>
                <w:bCs/>
                <w:i/>
                <w:iCs/>
                <w:color w:val="auto"/>
                <w:sz w:val="22"/>
                <w:szCs w:val="22"/>
                <w:lang w:eastAsia="nb-NO"/>
              </w:rPr>
              <w:t>Natur, miljø og tekn</w:t>
            </w:r>
            <w:bookmarkEnd w:id="32"/>
            <w:bookmarkEnd w:id="33"/>
            <w:r w:rsidRPr="009025BD">
              <w:rPr>
                <w:rFonts w:eastAsia="Times New Roman"/>
                <w:b/>
                <w:bCs/>
                <w:i/>
                <w:iCs/>
                <w:color w:val="auto"/>
                <w:sz w:val="22"/>
                <w:szCs w:val="22"/>
                <w:lang w:eastAsia="nb-NO"/>
              </w:rPr>
              <w:t>ologi</w:t>
            </w:r>
            <w:r w:rsidRPr="009025BD">
              <w:rPr>
                <w:rFonts w:eastAsia="Times New Roman"/>
                <w:b/>
                <w:bCs/>
                <w:i/>
                <w:iCs/>
                <w:color w:val="auto"/>
                <w:sz w:val="22"/>
                <w:szCs w:val="22"/>
                <w:lang w:eastAsia="nb-NO"/>
              </w:rPr>
              <w:tab/>
            </w:r>
          </w:p>
          <w:p w:rsidRPr="00251FC4" w:rsidR="007A28E4" w:rsidP="007A28E4" w:rsidRDefault="007A28E4" w14:paraId="162F6C91"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Alle i barnehagen er ute hver dag og går på tur minst én gang i uken.  Barnehagen har et eget lager med mye flott turutstyr.  Vi har bl.a. lavvo, primus, stekehelle, kniver, gapahuk, forstørrelsesglass, tau, ved, grillkull og annet turutstyr som vi bruker på turene våre.  Ved at vi bruker naturen i nærområdet og gir barna gode opplevelser, gir vi barna muligheten til å forstå samspillet i naturen og respektere den. Vi lærer barna å ta vare på naturen ved at vi plukker opp søppel etter oss når vi er på tur og at vi ikke ødelegger trær og vekster. Gjennom at vi går på tur i all slags vær, i alle årstidene, opplever barna undring og glede og lærer om planter, dyr, været og årstidene.</w:t>
            </w:r>
          </w:p>
          <w:p w:rsidRPr="00251FC4" w:rsidR="007A28E4" w:rsidP="007A28E4" w:rsidRDefault="007A28E4" w14:paraId="3464C175" w14:textId="77777777">
            <w:pPr>
              <w:autoSpaceDE/>
              <w:autoSpaceDN/>
              <w:adjustRightInd/>
              <w:rPr>
                <w:rFonts w:eastAsia="Times New Roman"/>
                <w:color w:val="auto"/>
                <w:sz w:val="22"/>
                <w:szCs w:val="22"/>
                <w:lang w:eastAsia="nb-NO"/>
              </w:rPr>
            </w:pPr>
          </w:p>
          <w:p w:rsidRPr="00251FC4" w:rsidR="007A28E4" w:rsidP="007A28E4" w:rsidRDefault="007A28E4" w14:paraId="1B21C82F" w14:textId="185E639F">
            <w:pPr>
              <w:rPr>
                <w:sz w:val="22"/>
                <w:szCs w:val="22"/>
                <w:lang w:eastAsia="nb-NO"/>
              </w:rPr>
            </w:pPr>
            <w:r w:rsidRPr="00251FC4">
              <w:rPr>
                <w:rFonts w:eastAsia="Times New Roman"/>
                <w:color w:val="auto"/>
                <w:sz w:val="22"/>
                <w:szCs w:val="22"/>
                <w:lang w:eastAsia="nb-NO"/>
              </w:rPr>
              <w:t>Vi bruker naturen som en inspirasjon til estetiske uttrykk, som for eksempel bilder/malerier og andre formingsaktiviteter. En spennende vår- og høstaktivitet er å så</w:t>
            </w:r>
          </w:p>
          <w:p w:rsidRPr="00251FC4" w:rsidR="00D31C08" w:rsidP="00D31C08" w:rsidRDefault="00D31C08" w14:paraId="2D8640CA"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grønnsaker og plukke bær, noe som bidrar til at barna får en viss innsikt i produksjon av enkelte matvarer.</w:t>
            </w:r>
          </w:p>
          <w:p w:rsidRPr="00251FC4" w:rsidR="00D31C08" w:rsidP="00D31C08" w:rsidRDefault="00D31C08" w14:paraId="127056D5" w14:textId="77777777">
            <w:pPr>
              <w:autoSpaceDE/>
              <w:autoSpaceDN/>
              <w:adjustRightInd/>
              <w:rPr>
                <w:rFonts w:eastAsia="Times New Roman"/>
                <w:color w:val="auto"/>
                <w:sz w:val="22"/>
                <w:szCs w:val="22"/>
                <w:lang w:eastAsia="nb-NO"/>
              </w:rPr>
            </w:pPr>
          </w:p>
          <w:p w:rsidRPr="00251FC4" w:rsidR="00D31C08" w:rsidP="00D31C08" w:rsidRDefault="00D31C08" w14:paraId="7ABFEDDC"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Vi gir også barna erfaringer med likheter og ulikheter, form, lengde og avstand, vekt og volum.  De eldre barna får gjennomføre enkle eksperimenter med lyd, lys og mørke, farger, vekt, varme og kulde.</w:t>
            </w:r>
          </w:p>
          <w:p w:rsidRPr="00251FC4" w:rsidR="00D31C08" w:rsidP="00D31C08" w:rsidRDefault="00D31C08" w14:paraId="301511E0" w14:textId="77777777">
            <w:pPr>
              <w:autoSpaceDE/>
              <w:autoSpaceDN/>
              <w:adjustRightInd/>
              <w:rPr>
                <w:rFonts w:eastAsia="Times New Roman"/>
                <w:color w:val="auto"/>
                <w:sz w:val="22"/>
                <w:szCs w:val="22"/>
                <w:lang w:eastAsia="nb-NO"/>
              </w:rPr>
            </w:pPr>
          </w:p>
          <w:p w:rsidR="00E87627" w:rsidP="00D31C08" w:rsidRDefault="00E87627" w14:paraId="5810570E" w14:textId="05E8A2D5">
            <w:pPr>
              <w:autoSpaceDE/>
              <w:autoSpaceDN/>
              <w:adjustRightInd/>
              <w:rPr>
                <w:rFonts w:eastAsia="Times New Roman"/>
                <w:color w:val="auto"/>
                <w:sz w:val="22"/>
                <w:szCs w:val="22"/>
                <w:lang w:eastAsia="nb-NO"/>
              </w:rPr>
            </w:pPr>
          </w:p>
          <w:p w:rsidRPr="00251FC4" w:rsidR="00E87627" w:rsidP="00D31C08" w:rsidRDefault="00E87627" w14:paraId="48BB8AB0" w14:textId="77777777">
            <w:pPr>
              <w:autoSpaceDE/>
              <w:autoSpaceDN/>
              <w:adjustRightInd/>
              <w:rPr>
                <w:rFonts w:eastAsia="Times New Roman"/>
                <w:color w:val="auto"/>
                <w:sz w:val="22"/>
                <w:szCs w:val="22"/>
                <w:lang w:eastAsia="nb-NO"/>
              </w:rPr>
            </w:pPr>
          </w:p>
          <w:p w:rsidRPr="00251FC4" w:rsidR="00D31C08" w:rsidP="00D31C08" w:rsidRDefault="00D31C08" w14:paraId="68991D24" w14:textId="77777777">
            <w:pPr>
              <w:autoSpaceDE/>
              <w:autoSpaceDN/>
              <w:adjustRightInd/>
              <w:rPr>
                <w:rFonts w:eastAsia="Times New Roman"/>
                <w:color w:val="auto"/>
                <w:sz w:val="22"/>
                <w:szCs w:val="22"/>
                <w:lang w:eastAsia="nb-NO"/>
              </w:rPr>
            </w:pPr>
          </w:p>
          <w:p w:rsidRPr="000D1D78" w:rsidR="00D31C08" w:rsidP="00D31C08" w:rsidRDefault="00D31C08" w14:paraId="77CFC40F" w14:textId="7223EC73">
            <w:pPr>
              <w:autoSpaceDE/>
              <w:autoSpaceDN/>
              <w:adjustRightInd/>
              <w:rPr>
                <w:rFonts w:eastAsia="Times New Roman"/>
                <w:b/>
                <w:bCs/>
                <w:i/>
                <w:iCs/>
                <w:color w:val="auto"/>
                <w:sz w:val="22"/>
                <w:szCs w:val="22"/>
                <w:lang w:eastAsia="nb-NO"/>
              </w:rPr>
            </w:pPr>
            <w:bookmarkStart w:name="_Toc165951185" w:id="34"/>
            <w:bookmarkStart w:name="_Toc315088436" w:id="35"/>
            <w:r w:rsidRPr="000D1D78">
              <w:rPr>
                <w:rFonts w:eastAsia="Times New Roman"/>
                <w:b/>
                <w:bCs/>
                <w:i/>
                <w:iCs/>
                <w:color w:val="auto"/>
                <w:sz w:val="22"/>
                <w:szCs w:val="22"/>
                <w:lang w:eastAsia="nb-NO"/>
              </w:rPr>
              <w:t>Antall, rom og form</w:t>
            </w:r>
          </w:p>
          <w:p w:rsidRPr="00251FC4" w:rsidR="00D31C08" w:rsidP="00D31C08" w:rsidRDefault="27D91F6B" w14:paraId="78A178D2" w14:textId="74ECCE23">
            <w:pPr>
              <w:autoSpaceDE/>
              <w:autoSpaceDN/>
              <w:adjustRightInd/>
              <w:rPr>
                <w:rFonts w:eastAsia="Times New Roman"/>
                <w:color w:val="auto"/>
                <w:sz w:val="22"/>
                <w:szCs w:val="22"/>
                <w:lang w:eastAsia="nb-NO"/>
              </w:rPr>
            </w:pPr>
            <w:r w:rsidRPr="6014CAD2">
              <w:rPr>
                <w:rFonts w:eastAsia="Times New Roman"/>
                <w:color w:val="auto"/>
                <w:sz w:val="22"/>
                <w:szCs w:val="22"/>
                <w:lang w:eastAsia="nb-NO"/>
              </w:rPr>
              <w:t>Matematiske begreper som antall, rom og form er noe barna er opptatt av og som vi jobber mye med i barnehagen. Overalt møter vi tall, telling og antallsord i ulike former. Vi finner også ulike former i enhver sammenheng både inne og ute. Å sortere ut fra størrelse eller form er også spennende og bla</w:t>
            </w:r>
            <w:r w:rsidRPr="6014CAD2" w:rsidR="080AA862">
              <w:rPr>
                <w:rFonts w:eastAsia="Times New Roman"/>
                <w:color w:val="auto"/>
                <w:sz w:val="22"/>
                <w:szCs w:val="22"/>
                <w:lang w:eastAsia="nb-NO"/>
              </w:rPr>
              <w:t>.</w:t>
            </w:r>
            <w:r w:rsidRPr="6014CAD2">
              <w:rPr>
                <w:rFonts w:eastAsia="Times New Roman"/>
                <w:color w:val="auto"/>
                <w:sz w:val="22"/>
                <w:szCs w:val="22"/>
                <w:lang w:eastAsia="nb-NO"/>
              </w:rPr>
              <w:t xml:space="preserve"> måltidene med borddekking etc. er en fin situasjon å bruke til dette.</w:t>
            </w:r>
          </w:p>
          <w:p w:rsidRPr="00251FC4" w:rsidR="00D31C08" w:rsidP="00D31C08" w:rsidRDefault="00D31C08" w14:paraId="65A4F66A"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ab/>
            </w:r>
            <w:r w:rsidRPr="00251FC4">
              <w:rPr>
                <w:rFonts w:eastAsia="Times New Roman"/>
                <w:color w:val="auto"/>
                <w:sz w:val="22"/>
                <w:szCs w:val="22"/>
                <w:lang w:eastAsia="nb-NO"/>
              </w:rPr>
              <w:t xml:space="preserve"> </w:t>
            </w:r>
          </w:p>
          <w:p w:rsidRPr="00251FC4" w:rsidR="00D31C08" w:rsidP="00D31C08" w:rsidRDefault="00D31C08" w14:paraId="048E3088"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Personalet legger til rette for at barna kan utforske og gjøre seg erfaringer med ulike begreper.  Barna har varierte opplevelser i lek, hverdagsaktiviteter og planlagte samlinger der begrepene benyttes.  Vi bruker materiell fra SMIL</w:t>
            </w:r>
            <w:r w:rsidRPr="00251FC4">
              <w:rPr>
                <w:rFonts w:ascii="Segoe UI Emoji" w:hAnsi="Segoe UI Emoji" w:eastAsia="Segoe UI Emoji" w:cs="Segoe UI Emoji"/>
                <w:color w:val="auto"/>
                <w:spacing w:val="-2"/>
                <w:sz w:val="22"/>
                <w:szCs w:val="22"/>
              </w:rPr>
              <w:t>😊</w:t>
            </w:r>
            <w:r w:rsidRPr="00251FC4">
              <w:rPr>
                <w:rFonts w:eastAsia="Times New Roman"/>
                <w:color w:val="auto"/>
                <w:sz w:val="22"/>
                <w:szCs w:val="22"/>
                <w:lang w:eastAsia="nb-NO"/>
              </w:rPr>
              <w:t xml:space="preserve"> (Satsing på matematikk i Lørenskog) og har jevnlige Smil samlinger gjennom året.</w:t>
            </w:r>
          </w:p>
          <w:p w:rsidRPr="00251FC4" w:rsidR="00D31C08" w:rsidP="00D31C08" w:rsidRDefault="00D31C08" w14:paraId="5DE873B9"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ab/>
            </w:r>
          </w:p>
          <w:p w:rsidRPr="00251FC4" w:rsidR="00D31C08" w:rsidP="00D31C08" w:rsidRDefault="00D31C08" w14:paraId="39AC6164"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I tillegg er vi bevisst på å jobbe med begrepene i lek og hverdagssituasjoner.  Vi viser til ”Smil-permen” for de som har lyst til å gå mer i dybden. </w:t>
            </w:r>
          </w:p>
          <w:p w:rsidR="00D31C08" w:rsidP="00D31C08" w:rsidRDefault="00D31C08" w14:paraId="2521035C" w14:textId="77777777">
            <w:pPr>
              <w:autoSpaceDE/>
              <w:autoSpaceDN/>
              <w:adjustRightInd/>
              <w:rPr>
                <w:rFonts w:eastAsia="Times New Roman"/>
                <w:color w:val="FF0000"/>
                <w:sz w:val="22"/>
                <w:szCs w:val="22"/>
                <w:lang w:eastAsia="nb-NO"/>
              </w:rPr>
            </w:pPr>
          </w:p>
          <w:p w:rsidR="000E6FE1" w:rsidP="00D31C08" w:rsidRDefault="000E6FE1" w14:paraId="4F009CE9" w14:textId="77777777">
            <w:pPr>
              <w:autoSpaceDE/>
              <w:autoSpaceDN/>
              <w:adjustRightInd/>
              <w:rPr>
                <w:rFonts w:eastAsia="Times New Roman"/>
                <w:color w:val="FF0000"/>
                <w:sz w:val="22"/>
                <w:szCs w:val="22"/>
                <w:lang w:eastAsia="nb-NO"/>
              </w:rPr>
            </w:pPr>
          </w:p>
          <w:p w:rsidRPr="00251FC4" w:rsidR="000E6FE1" w:rsidP="00D31C08" w:rsidRDefault="000E6FE1" w14:paraId="70801EFE" w14:textId="77777777">
            <w:pPr>
              <w:autoSpaceDE/>
              <w:autoSpaceDN/>
              <w:adjustRightInd/>
              <w:rPr>
                <w:rFonts w:eastAsia="Times New Roman"/>
                <w:color w:val="FF0000"/>
                <w:sz w:val="22"/>
                <w:szCs w:val="22"/>
                <w:lang w:eastAsia="nb-NO"/>
              </w:rPr>
            </w:pPr>
          </w:p>
          <w:p w:rsidRPr="005F27C6" w:rsidR="00D31C08" w:rsidP="00D31C08" w:rsidRDefault="00D31C08" w14:paraId="7E8AA594" w14:textId="77777777">
            <w:pPr>
              <w:autoSpaceDE/>
              <w:autoSpaceDN/>
              <w:adjustRightInd/>
              <w:rPr>
                <w:rFonts w:eastAsia="Times New Roman"/>
                <w:b/>
                <w:bCs/>
                <w:i/>
                <w:iCs/>
                <w:color w:val="auto"/>
                <w:sz w:val="22"/>
                <w:szCs w:val="22"/>
                <w:lang w:eastAsia="nb-NO"/>
              </w:rPr>
            </w:pPr>
            <w:r w:rsidRPr="005F27C6">
              <w:rPr>
                <w:rFonts w:eastAsia="Times New Roman"/>
                <w:b/>
                <w:bCs/>
                <w:i/>
                <w:iCs/>
                <w:color w:val="auto"/>
                <w:sz w:val="22"/>
                <w:szCs w:val="22"/>
                <w:lang w:eastAsia="nb-NO"/>
              </w:rPr>
              <w:t>Etikk, religion og filosofi</w:t>
            </w:r>
            <w:bookmarkEnd w:id="34"/>
            <w:bookmarkEnd w:id="35"/>
          </w:p>
          <w:p w:rsidRPr="00251FC4" w:rsidR="00D31C08" w:rsidP="00D31C08" w:rsidRDefault="00D31C08" w14:paraId="57825F0F"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Vi lager trivselsregler sammen med barna på avdelingene. De voksne viser seg som gode rollemodeller for barna ved å respektere og vise toleranse for hverandre. Ved konflikter eller andre vanskelige situasjoner kan vi bruke rollespill for å vise alternative løsninger.</w:t>
            </w:r>
          </w:p>
          <w:p w:rsidRPr="00251FC4" w:rsidR="00D31C08" w:rsidP="00D31C08" w:rsidRDefault="00D31C08" w14:paraId="3F85A4AE" w14:textId="77777777">
            <w:pPr>
              <w:autoSpaceDE/>
              <w:autoSpaceDN/>
              <w:adjustRightInd/>
              <w:rPr>
                <w:rFonts w:eastAsia="Times New Roman"/>
                <w:color w:val="auto"/>
                <w:sz w:val="22"/>
                <w:szCs w:val="22"/>
                <w:lang w:eastAsia="nb-NO"/>
              </w:rPr>
            </w:pPr>
          </w:p>
          <w:p w:rsidRPr="00251FC4" w:rsidR="00D31C08" w:rsidP="00D31C08" w:rsidRDefault="00D31C08" w14:paraId="050B8613"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Vi har mange ulike nasjoner representert i barnehagen. Dersom foreldre og barn ønsker det, pynter vi avdelingene med flagg og bruker samlingsstunder til å sette fokus på de ulike </w:t>
            </w:r>
            <w:r w:rsidRPr="00251FC4">
              <w:rPr>
                <w:rFonts w:eastAsia="Times New Roman"/>
                <w:color w:val="auto"/>
                <w:sz w:val="22"/>
                <w:szCs w:val="22"/>
                <w:lang w:eastAsia="nb-NO"/>
              </w:rPr>
              <w:t>begivenhetene på de ulike nasjonaldagene.  Foreldrene er viktige samarbeidspartnere i dette arbeidet.</w:t>
            </w:r>
          </w:p>
          <w:p w:rsidRPr="00251FC4" w:rsidR="00D31C08" w:rsidP="00D31C08" w:rsidRDefault="00D31C08" w14:paraId="262338BB" w14:textId="77777777">
            <w:pPr>
              <w:autoSpaceDE/>
              <w:autoSpaceDN/>
              <w:adjustRightInd/>
              <w:rPr>
                <w:rFonts w:eastAsia="Times New Roman"/>
                <w:color w:val="auto"/>
                <w:sz w:val="22"/>
                <w:szCs w:val="22"/>
                <w:lang w:eastAsia="nb-NO"/>
              </w:rPr>
            </w:pPr>
          </w:p>
          <w:p w:rsidRPr="00251FC4" w:rsidR="00D31C08" w:rsidP="00D31C08" w:rsidRDefault="00D31C08" w14:paraId="30442FC2"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Gjennom de gode samtalene undrer vi oss sammen om de ulike hendelsene vi opplever og erfarer i hverdagen. Etter turer har vi samtaler om ting vi har opplevd og erfart. Vi undrer oss sammen med barna gjennom barnesamtaler. </w:t>
            </w:r>
            <w:bookmarkStart w:name="_Toc165951186" w:id="36"/>
            <w:bookmarkStart w:name="_Toc315088437" w:id="37"/>
          </w:p>
          <w:p w:rsidRPr="00251FC4" w:rsidR="00D31C08" w:rsidP="00D31C08" w:rsidRDefault="00D31C08" w14:paraId="42E8E671" w14:textId="77777777">
            <w:pPr>
              <w:autoSpaceDE/>
              <w:autoSpaceDN/>
              <w:adjustRightInd/>
              <w:rPr>
                <w:rFonts w:eastAsia="Times New Roman"/>
                <w:color w:val="auto"/>
                <w:sz w:val="22"/>
                <w:szCs w:val="22"/>
                <w:lang w:eastAsia="nb-NO"/>
              </w:rPr>
            </w:pPr>
          </w:p>
          <w:p w:rsidRPr="00251FC4" w:rsidR="00D31C08" w:rsidP="00D31C08" w:rsidRDefault="00D31C08" w14:paraId="7BDD4308" w14:textId="77777777">
            <w:pPr>
              <w:autoSpaceDE/>
              <w:autoSpaceDN/>
              <w:adjustRightInd/>
              <w:rPr>
                <w:rFonts w:eastAsia="Times New Roman"/>
                <w:color w:val="auto"/>
                <w:sz w:val="22"/>
                <w:szCs w:val="22"/>
                <w:lang w:eastAsia="nb-NO"/>
              </w:rPr>
            </w:pPr>
          </w:p>
          <w:p w:rsidRPr="000D1D78" w:rsidR="00D31C08" w:rsidP="00D31C08" w:rsidRDefault="00D31C08" w14:paraId="72617CC5" w14:textId="77777777">
            <w:pPr>
              <w:autoSpaceDE/>
              <w:autoSpaceDN/>
              <w:adjustRightInd/>
              <w:rPr>
                <w:rFonts w:eastAsia="Times New Roman"/>
                <w:b/>
                <w:bCs/>
                <w:i/>
                <w:iCs/>
                <w:color w:val="auto"/>
                <w:sz w:val="22"/>
                <w:szCs w:val="22"/>
                <w:lang w:eastAsia="nb-NO"/>
              </w:rPr>
            </w:pPr>
            <w:r w:rsidRPr="000D1D78">
              <w:rPr>
                <w:rFonts w:eastAsia="Times New Roman"/>
                <w:b/>
                <w:bCs/>
                <w:i/>
                <w:iCs/>
                <w:color w:val="auto"/>
                <w:sz w:val="22"/>
                <w:szCs w:val="22"/>
                <w:lang w:eastAsia="nb-NO"/>
              </w:rPr>
              <w:t>Nærmiljø og samfunn</w:t>
            </w:r>
            <w:bookmarkEnd w:id="36"/>
            <w:bookmarkEnd w:id="37"/>
          </w:p>
          <w:p w:rsidRPr="00251FC4" w:rsidR="00D31C08" w:rsidP="00D31C08" w:rsidRDefault="00D31C08" w14:paraId="20FC7CF1"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ab/>
            </w:r>
          </w:p>
          <w:p w:rsidRPr="00251FC4" w:rsidR="00D31C08" w:rsidP="00D31C08" w:rsidRDefault="00D31C08" w14:paraId="1151E845"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Barnehagen er et fellesskap og fungerer som et eget lite samfunn.  Dette er i mange tilfeller barnas første møte med en verden utenfor familien og vi gir barna mulighet til deltakelse og påvirkning av fellesskapet. På denne måten bidrar vi til at barna sosialiseres til det større samfunnet de skal delta i. Barna opplever at de er viktige deltakere i vårt lille samfunn og at alle er en del av fellesskapet, både på avdelingene, i gruppene og på hele huset.</w:t>
            </w:r>
          </w:p>
          <w:p w:rsidRPr="00251FC4" w:rsidR="00D31C08" w:rsidP="00D31C08" w:rsidRDefault="00D31C08" w14:paraId="0E4853D2" w14:textId="77777777">
            <w:pPr>
              <w:autoSpaceDE/>
              <w:autoSpaceDN/>
              <w:adjustRightInd/>
              <w:rPr>
                <w:rFonts w:eastAsia="Times New Roman"/>
                <w:color w:val="auto"/>
                <w:sz w:val="22"/>
                <w:szCs w:val="22"/>
                <w:lang w:eastAsia="nb-NO"/>
              </w:rPr>
            </w:pPr>
          </w:p>
          <w:p w:rsidRPr="00251FC4" w:rsidR="00D31C08" w:rsidP="00D31C08" w:rsidRDefault="00D31C08" w14:paraId="07C44DF9" w14:textId="77777777">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Vi er opptatte av at barna skal bli kjent i nærmiljøet og få nær tilknytning til vår kommune. Hver avdeling bruker skogen eller området rundt barnehagen som turmål. Vi bruker det lokalmiljøet har å by på, som for eksempel biblioteket, Skårer gård og Langvannet, og går ofte turer i barnas bo-miljø. Gjennom utforskning, opplevelser og erfaringer skal barnehagen bidra til å gjøre barna kjent med nærmiljø, samfunn og verden.</w:t>
            </w:r>
          </w:p>
          <w:p w:rsidRPr="00251FC4" w:rsidR="007A28E4" w:rsidP="006C38B7" w:rsidRDefault="007A28E4" w14:paraId="59BAD256" w14:textId="6F24135E">
            <w:pPr>
              <w:rPr>
                <w:sz w:val="22"/>
                <w:szCs w:val="22"/>
                <w:lang w:eastAsia="nb-NO"/>
              </w:rPr>
            </w:pPr>
          </w:p>
          <w:p w:rsidRPr="00251FC4" w:rsidR="00C11CB5" w:rsidP="00C11CB5" w:rsidRDefault="00C11CB5" w14:paraId="23E68E32" w14:textId="72BD0A0D">
            <w:pPr>
              <w:autoSpaceDE/>
              <w:autoSpaceDN/>
              <w:adjustRightInd/>
              <w:rPr>
                <w:rFonts w:eastAsia="Times New Roman"/>
                <w:color w:val="auto"/>
                <w:sz w:val="22"/>
                <w:szCs w:val="22"/>
                <w:lang w:eastAsia="nb-NO"/>
              </w:rPr>
            </w:pPr>
            <w:r w:rsidRPr="00251FC4">
              <w:rPr>
                <w:rFonts w:eastAsia="Times New Roman"/>
                <w:color w:val="auto"/>
                <w:sz w:val="22"/>
                <w:szCs w:val="22"/>
                <w:lang w:eastAsia="nb-NO"/>
              </w:rPr>
              <w:t xml:space="preserve">Vi har fokus på at barna får utfordringer og utviklingsmuligheter ut </w:t>
            </w:r>
            <w:r w:rsidRPr="00251FC4" w:rsidR="00E03966">
              <w:rPr>
                <w:rFonts w:eastAsia="Times New Roman"/>
                <w:color w:val="auto"/>
                <w:sz w:val="22"/>
                <w:szCs w:val="22"/>
                <w:lang w:eastAsia="nb-NO"/>
              </w:rPr>
              <w:t>ifra</w:t>
            </w:r>
            <w:r w:rsidRPr="00251FC4">
              <w:rPr>
                <w:rFonts w:eastAsia="Times New Roman"/>
                <w:color w:val="auto"/>
                <w:sz w:val="22"/>
                <w:szCs w:val="22"/>
                <w:lang w:eastAsia="nb-NO"/>
              </w:rPr>
              <w:t xml:space="preserve"> sine forutsetninger og uavhengig av kjønn. Arbeidet med likestilling blir derfor viktig for oss.</w:t>
            </w:r>
          </w:p>
          <w:p w:rsidRPr="00251FC4" w:rsidR="007A28E4" w:rsidP="006C38B7" w:rsidRDefault="007A28E4" w14:paraId="5607ED17" w14:textId="091F7396">
            <w:pPr>
              <w:rPr>
                <w:sz w:val="22"/>
                <w:szCs w:val="22"/>
                <w:lang w:eastAsia="nb-NO"/>
              </w:rPr>
            </w:pPr>
          </w:p>
          <w:p w:rsidRPr="00251FC4" w:rsidR="007A28E4" w:rsidP="006C38B7" w:rsidRDefault="007A28E4" w14:paraId="16A1E802" w14:textId="5C4E5623">
            <w:pPr>
              <w:rPr>
                <w:sz w:val="22"/>
                <w:szCs w:val="22"/>
                <w:lang w:eastAsia="nb-NO"/>
              </w:rPr>
            </w:pPr>
          </w:p>
          <w:p w:rsidRPr="00251FC4" w:rsidR="007A28E4" w:rsidP="006C38B7" w:rsidRDefault="007A28E4" w14:paraId="444B6C82" w14:textId="77777777">
            <w:pPr>
              <w:rPr>
                <w:sz w:val="22"/>
                <w:szCs w:val="22"/>
                <w:lang w:eastAsia="nb-NO"/>
              </w:rPr>
            </w:pPr>
          </w:p>
          <w:p w:rsidRPr="00251FC4" w:rsidR="009F5A70" w:rsidP="00092386" w:rsidRDefault="009F5A70" w14:paraId="44F455C6" w14:textId="6C8B6857">
            <w:pPr>
              <w:autoSpaceDE/>
              <w:autoSpaceDN/>
              <w:adjustRightInd/>
              <w:rPr>
                <w:color w:val="FF0000"/>
                <w:spacing w:val="-2"/>
                <w:sz w:val="22"/>
                <w:szCs w:val="22"/>
              </w:rPr>
            </w:pPr>
          </w:p>
          <w:p w:rsidR="009F5A70" w:rsidP="00092386" w:rsidRDefault="000E67EB" w14:paraId="3B2EC286" w14:textId="4F11BEBF">
            <w:pPr>
              <w:autoSpaceDE/>
              <w:autoSpaceDN/>
              <w:adjustRightInd/>
              <w:rPr>
                <w:color w:val="auto"/>
                <w:spacing w:val="-2"/>
                <w:sz w:val="22"/>
                <w:szCs w:val="22"/>
              </w:rPr>
            </w:pPr>
            <w:r>
              <w:rPr>
                <w:color w:val="auto"/>
                <w:spacing w:val="-2"/>
                <w:sz w:val="22"/>
                <w:szCs w:val="22"/>
              </w:rPr>
              <w:t>Barnehagens egne pr</w:t>
            </w:r>
            <w:r w:rsidR="00A1189C">
              <w:rPr>
                <w:color w:val="auto"/>
                <w:spacing w:val="-2"/>
                <w:sz w:val="22"/>
                <w:szCs w:val="22"/>
              </w:rPr>
              <w:t>ogresjonsplan:</w:t>
            </w:r>
          </w:p>
          <w:p w:rsidR="00A1189C" w:rsidP="00092386" w:rsidRDefault="00A1189C" w14:paraId="125BF9B8" w14:textId="77777777">
            <w:pPr>
              <w:autoSpaceDE/>
              <w:autoSpaceDN/>
              <w:adjustRightInd/>
              <w:rPr>
                <w:color w:val="auto"/>
                <w:spacing w:val="-2"/>
                <w:sz w:val="22"/>
                <w:szCs w:val="22"/>
              </w:rPr>
            </w:pPr>
          </w:p>
          <w:p w:rsidR="00A1189C" w:rsidP="00092386" w:rsidRDefault="00000000" w14:paraId="0B2A0A77" w14:textId="448B7E26">
            <w:pPr>
              <w:autoSpaceDE/>
              <w:autoSpaceDN/>
              <w:adjustRightInd/>
              <w:rPr>
                <w:color w:val="auto"/>
                <w:spacing w:val="-2"/>
                <w:sz w:val="22"/>
                <w:szCs w:val="22"/>
              </w:rPr>
            </w:pPr>
            <w:hyperlink w:history="1" r:id="rId26">
              <w:r w:rsidRPr="00B27E9D" w:rsidR="00B27E9D">
                <w:rPr>
                  <w:rStyle w:val="Hyperkobling"/>
                  <w:spacing w:val="-2"/>
                  <w:sz w:val="22"/>
                  <w:szCs w:val="22"/>
                </w:rPr>
                <w:t>https://lorenskogkommune-my.sharepoint.com/personal/heb_lorenskog_kommune_no/Documents/Dokumenter/Progresjonsplan/Progresjonsplan%202023-2024%20Rolvsrud%20barnehage.pdf</w:t>
              </w:r>
            </w:hyperlink>
            <w:r w:rsidR="00B27E9D">
              <w:rPr>
                <w:color w:val="auto"/>
                <w:spacing w:val="-2"/>
                <w:sz w:val="22"/>
                <w:szCs w:val="22"/>
              </w:rPr>
              <w:t xml:space="preserve"> </w:t>
            </w:r>
          </w:p>
          <w:p w:rsidR="00B27E9D" w:rsidP="00092386" w:rsidRDefault="00B27E9D" w14:paraId="02B3A5BC" w14:textId="77777777">
            <w:pPr>
              <w:autoSpaceDE/>
              <w:autoSpaceDN/>
              <w:adjustRightInd/>
              <w:rPr>
                <w:color w:val="auto"/>
                <w:spacing w:val="-2"/>
                <w:sz w:val="22"/>
                <w:szCs w:val="22"/>
              </w:rPr>
            </w:pPr>
          </w:p>
          <w:p w:rsidR="00B27E9D" w:rsidP="00092386" w:rsidRDefault="00B27E9D" w14:paraId="66BB796D" w14:textId="77777777">
            <w:pPr>
              <w:autoSpaceDE/>
              <w:autoSpaceDN/>
              <w:adjustRightInd/>
              <w:rPr>
                <w:color w:val="auto"/>
                <w:spacing w:val="-2"/>
                <w:sz w:val="22"/>
                <w:szCs w:val="22"/>
              </w:rPr>
            </w:pPr>
          </w:p>
          <w:p w:rsidR="00B27E9D" w:rsidP="00092386" w:rsidRDefault="00B27E9D" w14:paraId="26FE5766" w14:textId="77777777">
            <w:pPr>
              <w:autoSpaceDE/>
              <w:autoSpaceDN/>
              <w:adjustRightInd/>
              <w:rPr>
                <w:color w:val="auto"/>
                <w:spacing w:val="-2"/>
                <w:sz w:val="22"/>
                <w:szCs w:val="22"/>
              </w:rPr>
            </w:pPr>
          </w:p>
          <w:p w:rsidR="006E7BD7" w:rsidP="00092386" w:rsidRDefault="006E7BD7" w14:paraId="4378F961" w14:textId="77777777">
            <w:pPr>
              <w:autoSpaceDE/>
              <w:autoSpaceDN/>
              <w:adjustRightInd/>
              <w:rPr>
                <w:color w:val="auto"/>
                <w:spacing w:val="-2"/>
                <w:sz w:val="22"/>
                <w:szCs w:val="22"/>
              </w:rPr>
            </w:pPr>
          </w:p>
          <w:p w:rsidR="006E7BD7" w:rsidP="00092386" w:rsidRDefault="006E7BD7" w14:paraId="1393FF50" w14:textId="77777777">
            <w:pPr>
              <w:autoSpaceDE/>
              <w:autoSpaceDN/>
              <w:adjustRightInd/>
              <w:rPr>
                <w:color w:val="auto"/>
                <w:spacing w:val="-2"/>
                <w:sz w:val="22"/>
                <w:szCs w:val="22"/>
              </w:rPr>
            </w:pPr>
          </w:p>
          <w:p w:rsidR="006E7BD7" w:rsidP="00092386" w:rsidRDefault="006E7BD7" w14:paraId="03F9E0EB" w14:textId="77777777">
            <w:pPr>
              <w:autoSpaceDE/>
              <w:autoSpaceDN/>
              <w:adjustRightInd/>
              <w:rPr>
                <w:color w:val="auto"/>
                <w:spacing w:val="-2"/>
                <w:sz w:val="22"/>
                <w:szCs w:val="22"/>
              </w:rPr>
            </w:pPr>
          </w:p>
          <w:p w:rsidR="006E7BD7" w:rsidP="00092386" w:rsidRDefault="006E7BD7" w14:paraId="4F1678B5" w14:textId="77777777">
            <w:pPr>
              <w:autoSpaceDE/>
              <w:autoSpaceDN/>
              <w:adjustRightInd/>
              <w:rPr>
                <w:color w:val="auto"/>
                <w:spacing w:val="-2"/>
                <w:sz w:val="22"/>
                <w:szCs w:val="22"/>
              </w:rPr>
            </w:pPr>
          </w:p>
          <w:p w:rsidR="006E7BD7" w:rsidP="00092386" w:rsidRDefault="006E7BD7" w14:paraId="1D57375A" w14:textId="77777777">
            <w:pPr>
              <w:autoSpaceDE/>
              <w:autoSpaceDN/>
              <w:adjustRightInd/>
              <w:rPr>
                <w:color w:val="auto"/>
                <w:spacing w:val="-2"/>
                <w:sz w:val="22"/>
                <w:szCs w:val="22"/>
              </w:rPr>
            </w:pPr>
          </w:p>
          <w:p w:rsidR="006E7BD7" w:rsidP="00092386" w:rsidRDefault="006E7BD7" w14:paraId="4F9D8832" w14:textId="77777777">
            <w:pPr>
              <w:autoSpaceDE/>
              <w:autoSpaceDN/>
              <w:adjustRightInd/>
              <w:rPr>
                <w:color w:val="auto"/>
                <w:spacing w:val="-2"/>
                <w:sz w:val="22"/>
                <w:szCs w:val="22"/>
              </w:rPr>
            </w:pPr>
          </w:p>
          <w:p w:rsidR="006E7BD7" w:rsidP="00092386" w:rsidRDefault="006E7BD7" w14:paraId="3EBE165B" w14:textId="77777777">
            <w:pPr>
              <w:autoSpaceDE/>
              <w:autoSpaceDN/>
              <w:adjustRightInd/>
              <w:rPr>
                <w:color w:val="auto"/>
                <w:spacing w:val="-2"/>
                <w:sz w:val="22"/>
                <w:szCs w:val="22"/>
              </w:rPr>
            </w:pPr>
          </w:p>
          <w:p w:rsidR="006E7BD7" w:rsidP="00092386" w:rsidRDefault="006E7BD7" w14:paraId="635AD641" w14:textId="77777777">
            <w:pPr>
              <w:autoSpaceDE/>
              <w:autoSpaceDN/>
              <w:adjustRightInd/>
              <w:rPr>
                <w:color w:val="auto"/>
                <w:spacing w:val="-2"/>
                <w:sz w:val="22"/>
                <w:szCs w:val="22"/>
              </w:rPr>
            </w:pPr>
          </w:p>
          <w:p w:rsidR="006E7BD7" w:rsidP="00092386" w:rsidRDefault="006E7BD7" w14:paraId="0B93D7B8" w14:textId="77777777">
            <w:pPr>
              <w:autoSpaceDE/>
              <w:autoSpaceDN/>
              <w:adjustRightInd/>
              <w:rPr>
                <w:color w:val="auto"/>
                <w:spacing w:val="-2"/>
                <w:sz w:val="22"/>
                <w:szCs w:val="22"/>
              </w:rPr>
            </w:pPr>
          </w:p>
          <w:p w:rsidR="006E7BD7" w:rsidP="00092386" w:rsidRDefault="006E7BD7" w14:paraId="17E2047E" w14:textId="77777777">
            <w:pPr>
              <w:autoSpaceDE/>
              <w:autoSpaceDN/>
              <w:adjustRightInd/>
              <w:rPr>
                <w:color w:val="auto"/>
                <w:spacing w:val="-2"/>
                <w:sz w:val="22"/>
                <w:szCs w:val="22"/>
              </w:rPr>
            </w:pPr>
          </w:p>
          <w:p w:rsidR="006E7BD7" w:rsidP="00092386" w:rsidRDefault="006E7BD7" w14:paraId="3EF70F58" w14:textId="77777777">
            <w:pPr>
              <w:autoSpaceDE/>
              <w:autoSpaceDN/>
              <w:adjustRightInd/>
              <w:rPr>
                <w:color w:val="auto"/>
                <w:spacing w:val="-2"/>
                <w:sz w:val="22"/>
                <w:szCs w:val="22"/>
              </w:rPr>
            </w:pPr>
          </w:p>
          <w:p w:rsidR="006E7BD7" w:rsidP="00092386" w:rsidRDefault="006E7BD7" w14:paraId="58FEF79E" w14:textId="77777777">
            <w:pPr>
              <w:autoSpaceDE/>
              <w:autoSpaceDN/>
              <w:adjustRightInd/>
              <w:rPr>
                <w:color w:val="auto"/>
                <w:spacing w:val="-2"/>
                <w:sz w:val="22"/>
                <w:szCs w:val="22"/>
              </w:rPr>
            </w:pPr>
          </w:p>
          <w:p w:rsidR="00B27E9D" w:rsidP="00092386" w:rsidRDefault="00B27E9D" w14:paraId="6A8C97F6" w14:textId="77777777">
            <w:pPr>
              <w:autoSpaceDE/>
              <w:autoSpaceDN/>
              <w:adjustRightInd/>
              <w:rPr>
                <w:color w:val="auto"/>
                <w:spacing w:val="-2"/>
                <w:sz w:val="22"/>
                <w:szCs w:val="22"/>
              </w:rPr>
            </w:pPr>
          </w:p>
          <w:p w:rsidR="00B27E9D" w:rsidP="00092386" w:rsidRDefault="00B27E9D" w14:paraId="7DBB03ED" w14:textId="77777777">
            <w:pPr>
              <w:autoSpaceDE/>
              <w:autoSpaceDN/>
              <w:adjustRightInd/>
              <w:rPr>
                <w:color w:val="auto"/>
                <w:spacing w:val="-2"/>
                <w:sz w:val="22"/>
                <w:szCs w:val="22"/>
              </w:rPr>
            </w:pPr>
          </w:p>
          <w:p w:rsidR="00B27E9D" w:rsidP="00092386" w:rsidRDefault="00B27E9D" w14:paraId="34FDCF10" w14:textId="77777777">
            <w:pPr>
              <w:autoSpaceDE/>
              <w:autoSpaceDN/>
              <w:adjustRightInd/>
              <w:rPr>
                <w:color w:val="auto"/>
                <w:spacing w:val="-2"/>
                <w:sz w:val="22"/>
                <w:szCs w:val="22"/>
              </w:rPr>
            </w:pPr>
          </w:p>
          <w:p w:rsidR="00B27E9D" w:rsidP="00092386" w:rsidRDefault="00B27E9D" w14:paraId="208BE932" w14:textId="77777777">
            <w:pPr>
              <w:autoSpaceDE/>
              <w:autoSpaceDN/>
              <w:adjustRightInd/>
              <w:rPr>
                <w:color w:val="auto"/>
                <w:spacing w:val="-2"/>
                <w:sz w:val="22"/>
                <w:szCs w:val="22"/>
              </w:rPr>
            </w:pPr>
          </w:p>
          <w:p w:rsidR="00B27E9D" w:rsidP="00092386" w:rsidRDefault="00B27E9D" w14:paraId="248B561E" w14:textId="77777777">
            <w:pPr>
              <w:autoSpaceDE/>
              <w:autoSpaceDN/>
              <w:adjustRightInd/>
              <w:rPr>
                <w:color w:val="auto"/>
                <w:spacing w:val="-2"/>
                <w:sz w:val="22"/>
                <w:szCs w:val="22"/>
              </w:rPr>
            </w:pPr>
          </w:p>
          <w:p w:rsidR="3740C910" w:rsidP="3740C910" w:rsidRDefault="3740C910" w14:paraId="77C5D4B0" w14:textId="75326220">
            <w:pPr>
              <w:pStyle w:val="Overskrift3"/>
              <w:numPr>
                <w:ilvl w:val="0"/>
                <w:numId w:val="0"/>
              </w:numPr>
              <w:ind w:left="375" w:hanging="375"/>
            </w:pPr>
          </w:p>
          <w:p w:rsidR="3740C910" w:rsidP="3740C910" w:rsidRDefault="3740C910" w14:paraId="5AF2F184" w14:textId="2AEEC1D3">
            <w:pPr>
              <w:pStyle w:val="Overskrift3"/>
              <w:numPr>
                <w:ilvl w:val="0"/>
                <w:numId w:val="0"/>
              </w:numPr>
              <w:ind w:left="375" w:hanging="375"/>
            </w:pPr>
          </w:p>
          <w:p w:rsidR="3740C910" w:rsidP="3740C910" w:rsidRDefault="3740C910" w14:paraId="1DB771C0" w14:textId="020285D9">
            <w:pPr>
              <w:pStyle w:val="Overskrift3"/>
              <w:numPr>
                <w:ilvl w:val="0"/>
                <w:numId w:val="0"/>
              </w:numPr>
              <w:ind w:left="375" w:hanging="375"/>
            </w:pPr>
          </w:p>
          <w:p w:rsidRPr="00606467" w:rsidR="00C83992" w:rsidP="00606467" w:rsidRDefault="00DE1351" w14:paraId="46773A6F" w14:textId="6A6173BB">
            <w:pPr>
              <w:pStyle w:val="Overskrift3"/>
              <w:numPr>
                <w:ilvl w:val="0"/>
                <w:numId w:val="0"/>
              </w:numPr>
              <w:ind w:left="375" w:hanging="375"/>
              <w:rPr>
                <w:sz w:val="22"/>
              </w:rPr>
            </w:pPr>
            <w:r>
              <w:t>5</w:t>
            </w:r>
            <w:r w:rsidRPr="003B5FB1" w:rsidR="00FE6B3E">
              <w:t>.</w:t>
            </w:r>
            <w:r w:rsidR="00FE6B3E">
              <w:t>2</w:t>
            </w:r>
            <w:r w:rsidRPr="003B5FB1" w:rsidR="00FE6B3E">
              <w:t xml:space="preserve"> </w:t>
            </w:r>
            <w:r w:rsidR="00FE6B3E">
              <w:t>Periodeplan</w:t>
            </w:r>
            <w:r w:rsidR="00606467">
              <w:t xml:space="preserve"> </w:t>
            </w:r>
            <w:r w:rsidRPr="00315573" w:rsidR="00606467">
              <w:rPr>
                <w:rFonts w:asciiTheme="minorHAnsi" w:hAnsiTheme="minorHAnsi" w:cstheme="minorHAnsi"/>
                <w:szCs w:val="24"/>
              </w:rPr>
              <w:t>202</w:t>
            </w:r>
            <w:r w:rsidR="00CA5630">
              <w:rPr>
                <w:rFonts w:asciiTheme="minorHAnsi" w:hAnsiTheme="minorHAnsi" w:cstheme="minorHAnsi"/>
                <w:szCs w:val="24"/>
              </w:rPr>
              <w:t>5</w:t>
            </w:r>
          </w:p>
          <w:p w:rsidR="00D3264A" w:rsidP="00C77AD1" w:rsidRDefault="00D3264A" w14:paraId="6BE1120F" w14:textId="77777777">
            <w:pPr>
              <w:autoSpaceDN/>
              <w:rPr>
                <w:rFonts w:asciiTheme="minorHAnsi" w:hAnsiTheme="minorHAnsi" w:cstheme="minorHAnsi"/>
                <w:b/>
                <w:bCs/>
                <w:color w:val="auto"/>
                <w:spacing w:val="-2"/>
                <w:sz w:val="24"/>
                <w:szCs w:val="24"/>
              </w:rPr>
            </w:pPr>
          </w:p>
          <w:p w:rsidRPr="0008426F" w:rsidR="00347F9D" w:rsidP="00347F9D" w:rsidRDefault="00347F9D" w14:paraId="6865D7C8" w14:textId="0E1576D5">
            <w:pPr>
              <w:pStyle w:val="paragraph"/>
              <w:spacing w:before="0" w:beforeAutospacing="0" w:after="0" w:afterAutospacing="0"/>
              <w:textAlignment w:val="baseline"/>
              <w:rPr>
                <w:rStyle w:val="normaltextrun"/>
                <w:rFonts w:ascii="Arial" w:hAnsi="Arial" w:cs="Arial"/>
                <w:sz w:val="22"/>
                <w:szCs w:val="22"/>
              </w:rPr>
            </w:pPr>
            <w:r w:rsidRPr="0013400C">
              <w:rPr>
                <w:rStyle w:val="normaltextrun"/>
                <w:rFonts w:ascii="Arial" w:hAnsi="Arial" w:cs="Arial"/>
                <w:b/>
                <w:bCs/>
                <w:sz w:val="22"/>
                <w:szCs w:val="22"/>
              </w:rPr>
              <w:t>Periode 1</w:t>
            </w:r>
            <w:r w:rsidR="0008426F">
              <w:rPr>
                <w:rStyle w:val="normaltextrun"/>
                <w:rFonts w:ascii="Arial" w:hAnsi="Arial" w:cs="Arial"/>
                <w:b/>
                <w:bCs/>
                <w:sz w:val="22"/>
                <w:szCs w:val="22"/>
              </w:rPr>
              <w:t xml:space="preserve">: </w:t>
            </w:r>
            <w:r w:rsidRPr="0013400C">
              <w:rPr>
                <w:rStyle w:val="normaltextrun"/>
                <w:rFonts w:ascii="Arial" w:hAnsi="Arial" w:cs="Arial"/>
                <w:b/>
                <w:bCs/>
                <w:sz w:val="22"/>
                <w:szCs w:val="22"/>
              </w:rPr>
              <w:t>januar, februar og mars 2025</w:t>
            </w:r>
            <w:r w:rsidRPr="0013400C">
              <w:rPr>
                <w:rStyle w:val="eop"/>
                <w:rFonts w:ascii="Arial" w:hAnsi="Arial" w:cs="Arial"/>
                <w:sz w:val="22"/>
                <w:szCs w:val="22"/>
              </w:rPr>
              <w:t> </w:t>
            </w:r>
          </w:p>
          <w:p w:rsidRPr="0013400C" w:rsidR="00347F9D" w:rsidP="27DE17C3" w:rsidRDefault="00347F9D" w14:paraId="26140493" w14:textId="20AE7455">
            <w:pPr>
              <w:pStyle w:val="paragraph"/>
              <w:spacing w:before="0" w:beforeAutospacing="0" w:after="0" w:afterAutospacing="0"/>
              <w:textAlignment w:val="baseline"/>
              <w:rPr>
                <w:rStyle w:val="normaltextrun"/>
                <w:rFonts w:ascii="Arial" w:hAnsi="Arial" w:cs="Arial"/>
                <w:b/>
                <w:bCs/>
                <w:sz w:val="22"/>
                <w:szCs w:val="22"/>
              </w:rPr>
            </w:pPr>
            <w:r w:rsidRPr="27DE17C3">
              <w:rPr>
                <w:rStyle w:val="normaltextrun"/>
                <w:rFonts w:ascii="Arial" w:hAnsi="Arial" w:cs="Arial"/>
                <w:b/>
                <w:bCs/>
                <w:sz w:val="22"/>
                <w:szCs w:val="22"/>
              </w:rPr>
              <w:t>Musik</w:t>
            </w:r>
            <w:r w:rsidRPr="27DE17C3" w:rsidR="1A8F7672">
              <w:rPr>
                <w:rStyle w:val="normaltextrun"/>
                <w:rFonts w:ascii="Arial" w:hAnsi="Arial" w:cs="Arial"/>
                <w:b/>
                <w:bCs/>
                <w:sz w:val="22"/>
                <w:szCs w:val="22"/>
              </w:rPr>
              <w:t>k,</w:t>
            </w:r>
            <w:r w:rsidRPr="27DE17C3">
              <w:rPr>
                <w:rStyle w:val="normaltextrun"/>
                <w:rFonts w:ascii="Arial" w:hAnsi="Arial" w:cs="Arial"/>
                <w:b/>
                <w:bCs/>
                <w:sz w:val="22"/>
                <w:szCs w:val="22"/>
              </w:rPr>
              <w:t xml:space="preserve"> </w:t>
            </w:r>
            <w:r w:rsidRPr="27DE17C3" w:rsidR="0BF52C41">
              <w:rPr>
                <w:rStyle w:val="normaltextrun"/>
                <w:rFonts w:ascii="Arial" w:hAnsi="Arial" w:cs="Arial"/>
                <w:b/>
                <w:bCs/>
                <w:sz w:val="22"/>
                <w:szCs w:val="22"/>
              </w:rPr>
              <w:t xml:space="preserve">fysisk aktivitet, </w:t>
            </w:r>
            <w:r w:rsidRPr="27DE17C3" w:rsidR="5CC8B2E4">
              <w:rPr>
                <w:rStyle w:val="normaltextrun"/>
                <w:rFonts w:ascii="Arial" w:hAnsi="Arial" w:cs="Arial"/>
                <w:b/>
                <w:bCs/>
                <w:sz w:val="22"/>
                <w:szCs w:val="22"/>
              </w:rPr>
              <w:t>s</w:t>
            </w:r>
            <w:r w:rsidRPr="27DE17C3">
              <w:rPr>
                <w:rStyle w:val="normaltextrun"/>
                <w:rFonts w:ascii="Arial" w:hAnsi="Arial" w:cs="Arial"/>
                <w:b/>
                <w:bCs/>
                <w:sz w:val="22"/>
                <w:szCs w:val="22"/>
              </w:rPr>
              <w:t>ang og bevegelse</w:t>
            </w:r>
          </w:p>
          <w:p w:rsidR="00347F9D" w:rsidP="00347F9D" w:rsidRDefault="00347F9D" w14:paraId="69004AF9" w14:textId="77777777">
            <w:pPr>
              <w:pStyle w:val="paragraph"/>
              <w:spacing w:before="0" w:beforeAutospacing="0" w:after="0" w:afterAutospacing="0"/>
              <w:textAlignment w:val="baseline"/>
              <w:rPr>
                <w:rStyle w:val="eop"/>
                <w:rFonts w:ascii="Arial" w:hAnsi="Arial" w:cs="Arial"/>
                <w:sz w:val="22"/>
                <w:szCs w:val="22"/>
              </w:rPr>
            </w:pPr>
            <w:r w:rsidRPr="0013400C">
              <w:rPr>
                <w:rStyle w:val="normaltextrun"/>
                <w:rFonts w:ascii="Arial" w:hAnsi="Arial" w:cs="Arial"/>
                <w:b/>
                <w:bCs/>
                <w:sz w:val="22"/>
                <w:szCs w:val="22"/>
              </w:rPr>
              <w:t>    </w:t>
            </w:r>
            <w:r w:rsidRPr="0013400C">
              <w:rPr>
                <w:rStyle w:val="eop"/>
                <w:rFonts w:ascii="Arial" w:hAnsi="Arial" w:cs="Arial"/>
                <w:sz w:val="22"/>
                <w:szCs w:val="22"/>
              </w:rPr>
              <w:t> </w:t>
            </w:r>
          </w:p>
          <w:p w:rsidR="00347F9D" w:rsidP="00347F9D" w:rsidRDefault="00347F9D" w14:paraId="4B492EEA" w14:textId="77777777">
            <w:pPr>
              <w:pStyle w:val="paragraph"/>
              <w:spacing w:before="0" w:beforeAutospacing="0" w:after="0" w:afterAutospacing="0"/>
              <w:textAlignment w:val="baseline"/>
              <w:rPr>
                <w:rStyle w:val="eop"/>
                <w:rFonts w:ascii="Arial" w:hAnsi="Arial" w:cs="Arial"/>
                <w:sz w:val="22"/>
                <w:szCs w:val="22"/>
              </w:rPr>
            </w:pPr>
            <w:r w:rsidRPr="27DE17C3">
              <w:rPr>
                <w:rStyle w:val="eop"/>
                <w:rFonts w:ascii="Arial" w:hAnsi="Arial" w:cs="Arial"/>
                <w:sz w:val="22"/>
                <w:szCs w:val="22"/>
              </w:rPr>
              <w:t xml:space="preserve">Mål: </w:t>
            </w:r>
          </w:p>
          <w:p w:rsidR="2183A94E" w:rsidP="27DE17C3" w:rsidRDefault="2183A94E" w14:paraId="34AD7ECC" w14:textId="6F17B742">
            <w:pPr>
              <w:pStyle w:val="paragraph"/>
              <w:spacing w:before="0" w:beforeAutospacing="0" w:after="0" w:afterAutospacing="0"/>
              <w:rPr>
                <w:rStyle w:val="eop"/>
                <w:rFonts w:ascii="Arial" w:hAnsi="Arial" w:cs="Arial"/>
                <w:sz w:val="22"/>
                <w:szCs w:val="22"/>
              </w:rPr>
            </w:pPr>
            <w:r w:rsidRPr="27DE17C3">
              <w:rPr>
                <w:rStyle w:val="eop"/>
                <w:rFonts w:ascii="Arial" w:hAnsi="Arial" w:cs="Arial"/>
                <w:sz w:val="22"/>
                <w:szCs w:val="22"/>
              </w:rPr>
              <w:t xml:space="preserve">Barna </w:t>
            </w:r>
            <w:r w:rsidR="00CD35EA">
              <w:rPr>
                <w:rStyle w:val="eop"/>
                <w:rFonts w:ascii="Arial" w:hAnsi="Arial" w:cs="Arial"/>
                <w:sz w:val="22"/>
                <w:szCs w:val="22"/>
              </w:rPr>
              <w:t>erfarer</w:t>
            </w:r>
            <w:r w:rsidRPr="27DE17C3">
              <w:rPr>
                <w:rStyle w:val="eop"/>
                <w:rFonts w:ascii="Arial" w:hAnsi="Arial" w:cs="Arial"/>
                <w:sz w:val="22"/>
                <w:szCs w:val="22"/>
              </w:rPr>
              <w:t xml:space="preserve"> ulike musikksjangere og instrumenter. </w:t>
            </w:r>
          </w:p>
          <w:p w:rsidR="5A369B98" w:rsidP="27DE17C3" w:rsidRDefault="5A369B98" w14:paraId="6E58D7BB" w14:textId="1925018C">
            <w:pPr>
              <w:pStyle w:val="paragraph"/>
              <w:spacing w:before="0" w:beforeAutospacing="0" w:after="0" w:afterAutospacing="0"/>
              <w:rPr>
                <w:rStyle w:val="eop"/>
                <w:rFonts w:ascii="Arial" w:hAnsi="Arial" w:cs="Arial"/>
                <w:sz w:val="22"/>
                <w:szCs w:val="22"/>
              </w:rPr>
            </w:pPr>
            <w:r w:rsidRPr="27DE17C3">
              <w:rPr>
                <w:rStyle w:val="eop"/>
                <w:rFonts w:ascii="Arial" w:hAnsi="Arial" w:cs="Arial"/>
                <w:sz w:val="22"/>
                <w:szCs w:val="22"/>
              </w:rPr>
              <w:t xml:space="preserve">Barna </w:t>
            </w:r>
            <w:r w:rsidR="00AF566A">
              <w:rPr>
                <w:rStyle w:val="eop"/>
                <w:rFonts w:ascii="Arial" w:hAnsi="Arial" w:cs="Arial"/>
                <w:sz w:val="22"/>
                <w:szCs w:val="22"/>
              </w:rPr>
              <w:t>erfarer</w:t>
            </w:r>
            <w:r w:rsidRPr="27DE17C3">
              <w:rPr>
                <w:rStyle w:val="eop"/>
                <w:rFonts w:ascii="Arial" w:hAnsi="Arial" w:cs="Arial"/>
                <w:sz w:val="22"/>
                <w:szCs w:val="22"/>
              </w:rPr>
              <w:t xml:space="preserve"> ulike uttryk</w:t>
            </w:r>
            <w:r w:rsidRPr="27DE17C3" w:rsidR="31E46E5E">
              <w:rPr>
                <w:rStyle w:val="eop"/>
                <w:rFonts w:ascii="Arial" w:hAnsi="Arial" w:cs="Arial"/>
                <w:sz w:val="22"/>
                <w:szCs w:val="22"/>
              </w:rPr>
              <w:t>k</w:t>
            </w:r>
            <w:r w:rsidRPr="27DE17C3">
              <w:rPr>
                <w:rStyle w:val="eop"/>
                <w:rFonts w:ascii="Arial" w:hAnsi="Arial" w:cs="Arial"/>
                <w:sz w:val="22"/>
                <w:szCs w:val="22"/>
              </w:rPr>
              <w:t xml:space="preserve">sformer innen sang og bevegelse. </w:t>
            </w:r>
          </w:p>
          <w:p w:rsidR="00347F9D" w:rsidP="0463BD07" w:rsidRDefault="142A1D8D" w14:paraId="0C0A6A09" w14:textId="3B5381D6">
            <w:pPr>
              <w:pStyle w:val="paragraph"/>
              <w:spacing w:before="0" w:beforeAutospacing="0" w:after="0" w:afterAutospacing="0"/>
              <w:textAlignment w:val="baseline"/>
              <w:rPr>
                <w:rStyle w:val="eop"/>
                <w:rFonts w:ascii="Arial" w:hAnsi="Arial" w:cs="Arial"/>
                <w:sz w:val="22"/>
                <w:szCs w:val="22"/>
              </w:rPr>
            </w:pPr>
            <w:r w:rsidRPr="27DE17C3">
              <w:rPr>
                <w:rStyle w:val="eop"/>
                <w:rFonts w:ascii="Arial" w:hAnsi="Arial" w:cs="Arial"/>
                <w:sz w:val="22"/>
                <w:szCs w:val="22"/>
              </w:rPr>
              <w:t xml:space="preserve">Barna </w:t>
            </w:r>
            <w:r w:rsidR="00AF566A">
              <w:rPr>
                <w:rStyle w:val="eop"/>
                <w:rFonts w:ascii="Arial" w:hAnsi="Arial" w:cs="Arial"/>
                <w:sz w:val="22"/>
                <w:szCs w:val="22"/>
              </w:rPr>
              <w:t>erfarer</w:t>
            </w:r>
            <w:r w:rsidRPr="27DE17C3" w:rsidR="39B0B6F7">
              <w:rPr>
                <w:rStyle w:val="eop"/>
                <w:rFonts w:ascii="Arial" w:hAnsi="Arial" w:cs="Arial"/>
                <w:sz w:val="22"/>
                <w:szCs w:val="22"/>
              </w:rPr>
              <w:t xml:space="preserve"> ulike fysiske aktiviteter gjennom lek og musikk.</w:t>
            </w:r>
          </w:p>
          <w:p w:rsidR="00347F9D" w:rsidP="00347F9D" w:rsidRDefault="00347F9D" w14:paraId="069296C4" w14:textId="77777777">
            <w:pPr>
              <w:pStyle w:val="paragraph"/>
              <w:spacing w:before="0" w:beforeAutospacing="0" w:after="0" w:afterAutospacing="0"/>
              <w:textAlignment w:val="baseline"/>
              <w:rPr>
                <w:rStyle w:val="eop"/>
                <w:rFonts w:ascii="Arial" w:hAnsi="Arial" w:cs="Arial"/>
                <w:sz w:val="22"/>
                <w:szCs w:val="22"/>
              </w:rPr>
            </w:pPr>
          </w:p>
          <w:p w:rsidRPr="0013400C" w:rsidR="00347F9D" w:rsidP="00347F9D" w:rsidRDefault="00347F9D" w14:paraId="40AE9939" w14:textId="77777777">
            <w:pPr>
              <w:pStyle w:val="paragraph"/>
              <w:spacing w:before="0" w:beforeAutospacing="0" w:after="0" w:afterAutospacing="0"/>
              <w:textAlignment w:val="baseline"/>
              <w:rPr>
                <w:rFonts w:ascii="Arial" w:hAnsi="Arial" w:cs="Arial"/>
                <w:sz w:val="22"/>
                <w:szCs w:val="22"/>
              </w:rPr>
            </w:pPr>
          </w:p>
          <w:p w:rsidRPr="0013400C" w:rsidR="00347F9D" w:rsidP="00347F9D" w:rsidRDefault="00347F9D" w14:paraId="0538E625" w14:textId="77777777">
            <w:pPr>
              <w:pStyle w:val="paragraph"/>
              <w:spacing w:before="0" w:beforeAutospacing="0" w:after="0" w:afterAutospacing="0"/>
              <w:textAlignment w:val="baseline"/>
              <w:rPr>
                <w:rFonts w:ascii="Arial" w:hAnsi="Arial" w:cs="Arial"/>
                <w:sz w:val="22"/>
                <w:szCs w:val="22"/>
              </w:rPr>
            </w:pPr>
            <w:r w:rsidRPr="0013400C">
              <w:rPr>
                <w:rStyle w:val="normaltextrun"/>
                <w:rFonts w:ascii="Arial" w:hAnsi="Arial" w:cs="Arial"/>
                <w:b/>
                <w:bCs/>
                <w:sz w:val="22"/>
                <w:szCs w:val="22"/>
              </w:rPr>
              <w:t>1-2 år:</w:t>
            </w:r>
            <w:r w:rsidRPr="0013400C">
              <w:rPr>
                <w:rStyle w:val="eop"/>
                <w:rFonts w:ascii="Arial" w:hAnsi="Arial" w:cs="Arial"/>
                <w:sz w:val="22"/>
                <w:szCs w:val="22"/>
              </w:rPr>
              <w:t> </w:t>
            </w:r>
          </w:p>
          <w:p w:rsidRPr="0013400C" w:rsidR="00347F9D" w:rsidP="00347F9D" w:rsidRDefault="00347F9D" w14:paraId="72E1C306" w14:textId="77777777">
            <w:pPr>
              <w:pStyle w:val="paragraph"/>
              <w:spacing w:before="0" w:beforeAutospacing="0" w:after="0" w:afterAutospacing="0"/>
              <w:jc w:val="both"/>
              <w:textAlignment w:val="baseline"/>
              <w:rPr>
                <w:rFonts w:ascii="Arial" w:hAnsi="Arial" w:cs="Arial"/>
                <w:sz w:val="22"/>
                <w:szCs w:val="22"/>
              </w:rPr>
            </w:pPr>
            <w:r w:rsidRPr="0013400C">
              <w:rPr>
                <w:rStyle w:val="normaltextrun"/>
                <w:rFonts w:ascii="Arial" w:hAnsi="Arial" w:cs="Arial"/>
                <w:sz w:val="22"/>
                <w:szCs w:val="22"/>
              </w:rPr>
              <w:t>Musikksamlinger, bevegelse, sang, instrumenter, rytme, dans</w:t>
            </w:r>
            <w:r w:rsidRPr="0013400C">
              <w:rPr>
                <w:rStyle w:val="eop"/>
                <w:rFonts w:ascii="Arial" w:hAnsi="Arial" w:cs="Arial"/>
                <w:sz w:val="22"/>
                <w:szCs w:val="22"/>
              </w:rPr>
              <w:t> </w:t>
            </w:r>
          </w:p>
          <w:p w:rsidRPr="0013400C" w:rsidR="00347F9D" w:rsidP="00347F9D" w:rsidRDefault="00347F9D" w14:paraId="5A03B61D" w14:textId="77777777">
            <w:pPr>
              <w:pStyle w:val="paragraph"/>
              <w:spacing w:before="0" w:beforeAutospacing="0" w:after="0" w:afterAutospacing="0"/>
              <w:jc w:val="both"/>
              <w:textAlignment w:val="baseline"/>
              <w:rPr>
                <w:rFonts w:ascii="Arial" w:hAnsi="Arial" w:cs="Arial"/>
                <w:sz w:val="22"/>
                <w:szCs w:val="22"/>
              </w:rPr>
            </w:pPr>
            <w:r w:rsidRPr="0013400C">
              <w:rPr>
                <w:rStyle w:val="normaltextrun"/>
                <w:rFonts w:ascii="Arial" w:hAnsi="Arial" w:cs="Arial"/>
                <w:sz w:val="22"/>
                <w:szCs w:val="22"/>
              </w:rPr>
              <w:t>Hinderløype tilpasset alder med utfordringer </w:t>
            </w:r>
            <w:r w:rsidRPr="0013400C">
              <w:rPr>
                <w:rStyle w:val="eop"/>
                <w:rFonts w:ascii="Arial" w:hAnsi="Arial" w:cs="Arial"/>
                <w:sz w:val="22"/>
                <w:szCs w:val="22"/>
              </w:rPr>
              <w:t> </w:t>
            </w:r>
          </w:p>
          <w:p w:rsidR="00347F9D" w:rsidP="00347F9D" w:rsidRDefault="00347F9D" w14:paraId="5B6E56F7" w14:textId="77777777">
            <w:pPr>
              <w:pStyle w:val="paragraph"/>
              <w:spacing w:before="0" w:beforeAutospacing="0" w:after="0" w:afterAutospacing="0"/>
              <w:jc w:val="both"/>
              <w:textAlignment w:val="baseline"/>
              <w:rPr>
                <w:rStyle w:val="eop"/>
                <w:rFonts w:ascii="Arial" w:hAnsi="Arial" w:cs="Arial"/>
                <w:sz w:val="22"/>
                <w:szCs w:val="22"/>
              </w:rPr>
            </w:pPr>
            <w:r w:rsidRPr="0013400C">
              <w:rPr>
                <w:rStyle w:val="normaltextrun"/>
                <w:rFonts w:ascii="Arial" w:hAnsi="Arial" w:cs="Arial"/>
                <w:sz w:val="22"/>
                <w:szCs w:val="22"/>
              </w:rPr>
              <w:t>Meditasjon gjennom musikk: ro, avslapning, fokustrening, </w:t>
            </w:r>
            <w:r w:rsidRPr="0013400C">
              <w:rPr>
                <w:rStyle w:val="eop"/>
                <w:rFonts w:ascii="Arial" w:hAnsi="Arial" w:cs="Arial"/>
                <w:sz w:val="22"/>
                <w:szCs w:val="22"/>
              </w:rPr>
              <w:t> </w:t>
            </w:r>
          </w:p>
          <w:p w:rsidRPr="0013400C" w:rsidR="00347F9D" w:rsidP="00347F9D" w:rsidRDefault="00347F9D" w14:paraId="330B392B" w14:textId="77777777">
            <w:pPr>
              <w:pStyle w:val="paragraph"/>
              <w:spacing w:before="0" w:beforeAutospacing="0" w:after="0" w:afterAutospacing="0"/>
              <w:jc w:val="both"/>
              <w:textAlignment w:val="baseline"/>
              <w:rPr>
                <w:rFonts w:ascii="Arial" w:hAnsi="Arial" w:cs="Arial"/>
                <w:sz w:val="22"/>
                <w:szCs w:val="22"/>
              </w:rPr>
            </w:pPr>
          </w:p>
          <w:p w:rsidRPr="0013400C" w:rsidR="00347F9D" w:rsidP="00347F9D" w:rsidRDefault="00347F9D" w14:paraId="509CEEA0" w14:textId="61242C9C">
            <w:pPr>
              <w:pStyle w:val="paragraph"/>
              <w:spacing w:before="0" w:beforeAutospacing="0" w:after="0" w:afterAutospacing="0"/>
              <w:textAlignment w:val="baseline"/>
              <w:rPr>
                <w:rFonts w:ascii="Arial" w:hAnsi="Arial" w:cs="Arial"/>
                <w:sz w:val="22"/>
                <w:szCs w:val="22"/>
              </w:rPr>
            </w:pPr>
            <w:r w:rsidRPr="0013400C">
              <w:rPr>
                <w:rStyle w:val="normaltextrun"/>
                <w:rFonts w:ascii="Arial" w:hAnsi="Arial" w:cs="Arial"/>
                <w:b/>
                <w:bCs/>
                <w:sz w:val="22"/>
                <w:szCs w:val="22"/>
              </w:rPr>
              <w:t>3-</w:t>
            </w:r>
            <w:r w:rsidR="00336A68">
              <w:rPr>
                <w:rStyle w:val="normaltextrun"/>
                <w:rFonts w:ascii="Arial" w:hAnsi="Arial" w:cs="Arial"/>
                <w:b/>
                <w:bCs/>
                <w:sz w:val="22"/>
                <w:szCs w:val="22"/>
              </w:rPr>
              <w:t>6</w:t>
            </w:r>
            <w:r w:rsidRPr="0013400C">
              <w:rPr>
                <w:rStyle w:val="normaltextrun"/>
                <w:rFonts w:ascii="Arial" w:hAnsi="Arial" w:cs="Arial"/>
                <w:b/>
                <w:bCs/>
                <w:sz w:val="22"/>
                <w:szCs w:val="22"/>
              </w:rPr>
              <w:t>:</w:t>
            </w:r>
            <w:r w:rsidRPr="0013400C">
              <w:rPr>
                <w:rStyle w:val="eop"/>
                <w:rFonts w:ascii="Arial" w:hAnsi="Arial" w:cs="Arial"/>
                <w:sz w:val="22"/>
                <w:szCs w:val="22"/>
              </w:rPr>
              <w:t> </w:t>
            </w:r>
          </w:p>
          <w:p w:rsidRPr="0013400C" w:rsidR="00347F9D" w:rsidP="00347F9D" w:rsidRDefault="00347F9D" w14:paraId="2F7B5F52" w14:textId="77777777">
            <w:pPr>
              <w:pStyle w:val="paragraph"/>
              <w:spacing w:before="0" w:beforeAutospacing="0" w:after="0" w:afterAutospacing="0"/>
              <w:textAlignment w:val="baseline"/>
              <w:rPr>
                <w:rFonts w:ascii="Arial" w:hAnsi="Arial" w:cs="Arial"/>
                <w:sz w:val="22"/>
                <w:szCs w:val="22"/>
              </w:rPr>
            </w:pPr>
            <w:r w:rsidRPr="0013400C">
              <w:rPr>
                <w:rStyle w:val="normaltextrun"/>
                <w:rFonts w:ascii="Arial" w:hAnsi="Arial" w:cs="Arial"/>
                <w:sz w:val="22"/>
                <w:szCs w:val="22"/>
              </w:rPr>
              <w:t>Formidling av eventyr gjennom musikk og bevegelse</w:t>
            </w:r>
            <w:r w:rsidRPr="0013400C">
              <w:rPr>
                <w:rStyle w:val="eop"/>
                <w:rFonts w:ascii="Arial" w:hAnsi="Arial" w:cs="Arial"/>
                <w:sz w:val="22"/>
                <w:szCs w:val="22"/>
              </w:rPr>
              <w:t> </w:t>
            </w:r>
          </w:p>
          <w:p w:rsidRPr="0013400C" w:rsidR="00347F9D" w:rsidP="00347F9D" w:rsidRDefault="00347F9D" w14:paraId="2B04958C" w14:textId="77777777">
            <w:pPr>
              <w:pStyle w:val="paragraph"/>
              <w:spacing w:before="0" w:beforeAutospacing="0" w:after="0" w:afterAutospacing="0"/>
              <w:textAlignment w:val="baseline"/>
              <w:rPr>
                <w:rFonts w:ascii="Arial" w:hAnsi="Arial" w:cs="Arial"/>
                <w:sz w:val="22"/>
                <w:szCs w:val="22"/>
              </w:rPr>
            </w:pPr>
            <w:r w:rsidRPr="0013400C">
              <w:rPr>
                <w:rStyle w:val="normaltextrun"/>
                <w:rFonts w:ascii="Arial" w:hAnsi="Arial" w:cs="Arial"/>
                <w:sz w:val="22"/>
                <w:szCs w:val="22"/>
              </w:rPr>
              <w:t>Regelleker: hinderleker, nappe hale- følelser, minirøris-instruksjon</w:t>
            </w:r>
            <w:r w:rsidRPr="0013400C">
              <w:rPr>
                <w:rStyle w:val="eop"/>
                <w:rFonts w:ascii="Arial" w:hAnsi="Arial" w:cs="Arial"/>
                <w:sz w:val="22"/>
                <w:szCs w:val="22"/>
              </w:rPr>
              <w:t> </w:t>
            </w:r>
          </w:p>
          <w:p w:rsidRPr="0013400C" w:rsidR="00347F9D" w:rsidP="00347F9D" w:rsidRDefault="00347F9D" w14:paraId="69E9DDA5" w14:textId="77777777">
            <w:pPr>
              <w:pStyle w:val="paragraph"/>
              <w:spacing w:before="0" w:beforeAutospacing="0" w:after="0" w:afterAutospacing="0"/>
              <w:textAlignment w:val="baseline"/>
              <w:rPr>
                <w:rFonts w:ascii="Arial" w:hAnsi="Arial" w:cs="Arial"/>
                <w:sz w:val="22"/>
                <w:szCs w:val="22"/>
              </w:rPr>
            </w:pPr>
            <w:r w:rsidRPr="0013400C">
              <w:rPr>
                <w:rStyle w:val="normaltextrun"/>
                <w:rFonts w:ascii="Arial" w:hAnsi="Arial" w:cs="Arial"/>
                <w:sz w:val="22"/>
                <w:szCs w:val="22"/>
              </w:rPr>
              <w:t>Musikksamlinger med instrumenter og avanserte bevegelser </w:t>
            </w:r>
            <w:r w:rsidRPr="0013400C">
              <w:rPr>
                <w:rStyle w:val="eop"/>
                <w:rFonts w:ascii="Arial" w:hAnsi="Arial" w:cs="Arial"/>
                <w:sz w:val="22"/>
                <w:szCs w:val="22"/>
              </w:rPr>
              <w:t> </w:t>
            </w:r>
          </w:p>
          <w:p w:rsidRPr="0013400C" w:rsidR="00347F9D" w:rsidP="00347F9D" w:rsidRDefault="00347F9D" w14:paraId="4BE8EF36" w14:textId="77777777">
            <w:pPr>
              <w:pStyle w:val="paragraph"/>
              <w:spacing w:before="0" w:beforeAutospacing="0" w:after="0" w:afterAutospacing="0"/>
              <w:textAlignment w:val="baseline"/>
              <w:rPr>
                <w:rFonts w:ascii="Arial" w:hAnsi="Arial" w:cs="Arial"/>
                <w:sz w:val="22"/>
                <w:szCs w:val="22"/>
              </w:rPr>
            </w:pPr>
            <w:r w:rsidRPr="0013400C">
              <w:rPr>
                <w:rStyle w:val="normaltextrun"/>
                <w:rFonts w:ascii="Arial" w:hAnsi="Arial" w:cs="Arial"/>
                <w:sz w:val="22"/>
                <w:szCs w:val="22"/>
              </w:rPr>
              <w:t>Kulturprosjektet – øve på sanger til prosjektet, hjelpe til med Dinogruppa</w:t>
            </w:r>
            <w:r w:rsidRPr="0013400C">
              <w:rPr>
                <w:rStyle w:val="eop"/>
                <w:rFonts w:ascii="Arial" w:hAnsi="Arial" w:cs="Arial"/>
                <w:sz w:val="22"/>
                <w:szCs w:val="22"/>
              </w:rPr>
              <w:t> </w:t>
            </w:r>
          </w:p>
          <w:p w:rsidRPr="0013400C" w:rsidR="00347F9D" w:rsidP="00347F9D" w:rsidRDefault="00347F9D" w14:paraId="422DD684" w14:textId="77777777">
            <w:pPr>
              <w:spacing w:before="100" w:beforeAutospacing="1" w:after="100" w:afterAutospacing="1"/>
              <w:outlineLvl w:val="2"/>
              <w:rPr>
                <w:rFonts w:eastAsia="Times New Roman"/>
                <w:b/>
                <w:bCs/>
                <w:sz w:val="27"/>
                <w:szCs w:val="27"/>
                <w:lang w:eastAsia="nb-NO"/>
              </w:rPr>
            </w:pPr>
          </w:p>
          <w:p w:rsidR="00347F9D" w:rsidP="00347F9D" w:rsidRDefault="00347F9D" w14:paraId="738B4F01" w14:textId="77777777">
            <w:pPr>
              <w:rPr>
                <w:b/>
                <w:bCs/>
              </w:rPr>
            </w:pPr>
            <w:r w:rsidRPr="0013400C">
              <w:rPr>
                <w:b/>
                <w:bCs/>
              </w:rPr>
              <w:t xml:space="preserve">Periode 2: </w:t>
            </w:r>
            <w:r>
              <w:rPr>
                <w:b/>
                <w:bCs/>
              </w:rPr>
              <w:t>april til juni 2025</w:t>
            </w:r>
          </w:p>
          <w:p w:rsidRPr="0013400C" w:rsidR="00347F9D" w:rsidP="00347F9D" w:rsidRDefault="00347F9D" w14:paraId="4262DD63" w14:textId="77777777">
            <w:pPr>
              <w:rPr>
                <w:b/>
                <w:bCs/>
              </w:rPr>
            </w:pPr>
            <w:r w:rsidRPr="0013400C">
              <w:rPr>
                <w:b/>
                <w:bCs/>
              </w:rPr>
              <w:t>Bærekraftig utvikling: Natur, miljø og teknologi</w:t>
            </w:r>
          </w:p>
          <w:p w:rsidR="0008426F" w:rsidP="00347F9D" w:rsidRDefault="0008426F" w14:paraId="0E0A89FD" w14:textId="77777777"/>
          <w:p w:rsidRPr="0013400C" w:rsidR="00347F9D" w:rsidP="00347F9D" w:rsidRDefault="00347F9D" w14:paraId="65D3FAE6" w14:textId="687C926F">
            <w:r w:rsidRPr="0013400C">
              <w:t xml:space="preserve">Mål: </w:t>
            </w:r>
          </w:p>
          <w:p w:rsidRPr="0013400C" w:rsidR="00347F9D" w:rsidP="00347F9D" w:rsidRDefault="00347F9D" w14:paraId="104D44E4" w14:textId="77777777">
            <w:pPr>
              <w:pStyle w:val="Ingenmellomrom"/>
              <w:rPr>
                <w:rFonts w:cs="Arial"/>
              </w:rPr>
            </w:pPr>
            <w:r w:rsidRPr="0013400C">
              <w:rPr>
                <w:rFonts w:cs="Arial"/>
              </w:rPr>
              <w:t xml:space="preserve">Barna har forskjellige naturopplevelser hvor de erfarer naturen som arena for lek og læring. </w:t>
            </w:r>
          </w:p>
          <w:p w:rsidRPr="0013400C" w:rsidR="00347F9D" w:rsidP="00347F9D" w:rsidRDefault="00347F9D" w14:paraId="7F58918D" w14:textId="77777777">
            <w:pPr>
              <w:pStyle w:val="Ingenmellomrom"/>
              <w:rPr>
                <w:rFonts w:cs="Arial"/>
              </w:rPr>
            </w:pPr>
            <w:r w:rsidRPr="0013400C">
              <w:rPr>
                <w:rFonts w:cs="Arial"/>
              </w:rPr>
              <w:t xml:space="preserve">De har kunnskap om hvordan vi kan ta vare på naturen og erfaringer med nærmiljøets mangfoldige plante- og dyreliv. </w:t>
            </w:r>
          </w:p>
          <w:p w:rsidRPr="0013400C" w:rsidR="00347F9D" w:rsidP="00347F9D" w:rsidRDefault="00347F9D" w14:paraId="03D4CD4E" w14:textId="77777777">
            <w:pPr>
              <w:pStyle w:val="Ingenmellomrom"/>
              <w:rPr>
                <w:rFonts w:cs="Arial"/>
              </w:rPr>
            </w:pPr>
            <w:r w:rsidRPr="0013400C">
              <w:rPr>
                <w:rFonts w:cs="Arial"/>
              </w:rPr>
              <w:t xml:space="preserve">Barna har kjennskap til diverse digitale verktøy og hvordan det kan brukes som et redskap til å innhente kunnskap. </w:t>
            </w:r>
          </w:p>
          <w:p w:rsidRPr="0013400C" w:rsidR="00347F9D" w:rsidP="00347F9D" w:rsidRDefault="00347F9D" w14:paraId="15D4DF36" w14:textId="77777777"/>
          <w:p w:rsidRPr="00336A68" w:rsidR="00347F9D" w:rsidP="00347F9D" w:rsidRDefault="00347F9D" w14:paraId="2283E519" w14:textId="77777777">
            <w:pPr>
              <w:rPr>
                <w:b/>
                <w:bCs/>
              </w:rPr>
            </w:pPr>
            <w:r w:rsidRPr="00336A68">
              <w:rPr>
                <w:b/>
                <w:bCs/>
              </w:rPr>
              <w:t xml:space="preserve">1-2 år: </w:t>
            </w:r>
          </w:p>
          <w:p w:rsidRPr="0013400C" w:rsidR="00347F9D" w:rsidP="00347F9D" w:rsidRDefault="00347F9D" w14:paraId="38F8B8B0" w14:textId="77777777">
            <w:pPr>
              <w:pStyle w:val="Ingenmellomrom"/>
              <w:rPr>
                <w:rFonts w:cs="Arial"/>
              </w:rPr>
            </w:pPr>
            <w:r w:rsidRPr="0013400C">
              <w:rPr>
                <w:rFonts w:cs="Arial"/>
              </w:rPr>
              <w:t>Endringer i naturen – nytt liv.</w:t>
            </w:r>
          </w:p>
          <w:p w:rsidRPr="0013400C" w:rsidR="00347F9D" w:rsidP="00347F9D" w:rsidRDefault="00347F9D" w14:paraId="38D21227" w14:textId="77777777">
            <w:pPr>
              <w:pStyle w:val="Ingenmellomrom"/>
              <w:rPr>
                <w:rFonts w:cs="Arial"/>
              </w:rPr>
            </w:pPr>
            <w:r w:rsidRPr="0013400C">
              <w:rPr>
                <w:rFonts w:cs="Arial"/>
              </w:rPr>
              <w:t>Bruke digitale verktøy.</w:t>
            </w:r>
          </w:p>
          <w:p w:rsidRPr="0013400C" w:rsidR="00347F9D" w:rsidP="00347F9D" w:rsidRDefault="00347F9D" w14:paraId="6E0F3051" w14:textId="77777777">
            <w:pPr>
              <w:pStyle w:val="Ingenmellomrom"/>
              <w:rPr>
                <w:rFonts w:cs="Arial"/>
              </w:rPr>
            </w:pPr>
            <w:r w:rsidRPr="0013400C">
              <w:rPr>
                <w:rFonts w:cs="Arial"/>
              </w:rPr>
              <w:t xml:space="preserve">Såing. </w:t>
            </w:r>
          </w:p>
          <w:p w:rsidRPr="0013400C" w:rsidR="00347F9D" w:rsidP="00347F9D" w:rsidRDefault="00347F9D" w14:paraId="57BD7E92" w14:textId="77777777">
            <w:pPr>
              <w:pStyle w:val="Ingenmellomrom"/>
              <w:rPr>
                <w:rFonts w:cs="Arial"/>
              </w:rPr>
            </w:pPr>
            <w:r w:rsidRPr="0013400C">
              <w:rPr>
                <w:rFonts w:cs="Arial"/>
              </w:rPr>
              <w:t xml:space="preserve">Sanselek. </w:t>
            </w:r>
          </w:p>
          <w:p w:rsidRPr="0013400C" w:rsidR="00347F9D" w:rsidP="00347F9D" w:rsidRDefault="00347F9D" w14:paraId="1BAD9DA7" w14:textId="77777777">
            <w:pPr>
              <w:pStyle w:val="Ingenmellomrom"/>
              <w:rPr>
                <w:rFonts w:cs="Arial"/>
              </w:rPr>
            </w:pPr>
            <w:r w:rsidRPr="0013400C">
              <w:rPr>
                <w:rFonts w:cs="Arial"/>
              </w:rPr>
              <w:t xml:space="preserve">kildesortering. </w:t>
            </w:r>
          </w:p>
          <w:p w:rsidRPr="0013400C" w:rsidR="00347F9D" w:rsidP="00347F9D" w:rsidRDefault="00347F9D" w14:paraId="6E85D7BF" w14:textId="77777777"/>
          <w:p w:rsidRPr="00336A68" w:rsidR="00347F9D" w:rsidP="00347F9D" w:rsidRDefault="00347F9D" w14:paraId="1FB2B08D" w14:textId="2AA4B944">
            <w:pPr>
              <w:rPr>
                <w:b/>
                <w:bCs/>
              </w:rPr>
            </w:pPr>
            <w:r w:rsidRPr="00336A68">
              <w:rPr>
                <w:b/>
                <w:bCs/>
              </w:rPr>
              <w:t>3 -6 år</w:t>
            </w:r>
            <w:r w:rsidR="00336A68">
              <w:rPr>
                <w:b/>
                <w:bCs/>
              </w:rPr>
              <w:t>:</w:t>
            </w:r>
          </w:p>
          <w:p w:rsidRPr="0013400C" w:rsidR="00347F9D" w:rsidP="00347F9D" w:rsidRDefault="00347F9D" w14:paraId="252BD5EF" w14:textId="77777777">
            <w:pPr>
              <w:pStyle w:val="Ingenmellomrom"/>
              <w:rPr>
                <w:rFonts w:cs="Arial"/>
              </w:rPr>
            </w:pPr>
            <w:r w:rsidRPr="0013400C">
              <w:rPr>
                <w:rFonts w:cs="Arial"/>
              </w:rPr>
              <w:t>Endringer i naturen – nytt liv.</w:t>
            </w:r>
          </w:p>
          <w:p w:rsidRPr="0013400C" w:rsidR="00347F9D" w:rsidP="00347F9D" w:rsidRDefault="00347F9D" w14:paraId="1DBAFAF5" w14:textId="77777777">
            <w:pPr>
              <w:pStyle w:val="Ingenmellomrom"/>
              <w:rPr>
                <w:rFonts w:cs="Arial"/>
              </w:rPr>
            </w:pPr>
            <w:r w:rsidRPr="0013400C">
              <w:rPr>
                <w:rFonts w:cs="Arial"/>
              </w:rPr>
              <w:t>Bruke digitalt verktøy.</w:t>
            </w:r>
          </w:p>
          <w:p w:rsidRPr="0013400C" w:rsidR="00347F9D" w:rsidP="00347F9D" w:rsidRDefault="00347F9D" w14:paraId="293A4745" w14:textId="77777777">
            <w:pPr>
              <w:pStyle w:val="Ingenmellomrom"/>
              <w:rPr>
                <w:rFonts w:cs="Arial"/>
              </w:rPr>
            </w:pPr>
            <w:r w:rsidRPr="0013400C">
              <w:rPr>
                <w:rFonts w:cs="Arial"/>
              </w:rPr>
              <w:t>Dyrking.</w:t>
            </w:r>
          </w:p>
          <w:p w:rsidRPr="0013400C" w:rsidR="00347F9D" w:rsidP="00347F9D" w:rsidRDefault="00347F9D" w14:paraId="3BCCF9BC" w14:textId="77777777">
            <w:pPr>
              <w:pStyle w:val="Ingenmellomrom"/>
              <w:rPr>
                <w:rFonts w:cs="Arial"/>
              </w:rPr>
            </w:pPr>
            <w:r w:rsidRPr="0013400C">
              <w:rPr>
                <w:rFonts w:cs="Arial"/>
              </w:rPr>
              <w:t xml:space="preserve">Forsking og eksperimenter. </w:t>
            </w:r>
          </w:p>
          <w:p w:rsidRPr="0013400C" w:rsidR="00347F9D" w:rsidP="00347F9D" w:rsidRDefault="00347F9D" w14:paraId="419568B4" w14:textId="77777777">
            <w:pPr>
              <w:pStyle w:val="Ingenmellomrom"/>
              <w:rPr>
                <w:rFonts w:eastAsia="Times New Roman" w:cs="Arial"/>
                <w:b/>
                <w:bCs/>
                <w:sz w:val="27"/>
                <w:szCs w:val="27"/>
                <w:lang w:eastAsia="nb-NO"/>
              </w:rPr>
            </w:pPr>
            <w:r w:rsidRPr="0013400C">
              <w:rPr>
                <w:rFonts w:cs="Arial"/>
              </w:rPr>
              <w:t>Resirkulere – hva skjer med avfallet</w:t>
            </w:r>
          </w:p>
          <w:p w:rsidR="00347F9D" w:rsidP="00347F9D" w:rsidRDefault="00347F9D" w14:paraId="1BDE9F34" w14:textId="77777777">
            <w:pPr>
              <w:spacing w:before="100" w:beforeAutospacing="1" w:after="100" w:afterAutospacing="1"/>
              <w:outlineLvl w:val="2"/>
              <w:rPr>
                <w:rFonts w:ascii="Times New Roman" w:hAnsi="Times New Roman" w:eastAsia="Times New Roman" w:cs="Times New Roman"/>
                <w:b/>
                <w:bCs/>
                <w:sz w:val="27"/>
                <w:szCs w:val="27"/>
                <w:lang w:eastAsia="nb-NO"/>
              </w:rPr>
            </w:pPr>
          </w:p>
          <w:p w:rsidR="00347F9D" w:rsidP="2B5C5B82" w:rsidRDefault="00347F9D" w14:paraId="468E5140" w14:textId="77777777">
            <w:pPr>
              <w:spacing w:before="100" w:beforeAutospacing="1" w:after="100" w:afterAutospacing="1"/>
              <w:outlineLvl w:val="2"/>
              <w:rPr>
                <w:rFonts w:ascii="Times New Roman" w:hAnsi="Times New Roman" w:eastAsia="Times New Roman" w:cs="Times New Roman"/>
                <w:b/>
                <w:bCs/>
                <w:sz w:val="27"/>
                <w:szCs w:val="27"/>
                <w:lang w:eastAsia="nb-NO"/>
              </w:rPr>
            </w:pPr>
          </w:p>
          <w:p w:rsidR="2B5C5B82" w:rsidP="2B5C5B82" w:rsidRDefault="2B5C5B82" w14:paraId="374A4458" w14:textId="4508B178">
            <w:pPr>
              <w:spacing w:beforeAutospacing="1" w:afterAutospacing="1"/>
              <w:outlineLvl w:val="2"/>
              <w:rPr>
                <w:rFonts w:ascii="Times New Roman" w:hAnsi="Times New Roman" w:eastAsia="Times New Roman" w:cs="Times New Roman"/>
                <w:b/>
                <w:bCs/>
                <w:sz w:val="27"/>
                <w:szCs w:val="27"/>
                <w:lang w:eastAsia="nb-NO"/>
              </w:rPr>
            </w:pPr>
          </w:p>
          <w:p w:rsidR="004F50C3" w:rsidP="004F50C3" w:rsidRDefault="004F50C3" w14:paraId="27179CED" w14:textId="77777777">
            <w:pPr>
              <w:rPr>
                <w:b/>
                <w:bCs/>
                <w:lang w:eastAsia="nb-NO"/>
              </w:rPr>
            </w:pPr>
          </w:p>
          <w:p w:rsidRPr="004F50C3" w:rsidR="00336A68" w:rsidP="004F50C3" w:rsidRDefault="00336A68" w14:paraId="79E14BF4" w14:textId="0830F2F3">
            <w:pPr>
              <w:rPr>
                <w:b/>
                <w:bCs/>
                <w:lang w:eastAsia="nb-NO"/>
              </w:rPr>
            </w:pPr>
            <w:r w:rsidRPr="004F50C3">
              <w:rPr>
                <w:b/>
                <w:bCs/>
                <w:lang w:eastAsia="nb-NO"/>
              </w:rPr>
              <w:t>Periode 3</w:t>
            </w:r>
            <w:r w:rsidR="004F50C3">
              <w:rPr>
                <w:b/>
                <w:bCs/>
                <w:lang w:eastAsia="nb-NO"/>
              </w:rPr>
              <w:t>:</w:t>
            </w:r>
            <w:r w:rsidRPr="004F50C3">
              <w:rPr>
                <w:b/>
                <w:bCs/>
                <w:lang w:eastAsia="nb-NO"/>
              </w:rPr>
              <w:t xml:space="preserve"> </w:t>
            </w:r>
            <w:r w:rsidR="002A3BDA">
              <w:rPr>
                <w:b/>
                <w:bCs/>
                <w:lang w:eastAsia="nb-NO"/>
              </w:rPr>
              <w:t>augus</w:t>
            </w:r>
            <w:r w:rsidR="008B44E5">
              <w:rPr>
                <w:b/>
                <w:bCs/>
                <w:lang w:eastAsia="nb-NO"/>
              </w:rPr>
              <w:t>t</w:t>
            </w:r>
            <w:r w:rsidRPr="004F50C3" w:rsidR="004F50C3">
              <w:rPr>
                <w:b/>
                <w:bCs/>
                <w:lang w:eastAsia="nb-NO"/>
              </w:rPr>
              <w:t xml:space="preserve"> til </w:t>
            </w:r>
            <w:r w:rsidR="00173C46">
              <w:rPr>
                <w:b/>
                <w:bCs/>
                <w:lang w:eastAsia="nb-NO"/>
              </w:rPr>
              <w:t>nov</w:t>
            </w:r>
            <w:r w:rsidR="008040B0">
              <w:rPr>
                <w:b/>
                <w:bCs/>
                <w:lang w:eastAsia="nb-NO"/>
              </w:rPr>
              <w:t>ember</w:t>
            </w:r>
            <w:r w:rsidR="004F50C3">
              <w:rPr>
                <w:b/>
                <w:bCs/>
                <w:lang w:eastAsia="nb-NO"/>
              </w:rPr>
              <w:t xml:space="preserve"> 2025</w:t>
            </w:r>
          </w:p>
          <w:p w:rsidRPr="004F50C3" w:rsidR="00347F9D" w:rsidP="004F50C3" w:rsidRDefault="00347F9D" w14:paraId="5CCFE967" w14:textId="0C642B64">
            <w:pPr>
              <w:rPr>
                <w:b/>
                <w:bCs/>
                <w:lang w:eastAsia="nb-NO"/>
              </w:rPr>
            </w:pPr>
            <w:r w:rsidRPr="004F50C3">
              <w:rPr>
                <w:b/>
                <w:bCs/>
                <w:lang w:eastAsia="nb-NO"/>
              </w:rPr>
              <w:t>Vennskap og Fellesskap</w:t>
            </w:r>
          </w:p>
          <w:p w:rsidR="00711CF4" w:rsidP="00347F9D" w:rsidRDefault="00347F9D" w14:paraId="3099E9E1" w14:textId="77777777">
            <w:pPr>
              <w:spacing w:before="100" w:beforeAutospacing="1" w:after="100" w:afterAutospacing="1"/>
              <w:rPr>
                <w:rFonts w:eastAsia="Times New Roman"/>
                <w:sz w:val="22"/>
                <w:szCs w:val="22"/>
                <w:lang w:eastAsia="nb-NO"/>
              </w:rPr>
            </w:pPr>
            <w:r w:rsidRPr="00351867">
              <w:rPr>
                <w:rFonts w:eastAsia="Times New Roman"/>
                <w:lang w:eastAsia="nb-NO"/>
              </w:rPr>
              <w:t>Mål:</w:t>
            </w:r>
            <w:r w:rsidRPr="00351867">
              <w:rPr>
                <w:rFonts w:eastAsia="Times New Roman"/>
                <w:sz w:val="22"/>
                <w:szCs w:val="22"/>
                <w:lang w:eastAsia="nb-NO"/>
              </w:rPr>
              <w:t xml:space="preserve"> </w:t>
            </w:r>
          </w:p>
          <w:p w:rsidRPr="00DA6AF4" w:rsidR="00DA6AF4" w:rsidP="00347F9D" w:rsidRDefault="00347F9D" w14:paraId="574CCB88" w14:textId="053A8200">
            <w:pPr>
              <w:spacing w:before="100" w:beforeAutospacing="1" w:after="100" w:afterAutospacing="1"/>
              <w:rPr>
                <w:rFonts w:eastAsia="Times New Roman"/>
                <w:sz w:val="22"/>
                <w:szCs w:val="22"/>
                <w:lang w:eastAsia="nb-NO"/>
              </w:rPr>
            </w:pPr>
            <w:r w:rsidRPr="00DA6AF4">
              <w:rPr>
                <w:rFonts w:eastAsia="Times New Roman"/>
                <w:sz w:val="22"/>
                <w:szCs w:val="22"/>
                <w:lang w:eastAsia="nb-NO"/>
              </w:rPr>
              <w:t>Barna har styrket sin evne til å bygge relasjoner, oppleve</w:t>
            </w:r>
            <w:r w:rsidR="000D0977">
              <w:rPr>
                <w:rFonts w:eastAsia="Times New Roman"/>
                <w:sz w:val="22"/>
                <w:szCs w:val="22"/>
                <w:lang w:eastAsia="nb-NO"/>
              </w:rPr>
              <w:t>r</w:t>
            </w:r>
            <w:r w:rsidRPr="00DA6AF4">
              <w:rPr>
                <w:rFonts w:eastAsia="Times New Roman"/>
                <w:sz w:val="22"/>
                <w:szCs w:val="22"/>
                <w:lang w:eastAsia="nb-NO"/>
              </w:rPr>
              <w:t xml:space="preserve"> fellesskap og bli</w:t>
            </w:r>
            <w:r w:rsidR="000D0977">
              <w:rPr>
                <w:rFonts w:eastAsia="Times New Roman"/>
                <w:sz w:val="22"/>
                <w:szCs w:val="22"/>
                <w:lang w:eastAsia="nb-NO"/>
              </w:rPr>
              <w:t>r</w:t>
            </w:r>
            <w:r w:rsidRPr="00DA6AF4">
              <w:rPr>
                <w:rFonts w:eastAsia="Times New Roman"/>
                <w:sz w:val="22"/>
                <w:szCs w:val="22"/>
                <w:lang w:eastAsia="nb-NO"/>
              </w:rPr>
              <w:t xml:space="preserve"> kjent med hverandre på tvers av avdelingene.</w:t>
            </w:r>
          </w:p>
          <w:p w:rsidRPr="00336A68" w:rsidR="00347F9D" w:rsidP="00336A68" w:rsidRDefault="00347F9D" w14:paraId="67A2E931" w14:textId="67EB7AF4">
            <w:pPr>
              <w:rPr>
                <w:b/>
                <w:bCs/>
                <w:lang w:eastAsia="nb-NO"/>
              </w:rPr>
            </w:pPr>
            <w:r w:rsidRPr="00336A68">
              <w:rPr>
                <w:b/>
                <w:bCs/>
                <w:lang w:eastAsia="nb-NO"/>
              </w:rPr>
              <w:t xml:space="preserve">1-2 </w:t>
            </w:r>
            <w:r w:rsidR="00BD0C4B">
              <w:rPr>
                <w:b/>
                <w:bCs/>
                <w:lang w:eastAsia="nb-NO"/>
              </w:rPr>
              <w:t>år</w:t>
            </w:r>
          </w:p>
          <w:p w:rsidRPr="00336A68" w:rsidR="00347F9D" w:rsidP="00336A68" w:rsidRDefault="00347F9D" w14:paraId="6FD8EB2B" w14:textId="77777777">
            <w:pPr>
              <w:rPr>
                <w:sz w:val="22"/>
                <w:szCs w:val="22"/>
                <w:lang w:eastAsia="nb-NO"/>
              </w:rPr>
            </w:pPr>
            <w:r w:rsidRPr="00336A68">
              <w:rPr>
                <w:sz w:val="22"/>
                <w:szCs w:val="22"/>
                <w:lang w:eastAsia="nb-NO"/>
              </w:rPr>
              <w:t>Samlingsstund: Gjennomføre samlingsstunder med fokus på å bygge tillit og trygghet. Bruk sanger, rim og regler som oppmuntrer til samspill og fellesskap.</w:t>
            </w:r>
          </w:p>
          <w:p w:rsidRPr="00336A68" w:rsidR="00347F9D" w:rsidP="00336A68" w:rsidRDefault="00347F9D" w14:paraId="6FC2BFD0" w14:textId="7E95A187">
            <w:pPr>
              <w:rPr>
                <w:sz w:val="22"/>
                <w:szCs w:val="22"/>
                <w:lang w:eastAsia="nb-NO"/>
              </w:rPr>
            </w:pPr>
            <w:r w:rsidRPr="00336A68">
              <w:rPr>
                <w:sz w:val="22"/>
                <w:szCs w:val="22"/>
                <w:lang w:eastAsia="nb-NO"/>
              </w:rPr>
              <w:t xml:space="preserve">Nye relasjoner: </w:t>
            </w:r>
            <w:r w:rsidR="00A8323C">
              <w:rPr>
                <w:sz w:val="22"/>
                <w:szCs w:val="22"/>
                <w:lang w:eastAsia="nb-NO"/>
              </w:rPr>
              <w:t>Ha fokus</w:t>
            </w:r>
            <w:r w:rsidRPr="00336A68">
              <w:rPr>
                <w:sz w:val="22"/>
                <w:szCs w:val="22"/>
                <w:lang w:eastAsia="nb-NO"/>
              </w:rPr>
              <w:t xml:space="preserve"> på å skape nye relasjoner, der barna blir kjent med hverandre på en trygg måte gjennom lekaktiviteter og veiledet lek.</w:t>
            </w:r>
          </w:p>
          <w:p w:rsidR="00347F9D" w:rsidP="00336A68" w:rsidRDefault="00347F9D" w14:paraId="1D457DAF" w14:textId="77777777">
            <w:pPr>
              <w:rPr>
                <w:sz w:val="22"/>
                <w:szCs w:val="22"/>
                <w:lang w:eastAsia="nb-NO"/>
              </w:rPr>
            </w:pPr>
            <w:r w:rsidRPr="00336A68">
              <w:rPr>
                <w:sz w:val="22"/>
                <w:szCs w:val="22"/>
                <w:lang w:eastAsia="nb-NO"/>
              </w:rPr>
              <w:t>Små grupper: Organisere små grupper hvor barna kan utforske nye leker og aktiviteter sammen. Målet er å utvikle nærhet og vennskap på tvers av individuelle forskjeller.</w:t>
            </w:r>
          </w:p>
          <w:p w:rsidRPr="00336A68" w:rsidR="00336A68" w:rsidP="00336A68" w:rsidRDefault="00336A68" w14:paraId="7E7ACA7F" w14:textId="77777777">
            <w:pPr>
              <w:rPr>
                <w:sz w:val="22"/>
                <w:szCs w:val="22"/>
                <w:lang w:eastAsia="nb-NO"/>
              </w:rPr>
            </w:pPr>
          </w:p>
          <w:p w:rsidRPr="00336A68" w:rsidR="00347F9D" w:rsidP="00336A68" w:rsidRDefault="00347F9D" w14:paraId="0DF36471" w14:textId="55AD929B">
            <w:pPr>
              <w:rPr>
                <w:b/>
                <w:bCs/>
                <w:lang w:eastAsia="nb-NO"/>
              </w:rPr>
            </w:pPr>
            <w:r w:rsidRPr="00336A68">
              <w:rPr>
                <w:b/>
                <w:bCs/>
                <w:lang w:eastAsia="nb-NO"/>
              </w:rPr>
              <w:t xml:space="preserve">3-6 </w:t>
            </w:r>
            <w:r w:rsidR="00BD0C4B">
              <w:rPr>
                <w:b/>
                <w:bCs/>
                <w:lang w:eastAsia="nb-NO"/>
              </w:rPr>
              <w:t>år</w:t>
            </w:r>
          </w:p>
          <w:p w:rsidRPr="00336A68" w:rsidR="00347F9D" w:rsidP="00336A68" w:rsidRDefault="00347F9D" w14:paraId="4D60E990" w14:textId="77777777">
            <w:pPr>
              <w:rPr>
                <w:lang w:eastAsia="nb-NO"/>
              </w:rPr>
            </w:pPr>
            <w:r w:rsidRPr="00336A68">
              <w:rPr>
                <w:lang w:eastAsia="nb-NO"/>
              </w:rPr>
              <w:t>Samlingsstund: Skape rom for samtale og refleksjon, der barna kan dele erfaringer om venner som har begynt på skolen. Dette gir de som er igjen muligheten til å styrke nye bånd.</w:t>
            </w:r>
          </w:p>
          <w:p w:rsidRPr="00336A68" w:rsidR="00347F9D" w:rsidP="00336A68" w:rsidRDefault="00347F9D" w14:paraId="19ED2117" w14:textId="77777777">
            <w:pPr>
              <w:rPr>
                <w:lang w:eastAsia="nb-NO"/>
              </w:rPr>
            </w:pPr>
            <w:r w:rsidRPr="00336A68">
              <w:rPr>
                <w:lang w:eastAsia="nb-NO"/>
              </w:rPr>
              <w:t>Nye relasjoner: Fokus på å bygge nye vennskap gjennom aktiviteter og lek som fremmer samarbeid. Oppmuntre barna til å bli kjent med hverandre, både i små grupper og på tvers av avdelingene.</w:t>
            </w:r>
          </w:p>
          <w:p w:rsidRPr="00336A68" w:rsidR="00347F9D" w:rsidP="00336A68" w:rsidRDefault="00347F9D" w14:paraId="391B38C9" w14:textId="77777777">
            <w:pPr>
              <w:rPr>
                <w:lang w:eastAsia="nb-NO"/>
              </w:rPr>
            </w:pPr>
            <w:r w:rsidRPr="00336A68">
              <w:rPr>
                <w:lang w:eastAsia="nb-NO"/>
              </w:rPr>
              <w:t>Avdelingsbesøk: Legge til rette for besøk på tvers av avdelingene for å utvide barnas sosiale nettverk og gi dem mulighet til å knytte bånd med barn utenfor sin egen gruppe.</w:t>
            </w:r>
          </w:p>
          <w:p w:rsidRPr="00336A68" w:rsidR="00347F9D" w:rsidP="00347F9D" w:rsidRDefault="00347F9D" w14:paraId="645E5128" w14:textId="77777777">
            <w:pPr>
              <w:spacing w:before="100" w:beforeAutospacing="1" w:after="100" w:afterAutospacing="1"/>
              <w:rPr>
                <w:rFonts w:eastAsia="Times New Roman"/>
                <w:sz w:val="22"/>
                <w:szCs w:val="22"/>
                <w:lang w:eastAsia="nb-NO"/>
              </w:rPr>
            </w:pPr>
            <w:r w:rsidRPr="00336A68">
              <w:rPr>
                <w:rFonts w:eastAsia="Times New Roman"/>
                <w:b/>
                <w:bCs/>
                <w:sz w:val="22"/>
                <w:szCs w:val="22"/>
                <w:lang w:eastAsia="nb-NO"/>
              </w:rPr>
              <w:t>Felles for alle aldersgrupper:</w:t>
            </w:r>
          </w:p>
          <w:p w:rsidRPr="00347F9D" w:rsidR="006C38B7" w:rsidP="00347F9D" w:rsidRDefault="00347F9D" w14:paraId="702FD3B8" w14:textId="115C5914">
            <w:pPr>
              <w:autoSpaceDE/>
              <w:autoSpaceDN/>
              <w:adjustRightInd/>
              <w:textAlignment w:val="baseline"/>
              <w:rPr>
                <w:sz w:val="22"/>
                <w:szCs w:val="22"/>
              </w:rPr>
            </w:pPr>
            <w:r w:rsidRPr="00336A68">
              <w:rPr>
                <w:rFonts w:eastAsia="Times New Roman"/>
                <w:b/>
                <w:bCs/>
                <w:sz w:val="22"/>
                <w:szCs w:val="22"/>
                <w:lang w:eastAsia="nb-NO"/>
              </w:rPr>
              <w:t>Utelek:</w:t>
            </w:r>
            <w:r w:rsidRPr="00336A68">
              <w:rPr>
                <w:rFonts w:eastAsia="Times New Roman"/>
                <w:sz w:val="22"/>
                <w:szCs w:val="22"/>
                <w:lang w:eastAsia="nb-NO"/>
              </w:rPr>
              <w:t xml:space="preserve"> Utelek får økt fokus. En av avdelingene på hvit uke har ansvar for å sette i gang lekaktiviteter ute, der barna fra ulike avdelinger inviteres med. Dette gir barna mulighet til å samarbeide, dele og bygge</w:t>
            </w:r>
          </w:p>
        </w:tc>
      </w:tr>
    </w:tbl>
    <w:p w:rsidR="00E50225" w:rsidP="005A6E15" w:rsidRDefault="00E50225" w14:paraId="63515F9F" w14:textId="2138AC6B"/>
    <w:p w:rsidRPr="003B5FB1" w:rsidR="0076474A" w:rsidP="005A6E15" w:rsidRDefault="0076474A" w14:paraId="163B4E14" w14:textId="77777777"/>
    <w:sectPr w:rsidRPr="003B5FB1" w:rsidR="0076474A" w:rsidSect="00D76302">
      <w:footerReference w:type="even" r:id="rId27"/>
      <w:footerReference w:type="default" r:id="rId28"/>
      <w:footerReference w:type="first" r:id="rId29"/>
      <w:pgSz w:w="11906" w:h="16838" w:orient="portrait"/>
      <w:pgMar w:top="1417" w:right="1417" w:bottom="1417" w:left="1417" w:header="567" w:footer="5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0ACE" w:rsidP="00AD00F6" w:rsidRDefault="00C10ACE" w14:paraId="747530DE" w14:textId="77777777">
      <w:r>
        <w:separator/>
      </w:r>
    </w:p>
    <w:p w:rsidR="00C10ACE" w:rsidP="00AD00F6" w:rsidRDefault="00C10ACE" w14:paraId="4EE0B2E7" w14:textId="77777777"/>
  </w:endnote>
  <w:endnote w:type="continuationSeparator" w:id="0">
    <w:p w:rsidR="00C10ACE" w:rsidP="00AD00F6" w:rsidRDefault="00C10ACE" w14:paraId="27499CC1" w14:textId="77777777">
      <w:r>
        <w:continuationSeparator/>
      </w:r>
    </w:p>
    <w:p w:rsidR="00C10ACE" w:rsidP="00AD00F6" w:rsidRDefault="00C10ACE" w14:paraId="4E0F587A" w14:textId="77777777"/>
  </w:endnote>
  <w:endnote w:type="continuationNotice" w:id="1">
    <w:p w:rsidR="00C10ACE" w:rsidP="00AD00F6" w:rsidRDefault="00C10ACE" w14:paraId="5A9D86A0" w14:textId="77777777"/>
    <w:p w:rsidR="00C10ACE" w:rsidP="00AD00F6" w:rsidRDefault="00C10ACE" w14:paraId="6842906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JABPH+Arial">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sdt>
    <w:sdtPr>
      <w:rPr>
        <w:rStyle w:val="Sidetall"/>
      </w:rPr>
      <w:id w:val="-1674021068"/>
      <w:docPartObj>
        <w:docPartGallery w:val="Page Numbers (Bottom of Page)"/>
        <w:docPartUnique/>
      </w:docPartObj>
    </w:sdtPr>
    <w:sdtContent>
      <w:p w:rsidR="00E041EC" w:rsidP="00AD00F6" w:rsidRDefault="00E041EC" w14:paraId="37679484" w14:textId="7B42AE55">
        <w:pPr>
          <w:pStyle w:val="Bunntekst"/>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6</w:t>
        </w:r>
        <w:r>
          <w:rPr>
            <w:rStyle w:val="Sidetall"/>
          </w:rPr>
          <w:fldChar w:fldCharType="end"/>
        </w:r>
      </w:p>
    </w:sdtContent>
    <w:sdtEndPr>
      <w:rPr>
        <w:rStyle w:val="Sidetall"/>
      </w:rPr>
    </w:sdtEndPr>
  </w:sdt>
  <w:p w:rsidRPr="0041148D" w:rsidR="00E041EC" w:rsidP="00AD00F6" w:rsidRDefault="00E041EC" w14:paraId="7DCA2FEE" w14:textId="7D0B5923">
    <w:pPr>
      <w:pStyle w:val="Bunntekst"/>
    </w:pPr>
    <w:r w:rsidRPr="0041148D">
      <w:rPr>
        <w:noProof/>
        <w:lang w:eastAsia="nb-NO"/>
      </w:rPr>
      <mc:AlternateContent>
        <mc:Choice Requires="wps">
          <w:drawing>
            <wp:anchor distT="0" distB="0" distL="114300" distR="114300" simplePos="0" relativeHeight="251658241" behindDoc="0" locked="0" layoutInCell="1" allowOverlap="1" wp14:anchorId="01E6847B" wp14:editId="03750A79">
              <wp:simplePos x="0" y="0"/>
              <wp:positionH relativeFrom="page">
                <wp:posOffset>900430</wp:posOffset>
              </wp:positionH>
              <wp:positionV relativeFrom="page">
                <wp:posOffset>10063480</wp:posOffset>
              </wp:positionV>
              <wp:extent cx="5760000" cy="0"/>
              <wp:effectExtent l="0" t="0" r="12700" b="19050"/>
              <wp:wrapNone/>
              <wp:docPr id="5" name="Rett linje 5"/>
              <wp:cNvGraphicFramePr/>
              <a:graphic xmlns:a="http://schemas.openxmlformats.org/drawingml/2006/main">
                <a:graphicData uri="http://schemas.microsoft.com/office/word/2010/wordprocessingShape">
                  <wps:wsp>
                    <wps:cNvCnPr/>
                    <wps:spPr>
                      <a:xfrm>
                        <a:off x="0" y="0"/>
                        <a:ext cx="5760000" cy="0"/>
                      </a:xfrm>
                      <a:prstGeom prst="line">
                        <a:avLst/>
                      </a:prstGeom>
                      <a:ln w="6350">
                        <a:solidFill>
                          <a:srgbClr val="71717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rto="http://schemas.microsoft.com/office/word/2006/arto">
          <w:pict w14:anchorId="0DD89D3E">
            <v:line id="Rett linje 5"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717174" strokeweight=".5pt" from="70.9pt,792.4pt" to="524.45pt,792.4pt" w14:anchorId="7917E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">
              <w10:wrap anchorx="page" anchory="page"/>
            </v:line>
          </w:pict>
        </mc:Fallback>
      </mc:AlternateContent>
    </w:r>
    <w:r w:rsidRPr="0041148D">
      <w:t xml:space="preserve">LØRENSKOG KOMMUNE – </w:t>
    </w:r>
    <w:r>
      <w:rPr>
        <w:b/>
      </w:rPr>
      <w:t>OPPVEKST OG UTDANNING</w:t>
    </w:r>
    <w:r w:rsidRPr="0041148D">
      <w:t xml:space="preserve"> / </w:t>
    </w:r>
  </w:p>
  <w:p w:rsidR="00E041EC" w:rsidP="00AD00F6" w:rsidRDefault="00E041EC" w14:paraId="318E20DA"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E041EC" w:rsidP="00C042F2" w:rsidRDefault="00E041EC" w14:paraId="6B3EE70F" w14:textId="244B2A6A">
    <w:pPr>
      <w:pStyle w:val="Bunntekst"/>
    </w:pPr>
    <w:r>
      <w:rPr>
        <w:noProof/>
      </w:rPr>
      <mc:AlternateContent>
        <mc:Choice Requires="wps">
          <w:drawing>
            <wp:anchor distT="0" distB="0" distL="114300" distR="114300" simplePos="0" relativeHeight="251658245" behindDoc="0" locked="0" layoutInCell="1" allowOverlap="1" wp14:anchorId="67331166" wp14:editId="7D08687A">
              <wp:simplePos x="0" y="0"/>
              <wp:positionH relativeFrom="column">
                <wp:posOffset>-442450</wp:posOffset>
              </wp:positionH>
              <wp:positionV relativeFrom="paragraph">
                <wp:posOffset>81915</wp:posOffset>
              </wp:positionV>
              <wp:extent cx="252095" cy="209550"/>
              <wp:effectExtent l="0" t="0" r="0" b="0"/>
              <wp:wrapNone/>
              <wp:docPr id="35" name="Tekstboks 35"/>
              <wp:cNvGraphicFramePr/>
              <a:graphic xmlns:a="http://schemas.openxmlformats.org/drawingml/2006/main">
                <a:graphicData uri="http://schemas.microsoft.com/office/word/2010/wordprocessingShape">
                  <wps:wsp>
                    <wps:cNvSpPr txBox="1"/>
                    <wps:spPr>
                      <a:xfrm>
                        <a:off x="0" y="0"/>
                        <a:ext cx="252095" cy="209550"/>
                      </a:xfrm>
                      <a:prstGeom prst="rect">
                        <a:avLst/>
                      </a:prstGeom>
                      <a:noFill/>
                      <a:ln w="6350">
                        <a:noFill/>
                      </a:ln>
                    </wps:spPr>
                    <wps:txbx>
                      <w:txbxContent>
                        <w:p w:rsidRPr="00204D85" w:rsidR="00E041EC" w:rsidP="00CE7E6D" w:rsidRDefault="00E041EC" w14:paraId="3E0F47B6" w14:textId="77777777">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rsidR="00E041EC" w:rsidP="00CE7E6D" w:rsidRDefault="00E041EC" w14:paraId="67CB38C3"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w14:anchorId="3FE6185C">
            <v:shapetype id="_x0000_t202" coordsize="21600,21600" o:spt="202" path="m,l,21600r21600,l21600,xe" w14:anchorId="67331166">
              <v:stroke joinstyle="miter"/>
              <v:path gradientshapeok="t" o:connecttype="rect"/>
            </v:shapetype>
            <v:shape id="Tekstboks 35" style="position:absolute;margin-left:-34.85pt;margin-top:6.45pt;width:19.85pt;height:1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xiFAIAACs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">
              <v:textbox>
                <w:txbxContent>
                  <w:p w:rsidRPr="00204D85" w:rsidR="00E041EC" w:rsidP="00CE7E6D" w:rsidRDefault="00E041EC" w14:paraId="407CE2FB" w14:textId="77777777">
                    <w:pPr>
                      <w:jc w:val="center"/>
                      <w:rPr>
                        <w:color w:val="595959" w:themeColor="text1" w:themeTint="A6"/>
                        <w:sz w:val="18"/>
                        <w:szCs w:val="18"/>
                      </w:rPr>
                    </w:pPr>
                    <w:r w:rsidRPr="00204D85">
                      <w:rPr>
                        <w:color w:val="595959" w:themeColor="text1" w:themeTint="A6"/>
                        <w:sz w:val="18"/>
                        <w:szCs w:val="18"/>
                      </w:rPr>
                      <w:fldChar w:fldCharType="begin"/>
                    </w:r>
                    <w:r w:rsidRPr="00204D85">
                      <w:rPr>
                        <w:color w:val="595959" w:themeColor="text1" w:themeTint="A6"/>
                        <w:sz w:val="18"/>
                        <w:szCs w:val="18"/>
                      </w:rPr>
                      <w:instrText>PAGE   \* MERGEFORMAT</w:instrText>
                    </w:r>
                    <w:r w:rsidRPr="00204D85">
                      <w:rPr>
                        <w:color w:val="595959" w:themeColor="text1" w:themeTint="A6"/>
                        <w:sz w:val="18"/>
                        <w:szCs w:val="18"/>
                      </w:rPr>
                      <w:fldChar w:fldCharType="separate"/>
                    </w:r>
                    <w:r w:rsidRPr="00204D85">
                      <w:rPr>
                        <w:color w:val="595959" w:themeColor="text1" w:themeTint="A6"/>
                        <w:sz w:val="18"/>
                        <w:szCs w:val="18"/>
                      </w:rPr>
                      <w:t>1</w:t>
                    </w:r>
                    <w:r w:rsidRPr="00204D85">
                      <w:rPr>
                        <w:color w:val="595959" w:themeColor="text1" w:themeTint="A6"/>
                        <w:sz w:val="18"/>
                        <w:szCs w:val="18"/>
                      </w:rPr>
                      <w:fldChar w:fldCharType="end"/>
                    </w:r>
                  </w:p>
                  <w:p w:rsidR="00E041EC" w:rsidP="00CE7E6D" w:rsidRDefault="00E041EC" w14:paraId="0D0B940D" w14:textId="77777777">
                    <w:pPr>
                      <w:jc w:val="cente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E6BAF96" wp14:editId="72A6E95D">
              <wp:simplePos x="0" y="0"/>
              <wp:positionH relativeFrom="column">
                <wp:posOffset>-450850</wp:posOffset>
              </wp:positionH>
              <wp:positionV relativeFrom="paragraph">
                <wp:posOffset>28575</wp:posOffset>
              </wp:positionV>
              <wp:extent cx="289560" cy="289560"/>
              <wp:effectExtent l="0" t="0" r="15240" b="15240"/>
              <wp:wrapNone/>
              <wp:docPr id="2" name="Ellipse 2"/>
              <wp:cNvGraphicFramePr/>
              <a:graphic xmlns:a="http://schemas.openxmlformats.org/drawingml/2006/main">
                <a:graphicData uri="http://schemas.microsoft.com/office/word/2010/wordprocessingShape">
                  <wps:wsp>
                    <wps:cNvSpPr/>
                    <wps:spPr>
                      <a:xfrm>
                        <a:off x="0" y="0"/>
                        <a:ext cx="289560" cy="289560"/>
                      </a:xfrm>
                      <a:prstGeom prst="ellipse">
                        <a:avLst/>
                      </a:prstGeom>
                      <a:noFill/>
                      <a:ln w="6350">
                        <a:solidFill>
                          <a:srgbClr val="761F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w:pict w14:anchorId="7FA85273">
            <v:oval id="Ellipse 2" style="position:absolute;margin-left:-35.5pt;margin-top:2.25pt;width:22.8pt;height:22.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61f08" strokeweight=".5pt" w14:anchorId="3AEAF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"/>
          </w:pict>
        </mc:Fallback>
      </mc:AlternateContent>
    </w:r>
    <w:r>
      <w:rPr>
        <w:noProof/>
      </w:rPr>
      <mc:AlternateContent>
        <mc:Choice Requires="wps">
          <w:drawing>
            <wp:anchor distT="0" distB="0" distL="114300" distR="114300" simplePos="0" relativeHeight="251658243" behindDoc="0" locked="0" layoutInCell="1" allowOverlap="1" wp14:anchorId="14806F18" wp14:editId="2521FE60">
              <wp:simplePos x="0" y="0"/>
              <wp:positionH relativeFrom="margin">
                <wp:posOffset>-635</wp:posOffset>
              </wp:positionH>
              <wp:positionV relativeFrom="paragraph">
                <wp:posOffset>152718</wp:posOffset>
              </wp:positionV>
              <wp:extent cx="5753100" cy="15507"/>
              <wp:effectExtent l="0" t="0" r="12700" b="22860"/>
              <wp:wrapNone/>
              <wp:docPr id="36" name="Rett linje 36"/>
              <wp:cNvGraphicFramePr/>
              <a:graphic xmlns:a="http://schemas.openxmlformats.org/drawingml/2006/main">
                <a:graphicData uri="http://schemas.microsoft.com/office/word/2010/wordprocessingShape">
                  <wps:wsp>
                    <wps:cNvCnPr/>
                    <wps:spPr>
                      <a:xfrm flipV="1">
                        <a:off x="0" y="0"/>
                        <a:ext cx="5753100" cy="15507"/>
                      </a:xfrm>
                      <a:prstGeom prst="line">
                        <a:avLst/>
                      </a:prstGeom>
                      <a:ln>
                        <a:solidFill>
                          <a:srgbClr val="761F0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w:pict w14:anchorId="2961398D">
            <v:line id="Rett linje 3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761f08" from="-.05pt,12.05pt" to="452.95pt,13.25pt" w14:anchorId="6C719E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">
              <w10:wrap anchorx="margin"/>
            </v:line>
          </w:pict>
        </mc:Fallback>
      </mc:AlternateContent>
    </w:r>
  </w:p>
  <w:p w:rsidR="00E041EC" w:rsidP="007C1A60" w:rsidRDefault="00E041EC" w14:paraId="63BAD3B7" w14:textId="77777777">
    <w:pPr>
      <w:pStyle w:val="Bunntekst"/>
      <w:jc w:val="right"/>
      <w:rPr>
        <w:color w:val="761F08"/>
        <w:sz w:val="18"/>
        <w:szCs w:val="18"/>
      </w:rPr>
    </w:pPr>
  </w:p>
  <w:p w:rsidRPr="007C1A60" w:rsidR="00E041EC" w:rsidP="007C1A60" w:rsidRDefault="00E041EC" w14:paraId="528DE617" w14:textId="2DB71559">
    <w:pPr>
      <w:pStyle w:val="Bunntekst"/>
      <w:jc w:val="right"/>
      <w:rPr>
        <w:color w:val="761F08"/>
        <w:sz w:val="18"/>
        <w:szCs w:val="18"/>
      </w:rPr>
    </w:pPr>
    <w:r w:rsidRPr="007C1A60">
      <w:rPr>
        <w:color w:val="761F08"/>
        <w:sz w:val="18"/>
        <w:szCs w:val="18"/>
      </w:rPr>
      <w:t xml:space="preserve">LØRENSKOG KOMMUNE – </w:t>
    </w:r>
    <w:r w:rsidRPr="007C1A60">
      <w:rPr>
        <w:b/>
        <w:color w:val="761F08"/>
        <w:sz w:val="18"/>
        <w:szCs w:val="18"/>
      </w:rPr>
      <w:t>OPPVEKST</w:t>
    </w:r>
    <w:r w:rsidRPr="007C1A60">
      <w:rPr>
        <w:color w:val="761F08"/>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E041EC" w:rsidP="00AD00F6" w:rsidRDefault="00E041EC" w14:paraId="1DCEF7AD" w14:textId="77777777">
    <w:pPr>
      <w:pStyle w:val="Bunntekst"/>
    </w:pPr>
    <w:r>
      <w:rPr>
        <w:noProof/>
        <w:lang w:eastAsia="nb-NO"/>
      </w:rPr>
      <mc:AlternateContent>
        <mc:Choice Requires="wps">
          <w:drawing>
            <wp:anchor distT="0" distB="0" distL="114300" distR="114300" simplePos="0" relativeHeight="251658242" behindDoc="0" locked="0" layoutInCell="1" allowOverlap="1" wp14:anchorId="336D68EB" wp14:editId="075EC223">
              <wp:simplePos x="0" y="0"/>
              <wp:positionH relativeFrom="column">
                <wp:posOffset>-519430</wp:posOffset>
              </wp:positionH>
              <wp:positionV relativeFrom="paragraph">
                <wp:posOffset>-289560</wp:posOffset>
              </wp:positionV>
              <wp:extent cx="476250" cy="571500"/>
              <wp:effectExtent l="0" t="0" r="19050" b="19050"/>
              <wp:wrapNone/>
              <wp:docPr id="19" name="Rettvinklet trekant 19"/>
              <wp:cNvGraphicFramePr/>
              <a:graphic xmlns:a="http://schemas.openxmlformats.org/drawingml/2006/main">
                <a:graphicData uri="http://schemas.microsoft.com/office/word/2010/wordprocessingShape">
                  <wps:wsp>
                    <wps:cNvSpPr/>
                    <wps:spPr>
                      <a:xfrm>
                        <a:off x="0" y="0"/>
                        <a:ext cx="476250" cy="57150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w:pict w14:anchorId="3E6198D0">
            <v:shapetype id="_x0000_t6" coordsize="21600,21600" o:spt="6" path="m,l,21600r21600,xe" w14:anchorId="3064D44E">
              <v:stroke joinstyle="miter"/>
              <v:path textboxrect="1800,12600,12600,19800" gradientshapeok="t" o:connecttype="custom" o:connectlocs="0,0;0,10800;0,21600;10800,21600;21600,21600;10800,10800"/>
            </v:shapetype>
            <v:shape id="Rettvinklet trekant 19" style="position:absolute;margin-left:-40.9pt;margin-top:-22.8pt;width:37.5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"/>
          </w:pict>
        </mc:Fallback>
      </mc:AlternateContent>
    </w:r>
    <w:r>
      <w:rPr>
        <w:noProof/>
        <w:lang w:eastAsia="nb-NO"/>
      </w:rPr>
      <mc:AlternateContent>
        <mc:Choice Requires="wps">
          <w:drawing>
            <wp:anchor distT="0" distB="0" distL="114300" distR="114300" simplePos="0" relativeHeight="251658240" behindDoc="0" locked="0" layoutInCell="1" allowOverlap="1" wp14:anchorId="594A661F" wp14:editId="163C8FF3">
              <wp:simplePos x="0" y="0"/>
              <wp:positionH relativeFrom="column">
                <wp:posOffset>-547370</wp:posOffset>
              </wp:positionH>
              <wp:positionV relativeFrom="paragraph">
                <wp:posOffset>-99060</wp:posOffset>
              </wp:positionV>
              <wp:extent cx="360000" cy="360000"/>
              <wp:effectExtent l="0" t="0" r="2540" b="2540"/>
              <wp:wrapNone/>
              <wp:docPr id="3" name="Rettvinklet trekant 3"/>
              <wp:cNvGraphicFramePr/>
              <a:graphic xmlns:a="http://schemas.openxmlformats.org/drawingml/2006/main">
                <a:graphicData uri="http://schemas.microsoft.com/office/word/2010/wordprocessingShape">
                  <wps:wsp>
                    <wps:cNvSpPr/>
                    <wps:spPr>
                      <a:xfrm>
                        <a:off x="0" y="0"/>
                        <a:ext cx="360000" cy="360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w:pict w14:anchorId="29A89F1C">
            <v:shape id="Rettvinklet trekant 3" style="position:absolute;margin-left:-43.1pt;margin-top:-7.8pt;width:28.3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type="#_x0000_t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" w14:anchorId="4882F021"/>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0ACE" w:rsidP="00AD00F6" w:rsidRDefault="00C10ACE" w14:paraId="2771D144" w14:textId="77777777">
      <w:r>
        <w:separator/>
      </w:r>
    </w:p>
    <w:p w:rsidR="00C10ACE" w:rsidP="00AD00F6" w:rsidRDefault="00C10ACE" w14:paraId="5475F538" w14:textId="77777777"/>
  </w:footnote>
  <w:footnote w:type="continuationSeparator" w:id="0">
    <w:p w:rsidR="00C10ACE" w:rsidP="00AD00F6" w:rsidRDefault="00C10ACE" w14:paraId="4B63B566" w14:textId="77777777">
      <w:r>
        <w:continuationSeparator/>
      </w:r>
    </w:p>
    <w:p w:rsidR="00C10ACE" w:rsidP="00AD00F6" w:rsidRDefault="00C10ACE" w14:paraId="4B32F307" w14:textId="77777777"/>
  </w:footnote>
  <w:footnote w:type="continuationNotice" w:id="1">
    <w:p w:rsidR="00C10ACE" w:rsidP="00AD00F6" w:rsidRDefault="00C10ACE" w14:paraId="77741A96" w14:textId="77777777"/>
    <w:p w:rsidR="00C10ACE" w:rsidP="00AD00F6" w:rsidRDefault="00C10ACE" w14:paraId="3C2CE01B" w14:textId="77777777"/>
  </w:footnote>
</w:footnotes>
</file>

<file path=word/intelligence2.xml><?xml version="1.0" encoding="utf-8"?>
<int2:intelligence xmlns:int2="http://schemas.microsoft.com/office/intelligence/2020/intelligence" xmlns:oel="http://schemas.microsoft.com/office/2019/extlst">
  <int2:observations>
    <int2:textHash int2:hashCode="swpyPW+R4Qndpb" int2:id="9r94fK4b">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1665"/>
    <w:multiLevelType w:val="hybridMultilevel"/>
    <w:tmpl w:val="AD3EBBA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023446ED"/>
    <w:multiLevelType w:val="hybridMultilevel"/>
    <w:tmpl w:val="4644135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15:restartNumberingAfterBreak="0">
    <w:nsid w:val="0AB043A3"/>
    <w:multiLevelType w:val="hybridMultilevel"/>
    <w:tmpl w:val="67E65DE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 w15:restartNumberingAfterBreak="0">
    <w:nsid w:val="0BD50F66"/>
    <w:multiLevelType w:val="hybridMultilevel"/>
    <w:tmpl w:val="FEB2B3C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0C775C24"/>
    <w:multiLevelType w:val="hybridMultilevel"/>
    <w:tmpl w:val="2904D1B6"/>
    <w:lvl w:ilvl="0" w:tplc="E3722810">
      <w:start w:val="1"/>
      <w:numFmt w:val="bullet"/>
      <w:lvlText w:val=""/>
      <w:lvlJc w:val="left"/>
      <w:pPr>
        <w:ind w:left="720" w:hanging="360"/>
      </w:pPr>
      <w:rPr>
        <w:rFonts w:hint="default" w:ascii="Symbol" w:hAnsi="Symbol"/>
      </w:rPr>
    </w:lvl>
    <w:lvl w:ilvl="1" w:tplc="7ABCF1A0">
      <w:start w:val="1"/>
      <w:numFmt w:val="bullet"/>
      <w:lvlText w:val="o"/>
      <w:lvlJc w:val="left"/>
      <w:pPr>
        <w:ind w:left="1440" w:hanging="360"/>
      </w:pPr>
      <w:rPr>
        <w:rFonts w:hint="default" w:ascii="Courier New" w:hAnsi="Courier New"/>
      </w:rPr>
    </w:lvl>
    <w:lvl w:ilvl="2" w:tplc="4370A9AA">
      <w:start w:val="1"/>
      <w:numFmt w:val="bullet"/>
      <w:lvlText w:val=""/>
      <w:lvlJc w:val="left"/>
      <w:pPr>
        <w:ind w:left="2160" w:hanging="360"/>
      </w:pPr>
      <w:rPr>
        <w:rFonts w:hint="default" w:ascii="Wingdings" w:hAnsi="Wingdings"/>
      </w:rPr>
    </w:lvl>
    <w:lvl w:ilvl="3" w:tplc="69741750">
      <w:start w:val="1"/>
      <w:numFmt w:val="bullet"/>
      <w:lvlText w:val=""/>
      <w:lvlJc w:val="left"/>
      <w:pPr>
        <w:ind w:left="2880" w:hanging="360"/>
      </w:pPr>
      <w:rPr>
        <w:rFonts w:hint="default" w:ascii="Symbol" w:hAnsi="Symbol"/>
      </w:rPr>
    </w:lvl>
    <w:lvl w:ilvl="4" w:tplc="D200F9D4">
      <w:start w:val="1"/>
      <w:numFmt w:val="bullet"/>
      <w:lvlText w:val="o"/>
      <w:lvlJc w:val="left"/>
      <w:pPr>
        <w:ind w:left="3600" w:hanging="360"/>
      </w:pPr>
      <w:rPr>
        <w:rFonts w:hint="default" w:ascii="Courier New" w:hAnsi="Courier New"/>
      </w:rPr>
    </w:lvl>
    <w:lvl w:ilvl="5" w:tplc="CACECA88">
      <w:start w:val="1"/>
      <w:numFmt w:val="bullet"/>
      <w:lvlText w:val=""/>
      <w:lvlJc w:val="left"/>
      <w:pPr>
        <w:ind w:left="4320" w:hanging="360"/>
      </w:pPr>
      <w:rPr>
        <w:rFonts w:hint="default" w:ascii="Wingdings" w:hAnsi="Wingdings"/>
      </w:rPr>
    </w:lvl>
    <w:lvl w:ilvl="6" w:tplc="59AE0200">
      <w:start w:val="1"/>
      <w:numFmt w:val="bullet"/>
      <w:lvlText w:val=""/>
      <w:lvlJc w:val="left"/>
      <w:pPr>
        <w:ind w:left="5040" w:hanging="360"/>
      </w:pPr>
      <w:rPr>
        <w:rFonts w:hint="default" w:ascii="Symbol" w:hAnsi="Symbol"/>
      </w:rPr>
    </w:lvl>
    <w:lvl w:ilvl="7" w:tplc="3C46C856">
      <w:start w:val="1"/>
      <w:numFmt w:val="bullet"/>
      <w:lvlText w:val="o"/>
      <w:lvlJc w:val="left"/>
      <w:pPr>
        <w:ind w:left="5760" w:hanging="360"/>
      </w:pPr>
      <w:rPr>
        <w:rFonts w:hint="default" w:ascii="Courier New" w:hAnsi="Courier New"/>
      </w:rPr>
    </w:lvl>
    <w:lvl w:ilvl="8" w:tplc="0610CEA2">
      <w:start w:val="1"/>
      <w:numFmt w:val="bullet"/>
      <w:lvlText w:val=""/>
      <w:lvlJc w:val="left"/>
      <w:pPr>
        <w:ind w:left="6480" w:hanging="360"/>
      </w:pPr>
      <w:rPr>
        <w:rFonts w:hint="default" w:ascii="Wingdings" w:hAnsi="Wingdings"/>
      </w:rPr>
    </w:lvl>
  </w:abstractNum>
  <w:abstractNum w:abstractNumId="5" w15:restartNumberingAfterBreak="0">
    <w:nsid w:val="0D7D23E7"/>
    <w:multiLevelType w:val="hybridMultilevel"/>
    <w:tmpl w:val="29087AE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 w15:restartNumberingAfterBreak="0">
    <w:nsid w:val="130B2FE7"/>
    <w:multiLevelType w:val="multilevel"/>
    <w:tmpl w:val="ED22F4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696234D"/>
    <w:multiLevelType w:val="hybridMultilevel"/>
    <w:tmpl w:val="1018C2A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8" w15:restartNumberingAfterBreak="0">
    <w:nsid w:val="1C081C1F"/>
    <w:multiLevelType w:val="hybridMultilevel"/>
    <w:tmpl w:val="1736BDC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1C117967"/>
    <w:multiLevelType w:val="hybridMultilevel"/>
    <w:tmpl w:val="7D26BA20"/>
    <w:lvl w:ilvl="0" w:tplc="04140001">
      <w:start w:val="1"/>
      <w:numFmt w:val="bullet"/>
      <w:lvlText w:val=""/>
      <w:lvlJc w:val="left"/>
      <w:pPr>
        <w:ind w:left="720" w:hanging="360"/>
      </w:pPr>
      <w:rPr>
        <w:rFonts w:hint="default" w:ascii="Symbol" w:hAnsi="Symbol"/>
      </w:rPr>
    </w:lvl>
    <w:lvl w:ilvl="1" w:tplc="04140003">
      <w:start w:val="1"/>
      <w:numFmt w:val="bullet"/>
      <w:lvlText w:val="o"/>
      <w:lvlJc w:val="left"/>
      <w:pPr>
        <w:ind w:left="1440" w:hanging="360"/>
      </w:pPr>
      <w:rPr>
        <w:rFonts w:hint="default" w:ascii="Courier New" w:hAnsi="Courier New" w:cs="Courier New"/>
      </w:rPr>
    </w:lvl>
    <w:lvl w:ilvl="2" w:tplc="04140005">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0" w15:restartNumberingAfterBreak="0">
    <w:nsid w:val="1C3439D3"/>
    <w:multiLevelType w:val="hybridMultilevel"/>
    <w:tmpl w:val="0C1E261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1" w15:restartNumberingAfterBreak="0">
    <w:nsid w:val="207F65AC"/>
    <w:multiLevelType w:val="hybridMultilevel"/>
    <w:tmpl w:val="A4EEB00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21974B8D"/>
    <w:multiLevelType w:val="hybridMultilevel"/>
    <w:tmpl w:val="4FDC01D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3" w15:restartNumberingAfterBreak="0">
    <w:nsid w:val="3266261F"/>
    <w:multiLevelType w:val="hybridMultilevel"/>
    <w:tmpl w:val="66FE7C5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4" w15:restartNumberingAfterBreak="0">
    <w:nsid w:val="33686181"/>
    <w:multiLevelType w:val="hybridMultilevel"/>
    <w:tmpl w:val="A936EED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5" w15:restartNumberingAfterBreak="0">
    <w:nsid w:val="368B20E3"/>
    <w:multiLevelType w:val="hybridMultilevel"/>
    <w:tmpl w:val="B9BCDBA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6" w15:restartNumberingAfterBreak="0">
    <w:nsid w:val="39D84F42"/>
    <w:multiLevelType w:val="hybridMultilevel"/>
    <w:tmpl w:val="D17AE36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7" w15:restartNumberingAfterBreak="0">
    <w:nsid w:val="3E237E26"/>
    <w:multiLevelType w:val="hybridMultilevel"/>
    <w:tmpl w:val="ABAA0CD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8" w15:restartNumberingAfterBreak="0">
    <w:nsid w:val="4AB40E86"/>
    <w:multiLevelType w:val="hybridMultilevel"/>
    <w:tmpl w:val="B5B8E38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9" w15:restartNumberingAfterBreak="0">
    <w:nsid w:val="4AC7742D"/>
    <w:multiLevelType w:val="multilevel"/>
    <w:tmpl w:val="7F4894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D476654"/>
    <w:multiLevelType w:val="hybridMultilevel"/>
    <w:tmpl w:val="F39E874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1" w15:restartNumberingAfterBreak="0">
    <w:nsid w:val="4F7E5734"/>
    <w:multiLevelType w:val="hybridMultilevel"/>
    <w:tmpl w:val="6594760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2" w15:restartNumberingAfterBreak="0">
    <w:nsid w:val="5A6D427A"/>
    <w:multiLevelType w:val="hybridMultilevel"/>
    <w:tmpl w:val="1932D67E"/>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3" w15:restartNumberingAfterBreak="0">
    <w:nsid w:val="68246EF0"/>
    <w:multiLevelType w:val="hybridMultilevel"/>
    <w:tmpl w:val="9B48909C"/>
    <w:lvl w:ilvl="0" w:tplc="04140001">
      <w:start w:val="1"/>
      <w:numFmt w:val="bullet"/>
      <w:lvlText w:val=""/>
      <w:lvlJc w:val="left"/>
      <w:pPr>
        <w:ind w:left="1080" w:hanging="360"/>
      </w:pPr>
      <w:rPr>
        <w:rFonts w:hint="default" w:ascii="Symbol" w:hAnsi="Symbol"/>
      </w:rPr>
    </w:lvl>
    <w:lvl w:ilvl="1" w:tplc="04140003" w:tentative="1">
      <w:start w:val="1"/>
      <w:numFmt w:val="bullet"/>
      <w:lvlText w:val="o"/>
      <w:lvlJc w:val="left"/>
      <w:pPr>
        <w:ind w:left="1800" w:hanging="360"/>
      </w:pPr>
      <w:rPr>
        <w:rFonts w:hint="default" w:ascii="Courier New" w:hAnsi="Courier New" w:cs="Courier New"/>
      </w:rPr>
    </w:lvl>
    <w:lvl w:ilvl="2" w:tplc="04140005" w:tentative="1">
      <w:start w:val="1"/>
      <w:numFmt w:val="bullet"/>
      <w:lvlText w:val=""/>
      <w:lvlJc w:val="left"/>
      <w:pPr>
        <w:ind w:left="2520" w:hanging="360"/>
      </w:pPr>
      <w:rPr>
        <w:rFonts w:hint="default" w:ascii="Wingdings" w:hAnsi="Wingdings"/>
      </w:rPr>
    </w:lvl>
    <w:lvl w:ilvl="3" w:tplc="04140001" w:tentative="1">
      <w:start w:val="1"/>
      <w:numFmt w:val="bullet"/>
      <w:lvlText w:val=""/>
      <w:lvlJc w:val="left"/>
      <w:pPr>
        <w:ind w:left="3240" w:hanging="360"/>
      </w:pPr>
      <w:rPr>
        <w:rFonts w:hint="default" w:ascii="Symbol" w:hAnsi="Symbol"/>
      </w:rPr>
    </w:lvl>
    <w:lvl w:ilvl="4" w:tplc="04140003" w:tentative="1">
      <w:start w:val="1"/>
      <w:numFmt w:val="bullet"/>
      <w:lvlText w:val="o"/>
      <w:lvlJc w:val="left"/>
      <w:pPr>
        <w:ind w:left="3960" w:hanging="360"/>
      </w:pPr>
      <w:rPr>
        <w:rFonts w:hint="default" w:ascii="Courier New" w:hAnsi="Courier New" w:cs="Courier New"/>
      </w:rPr>
    </w:lvl>
    <w:lvl w:ilvl="5" w:tplc="04140005" w:tentative="1">
      <w:start w:val="1"/>
      <w:numFmt w:val="bullet"/>
      <w:lvlText w:val=""/>
      <w:lvlJc w:val="left"/>
      <w:pPr>
        <w:ind w:left="4680" w:hanging="360"/>
      </w:pPr>
      <w:rPr>
        <w:rFonts w:hint="default" w:ascii="Wingdings" w:hAnsi="Wingdings"/>
      </w:rPr>
    </w:lvl>
    <w:lvl w:ilvl="6" w:tplc="04140001" w:tentative="1">
      <w:start w:val="1"/>
      <w:numFmt w:val="bullet"/>
      <w:lvlText w:val=""/>
      <w:lvlJc w:val="left"/>
      <w:pPr>
        <w:ind w:left="5400" w:hanging="360"/>
      </w:pPr>
      <w:rPr>
        <w:rFonts w:hint="default" w:ascii="Symbol" w:hAnsi="Symbol"/>
      </w:rPr>
    </w:lvl>
    <w:lvl w:ilvl="7" w:tplc="04140003" w:tentative="1">
      <w:start w:val="1"/>
      <w:numFmt w:val="bullet"/>
      <w:lvlText w:val="o"/>
      <w:lvlJc w:val="left"/>
      <w:pPr>
        <w:ind w:left="6120" w:hanging="360"/>
      </w:pPr>
      <w:rPr>
        <w:rFonts w:hint="default" w:ascii="Courier New" w:hAnsi="Courier New" w:cs="Courier New"/>
      </w:rPr>
    </w:lvl>
    <w:lvl w:ilvl="8" w:tplc="04140005" w:tentative="1">
      <w:start w:val="1"/>
      <w:numFmt w:val="bullet"/>
      <w:lvlText w:val=""/>
      <w:lvlJc w:val="left"/>
      <w:pPr>
        <w:ind w:left="6840" w:hanging="360"/>
      </w:pPr>
      <w:rPr>
        <w:rFonts w:hint="default" w:ascii="Wingdings" w:hAnsi="Wingdings"/>
      </w:rPr>
    </w:lvl>
  </w:abstractNum>
  <w:abstractNum w:abstractNumId="24" w15:restartNumberingAfterBreak="0">
    <w:nsid w:val="69344C46"/>
    <w:multiLevelType w:val="hybridMultilevel"/>
    <w:tmpl w:val="D65C143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5" w15:restartNumberingAfterBreak="0">
    <w:nsid w:val="6B0C75D7"/>
    <w:multiLevelType w:val="hybridMultilevel"/>
    <w:tmpl w:val="72A480A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6" w15:restartNumberingAfterBreak="0">
    <w:nsid w:val="6FDB64BC"/>
    <w:multiLevelType w:val="hybridMultilevel"/>
    <w:tmpl w:val="A8BE2572"/>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7" w15:restartNumberingAfterBreak="0">
    <w:nsid w:val="71243958"/>
    <w:multiLevelType w:val="hybridMultilevel"/>
    <w:tmpl w:val="FC74A9F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8" w15:restartNumberingAfterBreak="0">
    <w:nsid w:val="733A4F31"/>
    <w:multiLevelType w:val="hybridMultilevel"/>
    <w:tmpl w:val="9EE4F7B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9" w15:restartNumberingAfterBreak="0">
    <w:nsid w:val="73461DAC"/>
    <w:multiLevelType w:val="hybridMultilevel"/>
    <w:tmpl w:val="204EDAC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0" w15:restartNumberingAfterBreak="0">
    <w:nsid w:val="759E0B4A"/>
    <w:multiLevelType w:val="hybridMultilevel"/>
    <w:tmpl w:val="D8A6FA6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1" w15:restartNumberingAfterBreak="0">
    <w:nsid w:val="77A3767E"/>
    <w:multiLevelType w:val="hybridMultilevel"/>
    <w:tmpl w:val="3878CEB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2" w15:restartNumberingAfterBreak="0">
    <w:nsid w:val="77CF0422"/>
    <w:multiLevelType w:val="multilevel"/>
    <w:tmpl w:val="F2289BA0"/>
    <w:lvl w:ilvl="0">
      <w:start w:val="1"/>
      <w:numFmt w:val="decimal"/>
      <w:lvlText w:val="%1"/>
      <w:lvlJc w:val="left"/>
      <w:pPr>
        <w:ind w:left="375" w:hanging="375"/>
      </w:pPr>
      <w:rPr>
        <w:rFonts w:hint="default"/>
      </w:rPr>
    </w:lvl>
    <w:lvl w:ilvl="1">
      <w:start w:val="1"/>
      <w:numFmt w:val="decimal"/>
      <w:pStyle w:val="Overskrift3"/>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476B88"/>
    <w:multiLevelType w:val="hybridMultilevel"/>
    <w:tmpl w:val="22F4488A"/>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 w16cid:durableId="523784846">
    <w:abstractNumId w:val="24"/>
  </w:num>
  <w:num w:numId="2" w16cid:durableId="483936441">
    <w:abstractNumId w:val="28"/>
  </w:num>
  <w:num w:numId="3" w16cid:durableId="358438442">
    <w:abstractNumId w:val="27"/>
  </w:num>
  <w:num w:numId="4" w16cid:durableId="1168786994">
    <w:abstractNumId w:val="32"/>
  </w:num>
  <w:num w:numId="5" w16cid:durableId="1916892468">
    <w:abstractNumId w:val="4"/>
  </w:num>
  <w:num w:numId="6" w16cid:durableId="1944990396">
    <w:abstractNumId w:val="12"/>
  </w:num>
  <w:num w:numId="7" w16cid:durableId="637224718">
    <w:abstractNumId w:val="26"/>
  </w:num>
  <w:num w:numId="8" w16cid:durableId="1036274002">
    <w:abstractNumId w:val="10"/>
  </w:num>
  <w:num w:numId="9" w16cid:durableId="1271278435">
    <w:abstractNumId w:val="17"/>
  </w:num>
  <w:num w:numId="10" w16cid:durableId="561063537">
    <w:abstractNumId w:val="3"/>
  </w:num>
  <w:num w:numId="11" w16cid:durableId="488910256">
    <w:abstractNumId w:val="9"/>
  </w:num>
  <w:num w:numId="12" w16cid:durableId="1279601071">
    <w:abstractNumId w:val="22"/>
  </w:num>
  <w:num w:numId="13" w16cid:durableId="365757609">
    <w:abstractNumId w:val="21"/>
  </w:num>
  <w:num w:numId="14" w16cid:durableId="402220067">
    <w:abstractNumId w:val="0"/>
  </w:num>
  <w:num w:numId="15" w16cid:durableId="1763254911">
    <w:abstractNumId w:val="15"/>
  </w:num>
  <w:num w:numId="16" w16cid:durableId="17314120">
    <w:abstractNumId w:val="13"/>
  </w:num>
  <w:num w:numId="17" w16cid:durableId="187646507">
    <w:abstractNumId w:val="1"/>
  </w:num>
  <w:num w:numId="18" w16cid:durableId="1654598493">
    <w:abstractNumId w:val="30"/>
  </w:num>
  <w:num w:numId="19" w16cid:durableId="1800496121">
    <w:abstractNumId w:val="14"/>
  </w:num>
  <w:num w:numId="20" w16cid:durableId="711997941">
    <w:abstractNumId w:val="18"/>
  </w:num>
  <w:num w:numId="21" w16cid:durableId="838815060">
    <w:abstractNumId w:val="8"/>
  </w:num>
  <w:num w:numId="22" w16cid:durableId="1386560576">
    <w:abstractNumId w:val="11"/>
  </w:num>
  <w:num w:numId="23" w16cid:durableId="1479229384">
    <w:abstractNumId w:val="33"/>
  </w:num>
  <w:num w:numId="24" w16cid:durableId="1481263539">
    <w:abstractNumId w:val="29"/>
  </w:num>
  <w:num w:numId="25" w16cid:durableId="131217714">
    <w:abstractNumId w:val="20"/>
  </w:num>
  <w:num w:numId="26" w16cid:durableId="760952211">
    <w:abstractNumId w:val="7"/>
  </w:num>
  <w:num w:numId="27" w16cid:durableId="956371425">
    <w:abstractNumId w:val="5"/>
  </w:num>
  <w:num w:numId="28" w16cid:durableId="1526286810">
    <w:abstractNumId w:val="31"/>
  </w:num>
  <w:num w:numId="29" w16cid:durableId="1244752672">
    <w:abstractNumId w:val="2"/>
  </w:num>
  <w:num w:numId="30" w16cid:durableId="2141532050">
    <w:abstractNumId w:val="16"/>
  </w:num>
  <w:num w:numId="31" w16cid:durableId="1092316830">
    <w:abstractNumId w:val="25"/>
  </w:num>
  <w:num w:numId="32" w16cid:durableId="485974474">
    <w:abstractNumId w:val="6"/>
  </w:num>
  <w:num w:numId="33" w16cid:durableId="265239931">
    <w:abstractNumId w:val="19"/>
  </w:num>
  <w:num w:numId="34" w16cid:durableId="2132090787">
    <w:abstractNumId w:val="23"/>
  </w:num>
  <w:numIdMacAtCleanup w:val="3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ctiveWritingStyle w:lang="nb-NO" w:vendorID="64" w:dllVersion="0" w:nlCheck="1" w:checkStyle="0" w:appName="MSWord"/>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05F"/>
    <w:rsid w:val="00000000"/>
    <w:rsid w:val="0000005D"/>
    <w:rsid w:val="00000E1B"/>
    <w:rsid w:val="00000FD7"/>
    <w:rsid w:val="00001069"/>
    <w:rsid w:val="000017C8"/>
    <w:rsid w:val="00001A1D"/>
    <w:rsid w:val="00002081"/>
    <w:rsid w:val="0000590B"/>
    <w:rsid w:val="00005D0A"/>
    <w:rsid w:val="0001037F"/>
    <w:rsid w:val="000127E3"/>
    <w:rsid w:val="000136D7"/>
    <w:rsid w:val="00013C5E"/>
    <w:rsid w:val="000144CE"/>
    <w:rsid w:val="000145F3"/>
    <w:rsid w:val="00015AF9"/>
    <w:rsid w:val="000161F1"/>
    <w:rsid w:val="00020194"/>
    <w:rsid w:val="00021A9A"/>
    <w:rsid w:val="00022344"/>
    <w:rsid w:val="000227A6"/>
    <w:rsid w:val="00023147"/>
    <w:rsid w:val="00025472"/>
    <w:rsid w:val="00025D56"/>
    <w:rsid w:val="00027F6F"/>
    <w:rsid w:val="00030E64"/>
    <w:rsid w:val="0003162B"/>
    <w:rsid w:val="000325C8"/>
    <w:rsid w:val="00033DCC"/>
    <w:rsid w:val="000346C0"/>
    <w:rsid w:val="00034F38"/>
    <w:rsid w:val="0003503D"/>
    <w:rsid w:val="000354B5"/>
    <w:rsid w:val="00035929"/>
    <w:rsid w:val="00035B90"/>
    <w:rsid w:val="000363A6"/>
    <w:rsid w:val="000369B7"/>
    <w:rsid w:val="00040D4B"/>
    <w:rsid w:val="00040D68"/>
    <w:rsid w:val="00041AFB"/>
    <w:rsid w:val="000429E3"/>
    <w:rsid w:val="000431DA"/>
    <w:rsid w:val="00043AC1"/>
    <w:rsid w:val="0004746C"/>
    <w:rsid w:val="00050201"/>
    <w:rsid w:val="00050347"/>
    <w:rsid w:val="00050644"/>
    <w:rsid w:val="00050A56"/>
    <w:rsid w:val="00050AEA"/>
    <w:rsid w:val="00051037"/>
    <w:rsid w:val="00051160"/>
    <w:rsid w:val="00051BDF"/>
    <w:rsid w:val="00052098"/>
    <w:rsid w:val="00052942"/>
    <w:rsid w:val="00052ED6"/>
    <w:rsid w:val="00053F5E"/>
    <w:rsid w:val="00053FA7"/>
    <w:rsid w:val="0005403F"/>
    <w:rsid w:val="00054C26"/>
    <w:rsid w:val="00054D44"/>
    <w:rsid w:val="00054D52"/>
    <w:rsid w:val="00055925"/>
    <w:rsid w:val="00055D0D"/>
    <w:rsid w:val="00056BF0"/>
    <w:rsid w:val="000573DB"/>
    <w:rsid w:val="000579FA"/>
    <w:rsid w:val="00057F29"/>
    <w:rsid w:val="000607C8"/>
    <w:rsid w:val="00060D22"/>
    <w:rsid w:val="0006159B"/>
    <w:rsid w:val="00061BD7"/>
    <w:rsid w:val="00062D08"/>
    <w:rsid w:val="00062E0A"/>
    <w:rsid w:val="00062EAA"/>
    <w:rsid w:val="00063666"/>
    <w:rsid w:val="00063DB1"/>
    <w:rsid w:val="000642FA"/>
    <w:rsid w:val="00067D8F"/>
    <w:rsid w:val="00070B4F"/>
    <w:rsid w:val="00071D14"/>
    <w:rsid w:val="0007280A"/>
    <w:rsid w:val="00073193"/>
    <w:rsid w:val="00073216"/>
    <w:rsid w:val="0007373F"/>
    <w:rsid w:val="00074256"/>
    <w:rsid w:val="00074938"/>
    <w:rsid w:val="00075167"/>
    <w:rsid w:val="000779F7"/>
    <w:rsid w:val="00077D3F"/>
    <w:rsid w:val="00081AB9"/>
    <w:rsid w:val="000821DF"/>
    <w:rsid w:val="00082772"/>
    <w:rsid w:val="00083F60"/>
    <w:rsid w:val="0008426F"/>
    <w:rsid w:val="000858BB"/>
    <w:rsid w:val="00086317"/>
    <w:rsid w:val="00086AA4"/>
    <w:rsid w:val="00086B0B"/>
    <w:rsid w:val="0009059F"/>
    <w:rsid w:val="00090B0D"/>
    <w:rsid w:val="00092386"/>
    <w:rsid w:val="00093585"/>
    <w:rsid w:val="00093A09"/>
    <w:rsid w:val="000942AB"/>
    <w:rsid w:val="00094D54"/>
    <w:rsid w:val="00095DFC"/>
    <w:rsid w:val="00096307"/>
    <w:rsid w:val="00096C91"/>
    <w:rsid w:val="000A0B4F"/>
    <w:rsid w:val="000A0F76"/>
    <w:rsid w:val="000A2733"/>
    <w:rsid w:val="000A28D3"/>
    <w:rsid w:val="000A3A59"/>
    <w:rsid w:val="000A3E83"/>
    <w:rsid w:val="000A42A8"/>
    <w:rsid w:val="000A448F"/>
    <w:rsid w:val="000A4649"/>
    <w:rsid w:val="000A5F45"/>
    <w:rsid w:val="000A6D76"/>
    <w:rsid w:val="000A736D"/>
    <w:rsid w:val="000A7A65"/>
    <w:rsid w:val="000B0B9E"/>
    <w:rsid w:val="000B1032"/>
    <w:rsid w:val="000B185B"/>
    <w:rsid w:val="000B25AE"/>
    <w:rsid w:val="000B2C0E"/>
    <w:rsid w:val="000B2D77"/>
    <w:rsid w:val="000B3EE6"/>
    <w:rsid w:val="000B40AA"/>
    <w:rsid w:val="000B43BE"/>
    <w:rsid w:val="000B68A0"/>
    <w:rsid w:val="000B7111"/>
    <w:rsid w:val="000B78D7"/>
    <w:rsid w:val="000C0574"/>
    <w:rsid w:val="000C06FF"/>
    <w:rsid w:val="000C0820"/>
    <w:rsid w:val="000C0D36"/>
    <w:rsid w:val="000C16A5"/>
    <w:rsid w:val="000C3E84"/>
    <w:rsid w:val="000C4229"/>
    <w:rsid w:val="000C5351"/>
    <w:rsid w:val="000C591A"/>
    <w:rsid w:val="000C5E38"/>
    <w:rsid w:val="000D0977"/>
    <w:rsid w:val="000D0A04"/>
    <w:rsid w:val="000D1D78"/>
    <w:rsid w:val="000D304A"/>
    <w:rsid w:val="000D3E31"/>
    <w:rsid w:val="000D4A3F"/>
    <w:rsid w:val="000D5C54"/>
    <w:rsid w:val="000D604E"/>
    <w:rsid w:val="000D79A9"/>
    <w:rsid w:val="000D7CE1"/>
    <w:rsid w:val="000E065C"/>
    <w:rsid w:val="000E196B"/>
    <w:rsid w:val="000E5CFD"/>
    <w:rsid w:val="000E67EB"/>
    <w:rsid w:val="000E6FE1"/>
    <w:rsid w:val="000E7B13"/>
    <w:rsid w:val="000F125A"/>
    <w:rsid w:val="000F14CF"/>
    <w:rsid w:val="000F1CD9"/>
    <w:rsid w:val="000F2E74"/>
    <w:rsid w:val="000F3C19"/>
    <w:rsid w:val="000F408F"/>
    <w:rsid w:val="000F4223"/>
    <w:rsid w:val="000F4713"/>
    <w:rsid w:val="000F5BD0"/>
    <w:rsid w:val="000F74E0"/>
    <w:rsid w:val="00100AC6"/>
    <w:rsid w:val="00100B1E"/>
    <w:rsid w:val="00100F65"/>
    <w:rsid w:val="00101687"/>
    <w:rsid w:val="0010219C"/>
    <w:rsid w:val="0010308C"/>
    <w:rsid w:val="00103352"/>
    <w:rsid w:val="00104722"/>
    <w:rsid w:val="00105014"/>
    <w:rsid w:val="0010580A"/>
    <w:rsid w:val="00110E84"/>
    <w:rsid w:val="00111439"/>
    <w:rsid w:val="00111906"/>
    <w:rsid w:val="00112C75"/>
    <w:rsid w:val="00112EB0"/>
    <w:rsid w:val="001130F5"/>
    <w:rsid w:val="00114425"/>
    <w:rsid w:val="00114851"/>
    <w:rsid w:val="0011635E"/>
    <w:rsid w:val="001172D0"/>
    <w:rsid w:val="0012390D"/>
    <w:rsid w:val="00124011"/>
    <w:rsid w:val="00124F16"/>
    <w:rsid w:val="00124FBF"/>
    <w:rsid w:val="00125AA4"/>
    <w:rsid w:val="001262A4"/>
    <w:rsid w:val="0012663D"/>
    <w:rsid w:val="00126AE7"/>
    <w:rsid w:val="001277FE"/>
    <w:rsid w:val="00127BCC"/>
    <w:rsid w:val="00127CF7"/>
    <w:rsid w:val="00130023"/>
    <w:rsid w:val="00132E57"/>
    <w:rsid w:val="001333FB"/>
    <w:rsid w:val="001340A9"/>
    <w:rsid w:val="00134499"/>
    <w:rsid w:val="001351E5"/>
    <w:rsid w:val="001353F6"/>
    <w:rsid w:val="0013553C"/>
    <w:rsid w:val="00136330"/>
    <w:rsid w:val="00136E78"/>
    <w:rsid w:val="00137CA4"/>
    <w:rsid w:val="00140292"/>
    <w:rsid w:val="001405C1"/>
    <w:rsid w:val="001407BA"/>
    <w:rsid w:val="001435D0"/>
    <w:rsid w:val="00143F44"/>
    <w:rsid w:val="0014480E"/>
    <w:rsid w:val="00144C1B"/>
    <w:rsid w:val="00145CFF"/>
    <w:rsid w:val="00146CF8"/>
    <w:rsid w:val="001470C1"/>
    <w:rsid w:val="00150F58"/>
    <w:rsid w:val="001519DE"/>
    <w:rsid w:val="0015210B"/>
    <w:rsid w:val="00153423"/>
    <w:rsid w:val="00153795"/>
    <w:rsid w:val="001537EA"/>
    <w:rsid w:val="00153954"/>
    <w:rsid w:val="00153E50"/>
    <w:rsid w:val="0015411C"/>
    <w:rsid w:val="001543CF"/>
    <w:rsid w:val="00154C55"/>
    <w:rsid w:val="00155038"/>
    <w:rsid w:val="001572D2"/>
    <w:rsid w:val="00157826"/>
    <w:rsid w:val="00157962"/>
    <w:rsid w:val="00157FE7"/>
    <w:rsid w:val="00160437"/>
    <w:rsid w:val="00160B52"/>
    <w:rsid w:val="00160BFC"/>
    <w:rsid w:val="00161E36"/>
    <w:rsid w:val="0016225E"/>
    <w:rsid w:val="00162AB7"/>
    <w:rsid w:val="001646B5"/>
    <w:rsid w:val="0016523E"/>
    <w:rsid w:val="0016619C"/>
    <w:rsid w:val="00167957"/>
    <w:rsid w:val="00170B7D"/>
    <w:rsid w:val="00170FC6"/>
    <w:rsid w:val="00171338"/>
    <w:rsid w:val="0017144E"/>
    <w:rsid w:val="00172752"/>
    <w:rsid w:val="00172DC4"/>
    <w:rsid w:val="00173C46"/>
    <w:rsid w:val="001744D7"/>
    <w:rsid w:val="00175073"/>
    <w:rsid w:val="0017516C"/>
    <w:rsid w:val="00175717"/>
    <w:rsid w:val="001763FD"/>
    <w:rsid w:val="001779C7"/>
    <w:rsid w:val="001808E8"/>
    <w:rsid w:val="00181621"/>
    <w:rsid w:val="0018162A"/>
    <w:rsid w:val="001818D5"/>
    <w:rsid w:val="001835FF"/>
    <w:rsid w:val="00183CCB"/>
    <w:rsid w:val="00184B8C"/>
    <w:rsid w:val="00184CA3"/>
    <w:rsid w:val="00184EF2"/>
    <w:rsid w:val="001866C9"/>
    <w:rsid w:val="001867EF"/>
    <w:rsid w:val="00187338"/>
    <w:rsid w:val="00187D49"/>
    <w:rsid w:val="0019197B"/>
    <w:rsid w:val="00191D32"/>
    <w:rsid w:val="0019263E"/>
    <w:rsid w:val="00192E69"/>
    <w:rsid w:val="00193B6E"/>
    <w:rsid w:val="00193C61"/>
    <w:rsid w:val="00194766"/>
    <w:rsid w:val="00194FE1"/>
    <w:rsid w:val="00195282"/>
    <w:rsid w:val="00197300"/>
    <w:rsid w:val="00197F6F"/>
    <w:rsid w:val="001A0AF5"/>
    <w:rsid w:val="001A0F57"/>
    <w:rsid w:val="001A1294"/>
    <w:rsid w:val="001A130E"/>
    <w:rsid w:val="001A4375"/>
    <w:rsid w:val="001A4F3B"/>
    <w:rsid w:val="001B0972"/>
    <w:rsid w:val="001B2179"/>
    <w:rsid w:val="001B2A94"/>
    <w:rsid w:val="001B3AFB"/>
    <w:rsid w:val="001B443F"/>
    <w:rsid w:val="001B5C07"/>
    <w:rsid w:val="001C06C4"/>
    <w:rsid w:val="001C0B4E"/>
    <w:rsid w:val="001C15E9"/>
    <w:rsid w:val="001C1684"/>
    <w:rsid w:val="001C2512"/>
    <w:rsid w:val="001C2E49"/>
    <w:rsid w:val="001C6C0A"/>
    <w:rsid w:val="001C72BA"/>
    <w:rsid w:val="001C772C"/>
    <w:rsid w:val="001D0232"/>
    <w:rsid w:val="001D0235"/>
    <w:rsid w:val="001D058A"/>
    <w:rsid w:val="001D08B6"/>
    <w:rsid w:val="001D0945"/>
    <w:rsid w:val="001D1A39"/>
    <w:rsid w:val="001D2FF7"/>
    <w:rsid w:val="001D5C95"/>
    <w:rsid w:val="001D6434"/>
    <w:rsid w:val="001D6612"/>
    <w:rsid w:val="001D7A6E"/>
    <w:rsid w:val="001D7FB0"/>
    <w:rsid w:val="001E0623"/>
    <w:rsid w:val="001E0AA2"/>
    <w:rsid w:val="001E2080"/>
    <w:rsid w:val="001E29D1"/>
    <w:rsid w:val="001E55C6"/>
    <w:rsid w:val="001E6871"/>
    <w:rsid w:val="001F0C74"/>
    <w:rsid w:val="001F12C6"/>
    <w:rsid w:val="001F1756"/>
    <w:rsid w:val="001F261F"/>
    <w:rsid w:val="001F2774"/>
    <w:rsid w:val="001F5872"/>
    <w:rsid w:val="001F5DEE"/>
    <w:rsid w:val="001F7F43"/>
    <w:rsid w:val="002020E2"/>
    <w:rsid w:val="002025AB"/>
    <w:rsid w:val="00203AF0"/>
    <w:rsid w:val="002055BF"/>
    <w:rsid w:val="00206A73"/>
    <w:rsid w:val="00210644"/>
    <w:rsid w:val="00211386"/>
    <w:rsid w:val="00213B70"/>
    <w:rsid w:val="00214026"/>
    <w:rsid w:val="00214E56"/>
    <w:rsid w:val="0021527C"/>
    <w:rsid w:val="002166AE"/>
    <w:rsid w:val="002208BB"/>
    <w:rsid w:val="00220E28"/>
    <w:rsid w:val="002224A4"/>
    <w:rsid w:val="00222595"/>
    <w:rsid w:val="002234E8"/>
    <w:rsid w:val="0022436D"/>
    <w:rsid w:val="002244BB"/>
    <w:rsid w:val="00225769"/>
    <w:rsid w:val="002262FB"/>
    <w:rsid w:val="0022729C"/>
    <w:rsid w:val="002277A1"/>
    <w:rsid w:val="002319E8"/>
    <w:rsid w:val="00232A3A"/>
    <w:rsid w:val="0023318E"/>
    <w:rsid w:val="00234FF6"/>
    <w:rsid w:val="0023550C"/>
    <w:rsid w:val="0023554B"/>
    <w:rsid w:val="00236B98"/>
    <w:rsid w:val="00236E8B"/>
    <w:rsid w:val="0023776F"/>
    <w:rsid w:val="002402DF"/>
    <w:rsid w:val="002405CD"/>
    <w:rsid w:val="0024164B"/>
    <w:rsid w:val="00241DE6"/>
    <w:rsid w:val="00242D39"/>
    <w:rsid w:val="00242ECD"/>
    <w:rsid w:val="0024326C"/>
    <w:rsid w:val="002443A2"/>
    <w:rsid w:val="0024443E"/>
    <w:rsid w:val="002459C9"/>
    <w:rsid w:val="00246A55"/>
    <w:rsid w:val="00246ADD"/>
    <w:rsid w:val="0025018A"/>
    <w:rsid w:val="002504BE"/>
    <w:rsid w:val="00250F87"/>
    <w:rsid w:val="002513D7"/>
    <w:rsid w:val="002519B7"/>
    <w:rsid w:val="00251FC4"/>
    <w:rsid w:val="0025230F"/>
    <w:rsid w:val="00253D08"/>
    <w:rsid w:val="002554CF"/>
    <w:rsid w:val="00255C59"/>
    <w:rsid w:val="00255E65"/>
    <w:rsid w:val="002562C5"/>
    <w:rsid w:val="00256602"/>
    <w:rsid w:val="0026063D"/>
    <w:rsid w:val="00260845"/>
    <w:rsid w:val="002612FE"/>
    <w:rsid w:val="002618BB"/>
    <w:rsid w:val="0026254C"/>
    <w:rsid w:val="00262996"/>
    <w:rsid w:val="00262EC6"/>
    <w:rsid w:val="00263A05"/>
    <w:rsid w:val="00266C34"/>
    <w:rsid w:val="0027035B"/>
    <w:rsid w:val="00271EA1"/>
    <w:rsid w:val="002727C1"/>
    <w:rsid w:val="00272B57"/>
    <w:rsid w:val="00272BD4"/>
    <w:rsid w:val="00272DF8"/>
    <w:rsid w:val="00272E40"/>
    <w:rsid w:val="00273035"/>
    <w:rsid w:val="002744AE"/>
    <w:rsid w:val="00276659"/>
    <w:rsid w:val="002805A4"/>
    <w:rsid w:val="00280660"/>
    <w:rsid w:val="00280CAE"/>
    <w:rsid w:val="00280E5C"/>
    <w:rsid w:val="00283094"/>
    <w:rsid w:val="002838E4"/>
    <w:rsid w:val="0028476F"/>
    <w:rsid w:val="002847FB"/>
    <w:rsid w:val="00285E41"/>
    <w:rsid w:val="00286A8A"/>
    <w:rsid w:val="00287186"/>
    <w:rsid w:val="002875F7"/>
    <w:rsid w:val="0029073A"/>
    <w:rsid w:val="00290D7E"/>
    <w:rsid w:val="002925A8"/>
    <w:rsid w:val="0029383B"/>
    <w:rsid w:val="002938A9"/>
    <w:rsid w:val="00294D7D"/>
    <w:rsid w:val="002951E0"/>
    <w:rsid w:val="002955D0"/>
    <w:rsid w:val="002971D0"/>
    <w:rsid w:val="0029780C"/>
    <w:rsid w:val="00297855"/>
    <w:rsid w:val="00297D8B"/>
    <w:rsid w:val="002A1615"/>
    <w:rsid w:val="002A317F"/>
    <w:rsid w:val="002A3BDA"/>
    <w:rsid w:val="002A3E82"/>
    <w:rsid w:val="002A42C4"/>
    <w:rsid w:val="002A55F5"/>
    <w:rsid w:val="002A5AF0"/>
    <w:rsid w:val="002A5B93"/>
    <w:rsid w:val="002A624A"/>
    <w:rsid w:val="002A7F52"/>
    <w:rsid w:val="002B0CB3"/>
    <w:rsid w:val="002B11CE"/>
    <w:rsid w:val="002B126C"/>
    <w:rsid w:val="002B284E"/>
    <w:rsid w:val="002B3EB9"/>
    <w:rsid w:val="002B4356"/>
    <w:rsid w:val="002B465F"/>
    <w:rsid w:val="002B5AB3"/>
    <w:rsid w:val="002B6D56"/>
    <w:rsid w:val="002C0650"/>
    <w:rsid w:val="002C2127"/>
    <w:rsid w:val="002C27F3"/>
    <w:rsid w:val="002C3108"/>
    <w:rsid w:val="002C3CE6"/>
    <w:rsid w:val="002C479B"/>
    <w:rsid w:val="002C4D21"/>
    <w:rsid w:val="002C532F"/>
    <w:rsid w:val="002C535F"/>
    <w:rsid w:val="002C5F04"/>
    <w:rsid w:val="002C6A03"/>
    <w:rsid w:val="002C71D0"/>
    <w:rsid w:val="002C724E"/>
    <w:rsid w:val="002C7EEB"/>
    <w:rsid w:val="002D0104"/>
    <w:rsid w:val="002D1492"/>
    <w:rsid w:val="002D4613"/>
    <w:rsid w:val="002D4A0A"/>
    <w:rsid w:val="002D4CD5"/>
    <w:rsid w:val="002D6297"/>
    <w:rsid w:val="002D62D0"/>
    <w:rsid w:val="002D6F35"/>
    <w:rsid w:val="002D7A65"/>
    <w:rsid w:val="002E05B6"/>
    <w:rsid w:val="002E0B5A"/>
    <w:rsid w:val="002E274F"/>
    <w:rsid w:val="002E2AAF"/>
    <w:rsid w:val="002E503C"/>
    <w:rsid w:val="002E5735"/>
    <w:rsid w:val="002E5ED7"/>
    <w:rsid w:val="002E6AF1"/>
    <w:rsid w:val="002F177C"/>
    <w:rsid w:val="002F416B"/>
    <w:rsid w:val="002F49A4"/>
    <w:rsid w:val="002F561F"/>
    <w:rsid w:val="002F5F7C"/>
    <w:rsid w:val="003006D7"/>
    <w:rsid w:val="003007B8"/>
    <w:rsid w:val="003009F0"/>
    <w:rsid w:val="00300A9D"/>
    <w:rsid w:val="00301709"/>
    <w:rsid w:val="00301714"/>
    <w:rsid w:val="00302063"/>
    <w:rsid w:val="0030353C"/>
    <w:rsid w:val="003043E1"/>
    <w:rsid w:val="0030509E"/>
    <w:rsid w:val="003053C5"/>
    <w:rsid w:val="0030678E"/>
    <w:rsid w:val="00306EBF"/>
    <w:rsid w:val="00307A31"/>
    <w:rsid w:val="003104AB"/>
    <w:rsid w:val="003106A4"/>
    <w:rsid w:val="00311E3F"/>
    <w:rsid w:val="00313CDA"/>
    <w:rsid w:val="00313EAF"/>
    <w:rsid w:val="00314093"/>
    <w:rsid w:val="0031506F"/>
    <w:rsid w:val="003151DA"/>
    <w:rsid w:val="00316836"/>
    <w:rsid w:val="00316B85"/>
    <w:rsid w:val="003217E7"/>
    <w:rsid w:val="00321CE6"/>
    <w:rsid w:val="00321E80"/>
    <w:rsid w:val="00321FCA"/>
    <w:rsid w:val="00322111"/>
    <w:rsid w:val="003234B3"/>
    <w:rsid w:val="00323D50"/>
    <w:rsid w:val="00324FA6"/>
    <w:rsid w:val="00325385"/>
    <w:rsid w:val="00325572"/>
    <w:rsid w:val="00326294"/>
    <w:rsid w:val="00327473"/>
    <w:rsid w:val="00327E7D"/>
    <w:rsid w:val="00327EEA"/>
    <w:rsid w:val="00330AA5"/>
    <w:rsid w:val="00330F9A"/>
    <w:rsid w:val="00331D08"/>
    <w:rsid w:val="00333854"/>
    <w:rsid w:val="003349C5"/>
    <w:rsid w:val="00335B89"/>
    <w:rsid w:val="00336A68"/>
    <w:rsid w:val="00336E6E"/>
    <w:rsid w:val="00337D01"/>
    <w:rsid w:val="0034054C"/>
    <w:rsid w:val="00341F72"/>
    <w:rsid w:val="00342010"/>
    <w:rsid w:val="00343275"/>
    <w:rsid w:val="0034634A"/>
    <w:rsid w:val="00347213"/>
    <w:rsid w:val="00347F9D"/>
    <w:rsid w:val="00351867"/>
    <w:rsid w:val="003535F5"/>
    <w:rsid w:val="0035443B"/>
    <w:rsid w:val="00354687"/>
    <w:rsid w:val="00354946"/>
    <w:rsid w:val="00356A20"/>
    <w:rsid w:val="00356C82"/>
    <w:rsid w:val="00357C5E"/>
    <w:rsid w:val="00361631"/>
    <w:rsid w:val="00361AD1"/>
    <w:rsid w:val="0036298D"/>
    <w:rsid w:val="00362C02"/>
    <w:rsid w:val="00366795"/>
    <w:rsid w:val="00366DB0"/>
    <w:rsid w:val="003676F9"/>
    <w:rsid w:val="00367CE6"/>
    <w:rsid w:val="0037170E"/>
    <w:rsid w:val="00372883"/>
    <w:rsid w:val="00372B20"/>
    <w:rsid w:val="00372F33"/>
    <w:rsid w:val="00373189"/>
    <w:rsid w:val="00373CB8"/>
    <w:rsid w:val="00374747"/>
    <w:rsid w:val="0037728E"/>
    <w:rsid w:val="003779F9"/>
    <w:rsid w:val="00377E63"/>
    <w:rsid w:val="0038014B"/>
    <w:rsid w:val="0038104C"/>
    <w:rsid w:val="00381A24"/>
    <w:rsid w:val="0038446B"/>
    <w:rsid w:val="00386B50"/>
    <w:rsid w:val="003873A0"/>
    <w:rsid w:val="00390018"/>
    <w:rsid w:val="00390864"/>
    <w:rsid w:val="00390D3B"/>
    <w:rsid w:val="00390F16"/>
    <w:rsid w:val="0039206A"/>
    <w:rsid w:val="00392472"/>
    <w:rsid w:val="00392B42"/>
    <w:rsid w:val="00393C8A"/>
    <w:rsid w:val="003954CC"/>
    <w:rsid w:val="00395E26"/>
    <w:rsid w:val="003968E5"/>
    <w:rsid w:val="00397489"/>
    <w:rsid w:val="003977A0"/>
    <w:rsid w:val="00397A0C"/>
    <w:rsid w:val="00397C26"/>
    <w:rsid w:val="003A2847"/>
    <w:rsid w:val="003A2F95"/>
    <w:rsid w:val="003A35F1"/>
    <w:rsid w:val="003A43E6"/>
    <w:rsid w:val="003A453C"/>
    <w:rsid w:val="003A681F"/>
    <w:rsid w:val="003A75C7"/>
    <w:rsid w:val="003A7BD9"/>
    <w:rsid w:val="003B0012"/>
    <w:rsid w:val="003B03B4"/>
    <w:rsid w:val="003B12FE"/>
    <w:rsid w:val="003B20D0"/>
    <w:rsid w:val="003B2FAE"/>
    <w:rsid w:val="003B31B8"/>
    <w:rsid w:val="003B3B2E"/>
    <w:rsid w:val="003B4094"/>
    <w:rsid w:val="003B5775"/>
    <w:rsid w:val="003B5BCF"/>
    <w:rsid w:val="003B5FB1"/>
    <w:rsid w:val="003B6C7C"/>
    <w:rsid w:val="003B766E"/>
    <w:rsid w:val="003C0847"/>
    <w:rsid w:val="003C20EA"/>
    <w:rsid w:val="003C25B2"/>
    <w:rsid w:val="003C2944"/>
    <w:rsid w:val="003C5562"/>
    <w:rsid w:val="003C6901"/>
    <w:rsid w:val="003D0376"/>
    <w:rsid w:val="003D2E49"/>
    <w:rsid w:val="003D330C"/>
    <w:rsid w:val="003D44B8"/>
    <w:rsid w:val="003D539F"/>
    <w:rsid w:val="003D53C1"/>
    <w:rsid w:val="003D6138"/>
    <w:rsid w:val="003D68A6"/>
    <w:rsid w:val="003D6C7C"/>
    <w:rsid w:val="003D7627"/>
    <w:rsid w:val="003D7D00"/>
    <w:rsid w:val="003E068C"/>
    <w:rsid w:val="003E1F05"/>
    <w:rsid w:val="003E3787"/>
    <w:rsid w:val="003E3C6E"/>
    <w:rsid w:val="003E3CAD"/>
    <w:rsid w:val="003E3DB6"/>
    <w:rsid w:val="003E4DB0"/>
    <w:rsid w:val="003E5621"/>
    <w:rsid w:val="003E5DE7"/>
    <w:rsid w:val="003F02E1"/>
    <w:rsid w:val="003F0A7E"/>
    <w:rsid w:val="003F0D1D"/>
    <w:rsid w:val="003F1B4C"/>
    <w:rsid w:val="003F1D55"/>
    <w:rsid w:val="003F283A"/>
    <w:rsid w:val="003F3C81"/>
    <w:rsid w:val="003F5A48"/>
    <w:rsid w:val="003F5CA0"/>
    <w:rsid w:val="003F5D0B"/>
    <w:rsid w:val="003F608E"/>
    <w:rsid w:val="003F6092"/>
    <w:rsid w:val="003F64EE"/>
    <w:rsid w:val="003F6587"/>
    <w:rsid w:val="003F6E88"/>
    <w:rsid w:val="003F7F88"/>
    <w:rsid w:val="00400A53"/>
    <w:rsid w:val="00400B8D"/>
    <w:rsid w:val="004017F0"/>
    <w:rsid w:val="00401FDE"/>
    <w:rsid w:val="004025BB"/>
    <w:rsid w:val="00402C5A"/>
    <w:rsid w:val="00403B58"/>
    <w:rsid w:val="004051D1"/>
    <w:rsid w:val="004051FE"/>
    <w:rsid w:val="0040706D"/>
    <w:rsid w:val="004071FA"/>
    <w:rsid w:val="00407374"/>
    <w:rsid w:val="00407F82"/>
    <w:rsid w:val="00410A8C"/>
    <w:rsid w:val="0041148D"/>
    <w:rsid w:val="00411733"/>
    <w:rsid w:val="0041221E"/>
    <w:rsid w:val="004152AC"/>
    <w:rsid w:val="004160C7"/>
    <w:rsid w:val="00417645"/>
    <w:rsid w:val="00420718"/>
    <w:rsid w:val="00420A1A"/>
    <w:rsid w:val="00421241"/>
    <w:rsid w:val="00421782"/>
    <w:rsid w:val="00421F35"/>
    <w:rsid w:val="00422EB3"/>
    <w:rsid w:val="004241F7"/>
    <w:rsid w:val="004254C6"/>
    <w:rsid w:val="004255C8"/>
    <w:rsid w:val="00425A97"/>
    <w:rsid w:val="00425D6D"/>
    <w:rsid w:val="00425EDE"/>
    <w:rsid w:val="00426565"/>
    <w:rsid w:val="0042698D"/>
    <w:rsid w:val="0043155B"/>
    <w:rsid w:val="00433B2C"/>
    <w:rsid w:val="00433C70"/>
    <w:rsid w:val="00433DE3"/>
    <w:rsid w:val="00434C5F"/>
    <w:rsid w:val="004358D4"/>
    <w:rsid w:val="00436466"/>
    <w:rsid w:val="00436A28"/>
    <w:rsid w:val="004425A9"/>
    <w:rsid w:val="00443F07"/>
    <w:rsid w:val="00444404"/>
    <w:rsid w:val="00445EA1"/>
    <w:rsid w:val="00446DC9"/>
    <w:rsid w:val="0044722C"/>
    <w:rsid w:val="004473DE"/>
    <w:rsid w:val="0044772D"/>
    <w:rsid w:val="00447A79"/>
    <w:rsid w:val="004503BF"/>
    <w:rsid w:val="004516A0"/>
    <w:rsid w:val="00452810"/>
    <w:rsid w:val="004528B5"/>
    <w:rsid w:val="004530BF"/>
    <w:rsid w:val="0045390C"/>
    <w:rsid w:val="0045400A"/>
    <w:rsid w:val="00454059"/>
    <w:rsid w:val="00454DD0"/>
    <w:rsid w:val="00456B00"/>
    <w:rsid w:val="004573E5"/>
    <w:rsid w:val="004617A8"/>
    <w:rsid w:val="0046218A"/>
    <w:rsid w:val="0046256A"/>
    <w:rsid w:val="00462CD2"/>
    <w:rsid w:val="00463B0A"/>
    <w:rsid w:val="00466861"/>
    <w:rsid w:val="00472B69"/>
    <w:rsid w:val="00473BD0"/>
    <w:rsid w:val="00475594"/>
    <w:rsid w:val="0047656B"/>
    <w:rsid w:val="00476929"/>
    <w:rsid w:val="00476AD9"/>
    <w:rsid w:val="0048130B"/>
    <w:rsid w:val="00482950"/>
    <w:rsid w:val="004860ED"/>
    <w:rsid w:val="00486483"/>
    <w:rsid w:val="00487745"/>
    <w:rsid w:val="00487A85"/>
    <w:rsid w:val="0049096E"/>
    <w:rsid w:val="004916D0"/>
    <w:rsid w:val="00493AAD"/>
    <w:rsid w:val="004945DF"/>
    <w:rsid w:val="004951CF"/>
    <w:rsid w:val="004954C4"/>
    <w:rsid w:val="00495656"/>
    <w:rsid w:val="00495FF7"/>
    <w:rsid w:val="0049603F"/>
    <w:rsid w:val="00496351"/>
    <w:rsid w:val="004964BD"/>
    <w:rsid w:val="00496679"/>
    <w:rsid w:val="004A0588"/>
    <w:rsid w:val="004A0846"/>
    <w:rsid w:val="004A312A"/>
    <w:rsid w:val="004A33C9"/>
    <w:rsid w:val="004A399A"/>
    <w:rsid w:val="004A3A89"/>
    <w:rsid w:val="004A405F"/>
    <w:rsid w:val="004A56EE"/>
    <w:rsid w:val="004A6487"/>
    <w:rsid w:val="004A7061"/>
    <w:rsid w:val="004B045D"/>
    <w:rsid w:val="004B25B3"/>
    <w:rsid w:val="004B3022"/>
    <w:rsid w:val="004B343B"/>
    <w:rsid w:val="004B3BD3"/>
    <w:rsid w:val="004B4E0A"/>
    <w:rsid w:val="004B5970"/>
    <w:rsid w:val="004C0B62"/>
    <w:rsid w:val="004C15B5"/>
    <w:rsid w:val="004C1A0A"/>
    <w:rsid w:val="004C3CFA"/>
    <w:rsid w:val="004C5DC8"/>
    <w:rsid w:val="004C6411"/>
    <w:rsid w:val="004D02F0"/>
    <w:rsid w:val="004D2553"/>
    <w:rsid w:val="004D2F00"/>
    <w:rsid w:val="004D3767"/>
    <w:rsid w:val="004D3959"/>
    <w:rsid w:val="004D4297"/>
    <w:rsid w:val="004D4CFA"/>
    <w:rsid w:val="004D7655"/>
    <w:rsid w:val="004E2588"/>
    <w:rsid w:val="004E2D09"/>
    <w:rsid w:val="004E3165"/>
    <w:rsid w:val="004E3189"/>
    <w:rsid w:val="004E4011"/>
    <w:rsid w:val="004E54B5"/>
    <w:rsid w:val="004E60E6"/>
    <w:rsid w:val="004E6771"/>
    <w:rsid w:val="004E7CFE"/>
    <w:rsid w:val="004E7E05"/>
    <w:rsid w:val="004F09B5"/>
    <w:rsid w:val="004F0FB9"/>
    <w:rsid w:val="004F20F7"/>
    <w:rsid w:val="004F2C28"/>
    <w:rsid w:val="004F3134"/>
    <w:rsid w:val="004F3839"/>
    <w:rsid w:val="004F3902"/>
    <w:rsid w:val="004F3A20"/>
    <w:rsid w:val="004F3CF9"/>
    <w:rsid w:val="004F4EEF"/>
    <w:rsid w:val="004F4F1A"/>
    <w:rsid w:val="004F50C3"/>
    <w:rsid w:val="004F5BDC"/>
    <w:rsid w:val="004F6241"/>
    <w:rsid w:val="004F690F"/>
    <w:rsid w:val="004F69E4"/>
    <w:rsid w:val="004F7344"/>
    <w:rsid w:val="0050041D"/>
    <w:rsid w:val="005006D8"/>
    <w:rsid w:val="005007C7"/>
    <w:rsid w:val="00501CB4"/>
    <w:rsid w:val="005036B8"/>
    <w:rsid w:val="0050667A"/>
    <w:rsid w:val="00506D5A"/>
    <w:rsid w:val="00507142"/>
    <w:rsid w:val="0050727A"/>
    <w:rsid w:val="00507433"/>
    <w:rsid w:val="00507B49"/>
    <w:rsid w:val="0051019C"/>
    <w:rsid w:val="0051019E"/>
    <w:rsid w:val="00510619"/>
    <w:rsid w:val="005109EA"/>
    <w:rsid w:val="00510FBA"/>
    <w:rsid w:val="00513CBE"/>
    <w:rsid w:val="0051427E"/>
    <w:rsid w:val="0051626A"/>
    <w:rsid w:val="005168E8"/>
    <w:rsid w:val="00516B03"/>
    <w:rsid w:val="00516D6D"/>
    <w:rsid w:val="00516F43"/>
    <w:rsid w:val="00517027"/>
    <w:rsid w:val="00517094"/>
    <w:rsid w:val="00517902"/>
    <w:rsid w:val="00517FA2"/>
    <w:rsid w:val="005202CE"/>
    <w:rsid w:val="005216EA"/>
    <w:rsid w:val="00522309"/>
    <w:rsid w:val="00523E12"/>
    <w:rsid w:val="005257D3"/>
    <w:rsid w:val="00527183"/>
    <w:rsid w:val="00532C44"/>
    <w:rsid w:val="00535B21"/>
    <w:rsid w:val="005364D9"/>
    <w:rsid w:val="00536E29"/>
    <w:rsid w:val="00537364"/>
    <w:rsid w:val="005377F2"/>
    <w:rsid w:val="0053782E"/>
    <w:rsid w:val="005400FA"/>
    <w:rsid w:val="0054066C"/>
    <w:rsid w:val="005409EE"/>
    <w:rsid w:val="00541015"/>
    <w:rsid w:val="005413E0"/>
    <w:rsid w:val="00541A7B"/>
    <w:rsid w:val="00541F18"/>
    <w:rsid w:val="0054258A"/>
    <w:rsid w:val="005425FA"/>
    <w:rsid w:val="00542D38"/>
    <w:rsid w:val="005442C0"/>
    <w:rsid w:val="005443AC"/>
    <w:rsid w:val="00544594"/>
    <w:rsid w:val="00544CE9"/>
    <w:rsid w:val="00545B79"/>
    <w:rsid w:val="0054672C"/>
    <w:rsid w:val="00546767"/>
    <w:rsid w:val="00546822"/>
    <w:rsid w:val="00546A43"/>
    <w:rsid w:val="00546E88"/>
    <w:rsid w:val="00546F9C"/>
    <w:rsid w:val="005475E7"/>
    <w:rsid w:val="00547F4D"/>
    <w:rsid w:val="00551386"/>
    <w:rsid w:val="0055164C"/>
    <w:rsid w:val="00551711"/>
    <w:rsid w:val="00551ADD"/>
    <w:rsid w:val="00552F2B"/>
    <w:rsid w:val="00553453"/>
    <w:rsid w:val="00553A40"/>
    <w:rsid w:val="00554267"/>
    <w:rsid w:val="00555387"/>
    <w:rsid w:val="0055547D"/>
    <w:rsid w:val="00555736"/>
    <w:rsid w:val="00555A22"/>
    <w:rsid w:val="0055705E"/>
    <w:rsid w:val="005634C5"/>
    <w:rsid w:val="00564C30"/>
    <w:rsid w:val="00564CCB"/>
    <w:rsid w:val="00565E2B"/>
    <w:rsid w:val="00566070"/>
    <w:rsid w:val="0056729D"/>
    <w:rsid w:val="005672F7"/>
    <w:rsid w:val="005712AE"/>
    <w:rsid w:val="005713EA"/>
    <w:rsid w:val="005722E7"/>
    <w:rsid w:val="005730FF"/>
    <w:rsid w:val="00573163"/>
    <w:rsid w:val="005732E2"/>
    <w:rsid w:val="0057335E"/>
    <w:rsid w:val="005741E4"/>
    <w:rsid w:val="00574831"/>
    <w:rsid w:val="00575515"/>
    <w:rsid w:val="00576F56"/>
    <w:rsid w:val="00581015"/>
    <w:rsid w:val="00581111"/>
    <w:rsid w:val="00582579"/>
    <w:rsid w:val="00582767"/>
    <w:rsid w:val="00584CF4"/>
    <w:rsid w:val="00584D68"/>
    <w:rsid w:val="00585B35"/>
    <w:rsid w:val="00586620"/>
    <w:rsid w:val="00586F7B"/>
    <w:rsid w:val="0058705A"/>
    <w:rsid w:val="00595976"/>
    <w:rsid w:val="00596F99"/>
    <w:rsid w:val="0059717B"/>
    <w:rsid w:val="005975E8"/>
    <w:rsid w:val="00597E7A"/>
    <w:rsid w:val="005A0600"/>
    <w:rsid w:val="005A0B1D"/>
    <w:rsid w:val="005A4688"/>
    <w:rsid w:val="005A4EE4"/>
    <w:rsid w:val="005A52EB"/>
    <w:rsid w:val="005A53AE"/>
    <w:rsid w:val="005A59B2"/>
    <w:rsid w:val="005A6B70"/>
    <w:rsid w:val="005A6E15"/>
    <w:rsid w:val="005A7524"/>
    <w:rsid w:val="005A793C"/>
    <w:rsid w:val="005B275C"/>
    <w:rsid w:val="005B2DFC"/>
    <w:rsid w:val="005B3109"/>
    <w:rsid w:val="005B348E"/>
    <w:rsid w:val="005B3696"/>
    <w:rsid w:val="005B4793"/>
    <w:rsid w:val="005B4852"/>
    <w:rsid w:val="005B4D23"/>
    <w:rsid w:val="005B5715"/>
    <w:rsid w:val="005B63B4"/>
    <w:rsid w:val="005B7C8E"/>
    <w:rsid w:val="005C0CD2"/>
    <w:rsid w:val="005C233D"/>
    <w:rsid w:val="005C32FB"/>
    <w:rsid w:val="005C3FE1"/>
    <w:rsid w:val="005C416F"/>
    <w:rsid w:val="005C597B"/>
    <w:rsid w:val="005C5F4F"/>
    <w:rsid w:val="005C60F7"/>
    <w:rsid w:val="005C676B"/>
    <w:rsid w:val="005C6A1C"/>
    <w:rsid w:val="005C6BD9"/>
    <w:rsid w:val="005C7966"/>
    <w:rsid w:val="005D10B2"/>
    <w:rsid w:val="005D1900"/>
    <w:rsid w:val="005D2F7C"/>
    <w:rsid w:val="005D418E"/>
    <w:rsid w:val="005D42BB"/>
    <w:rsid w:val="005D5ED2"/>
    <w:rsid w:val="005D7E98"/>
    <w:rsid w:val="005E005A"/>
    <w:rsid w:val="005E0855"/>
    <w:rsid w:val="005E18C6"/>
    <w:rsid w:val="005E19E5"/>
    <w:rsid w:val="005E2615"/>
    <w:rsid w:val="005E2C86"/>
    <w:rsid w:val="005E2D3F"/>
    <w:rsid w:val="005E3339"/>
    <w:rsid w:val="005E3947"/>
    <w:rsid w:val="005E3D70"/>
    <w:rsid w:val="005E5E4B"/>
    <w:rsid w:val="005E63B4"/>
    <w:rsid w:val="005E67E2"/>
    <w:rsid w:val="005F0793"/>
    <w:rsid w:val="005F086F"/>
    <w:rsid w:val="005F1689"/>
    <w:rsid w:val="005F20D1"/>
    <w:rsid w:val="005F27C6"/>
    <w:rsid w:val="005F28E5"/>
    <w:rsid w:val="005F3446"/>
    <w:rsid w:val="005F3607"/>
    <w:rsid w:val="005F4068"/>
    <w:rsid w:val="005F450F"/>
    <w:rsid w:val="005F4DC6"/>
    <w:rsid w:val="005F57D3"/>
    <w:rsid w:val="005F5A55"/>
    <w:rsid w:val="005F6CA5"/>
    <w:rsid w:val="005F767E"/>
    <w:rsid w:val="005F7B1C"/>
    <w:rsid w:val="005F7B7B"/>
    <w:rsid w:val="00600074"/>
    <w:rsid w:val="00600B04"/>
    <w:rsid w:val="006011CB"/>
    <w:rsid w:val="006021FA"/>
    <w:rsid w:val="00602224"/>
    <w:rsid w:val="0060309D"/>
    <w:rsid w:val="006040AA"/>
    <w:rsid w:val="006048C0"/>
    <w:rsid w:val="00606467"/>
    <w:rsid w:val="006064FE"/>
    <w:rsid w:val="00606EB6"/>
    <w:rsid w:val="00607C62"/>
    <w:rsid w:val="00607C66"/>
    <w:rsid w:val="00610430"/>
    <w:rsid w:val="006104F3"/>
    <w:rsid w:val="006114C8"/>
    <w:rsid w:val="006115CD"/>
    <w:rsid w:val="00612A42"/>
    <w:rsid w:val="00614C3E"/>
    <w:rsid w:val="00615F1F"/>
    <w:rsid w:val="00616344"/>
    <w:rsid w:val="00616B74"/>
    <w:rsid w:val="006176DF"/>
    <w:rsid w:val="006178FA"/>
    <w:rsid w:val="00621332"/>
    <w:rsid w:val="0062390D"/>
    <w:rsid w:val="0062585A"/>
    <w:rsid w:val="00625CBB"/>
    <w:rsid w:val="00626B7C"/>
    <w:rsid w:val="00630350"/>
    <w:rsid w:val="00631CFA"/>
    <w:rsid w:val="00631EFB"/>
    <w:rsid w:val="00636CFB"/>
    <w:rsid w:val="0064054B"/>
    <w:rsid w:val="00640B56"/>
    <w:rsid w:val="00642B19"/>
    <w:rsid w:val="00642FB5"/>
    <w:rsid w:val="00645A1F"/>
    <w:rsid w:val="00646DC7"/>
    <w:rsid w:val="00647BC4"/>
    <w:rsid w:val="0065023D"/>
    <w:rsid w:val="0065070C"/>
    <w:rsid w:val="00650EB5"/>
    <w:rsid w:val="0065106D"/>
    <w:rsid w:val="00651960"/>
    <w:rsid w:val="00652F3C"/>
    <w:rsid w:val="00653C97"/>
    <w:rsid w:val="00655156"/>
    <w:rsid w:val="0065535A"/>
    <w:rsid w:val="00656017"/>
    <w:rsid w:val="006561B7"/>
    <w:rsid w:val="00660C79"/>
    <w:rsid w:val="00661722"/>
    <w:rsid w:val="0066216A"/>
    <w:rsid w:val="006634CA"/>
    <w:rsid w:val="006639EE"/>
    <w:rsid w:val="006649EF"/>
    <w:rsid w:val="006662AC"/>
    <w:rsid w:val="006670E3"/>
    <w:rsid w:val="00667246"/>
    <w:rsid w:val="00667A55"/>
    <w:rsid w:val="006702CE"/>
    <w:rsid w:val="006709BA"/>
    <w:rsid w:val="00670D58"/>
    <w:rsid w:val="00670E73"/>
    <w:rsid w:val="00671030"/>
    <w:rsid w:val="00671115"/>
    <w:rsid w:val="00672000"/>
    <w:rsid w:val="0067231B"/>
    <w:rsid w:val="006730A6"/>
    <w:rsid w:val="00673FEC"/>
    <w:rsid w:val="00674F2F"/>
    <w:rsid w:val="006754D4"/>
    <w:rsid w:val="00675A9E"/>
    <w:rsid w:val="00676293"/>
    <w:rsid w:val="0067753A"/>
    <w:rsid w:val="00680F06"/>
    <w:rsid w:val="00681ABA"/>
    <w:rsid w:val="0068221C"/>
    <w:rsid w:val="00682785"/>
    <w:rsid w:val="00682943"/>
    <w:rsid w:val="00683479"/>
    <w:rsid w:val="006839EA"/>
    <w:rsid w:val="006855F2"/>
    <w:rsid w:val="0068653F"/>
    <w:rsid w:val="00686F0B"/>
    <w:rsid w:val="0068710D"/>
    <w:rsid w:val="0068785B"/>
    <w:rsid w:val="006900BE"/>
    <w:rsid w:val="00690268"/>
    <w:rsid w:val="006903C0"/>
    <w:rsid w:val="006904B4"/>
    <w:rsid w:val="0069125E"/>
    <w:rsid w:val="00691644"/>
    <w:rsid w:val="0069192F"/>
    <w:rsid w:val="00691F6C"/>
    <w:rsid w:val="006937A9"/>
    <w:rsid w:val="00694A87"/>
    <w:rsid w:val="006960DF"/>
    <w:rsid w:val="00696B82"/>
    <w:rsid w:val="00696F54"/>
    <w:rsid w:val="006A0600"/>
    <w:rsid w:val="006A1CBE"/>
    <w:rsid w:val="006A4287"/>
    <w:rsid w:val="006A429A"/>
    <w:rsid w:val="006A453F"/>
    <w:rsid w:val="006A48B5"/>
    <w:rsid w:val="006A532E"/>
    <w:rsid w:val="006A536F"/>
    <w:rsid w:val="006A571B"/>
    <w:rsid w:val="006A6E5A"/>
    <w:rsid w:val="006A6F62"/>
    <w:rsid w:val="006B064C"/>
    <w:rsid w:val="006B0FA1"/>
    <w:rsid w:val="006B1715"/>
    <w:rsid w:val="006B2058"/>
    <w:rsid w:val="006B2105"/>
    <w:rsid w:val="006B3455"/>
    <w:rsid w:val="006B38BB"/>
    <w:rsid w:val="006B3EFF"/>
    <w:rsid w:val="006B5071"/>
    <w:rsid w:val="006B5FBD"/>
    <w:rsid w:val="006B6297"/>
    <w:rsid w:val="006B6BB1"/>
    <w:rsid w:val="006B7B33"/>
    <w:rsid w:val="006C04D7"/>
    <w:rsid w:val="006C22F3"/>
    <w:rsid w:val="006C297B"/>
    <w:rsid w:val="006C38B7"/>
    <w:rsid w:val="006C3A3A"/>
    <w:rsid w:val="006C4DCF"/>
    <w:rsid w:val="006D0536"/>
    <w:rsid w:val="006D3362"/>
    <w:rsid w:val="006D4EEE"/>
    <w:rsid w:val="006D554D"/>
    <w:rsid w:val="006D6AA5"/>
    <w:rsid w:val="006D7F0B"/>
    <w:rsid w:val="006E04F7"/>
    <w:rsid w:val="006E07C8"/>
    <w:rsid w:val="006E1664"/>
    <w:rsid w:val="006E2074"/>
    <w:rsid w:val="006E2844"/>
    <w:rsid w:val="006E2F92"/>
    <w:rsid w:val="006E3035"/>
    <w:rsid w:val="006E3842"/>
    <w:rsid w:val="006E52A5"/>
    <w:rsid w:val="006E6F5C"/>
    <w:rsid w:val="006E7BD7"/>
    <w:rsid w:val="006F2DB4"/>
    <w:rsid w:val="006F4D20"/>
    <w:rsid w:val="006F51BD"/>
    <w:rsid w:val="006F567F"/>
    <w:rsid w:val="006F6986"/>
    <w:rsid w:val="006F778D"/>
    <w:rsid w:val="006F78EE"/>
    <w:rsid w:val="00700206"/>
    <w:rsid w:val="0070185C"/>
    <w:rsid w:val="00702347"/>
    <w:rsid w:val="007030D1"/>
    <w:rsid w:val="007033AE"/>
    <w:rsid w:val="00703BD0"/>
    <w:rsid w:val="007063B8"/>
    <w:rsid w:val="00706F63"/>
    <w:rsid w:val="0070748E"/>
    <w:rsid w:val="007105B3"/>
    <w:rsid w:val="00711618"/>
    <w:rsid w:val="00711A9B"/>
    <w:rsid w:val="00711CC5"/>
    <w:rsid w:val="00711CF4"/>
    <w:rsid w:val="00712221"/>
    <w:rsid w:val="0071280E"/>
    <w:rsid w:val="007137D6"/>
    <w:rsid w:val="00713C76"/>
    <w:rsid w:val="00713D2E"/>
    <w:rsid w:val="007167E6"/>
    <w:rsid w:val="00716D2B"/>
    <w:rsid w:val="0071724E"/>
    <w:rsid w:val="007207D4"/>
    <w:rsid w:val="00720BC4"/>
    <w:rsid w:val="00721090"/>
    <w:rsid w:val="007214C7"/>
    <w:rsid w:val="00722EA3"/>
    <w:rsid w:val="00722F21"/>
    <w:rsid w:val="00724A34"/>
    <w:rsid w:val="007259A3"/>
    <w:rsid w:val="0072655A"/>
    <w:rsid w:val="00726768"/>
    <w:rsid w:val="00726D86"/>
    <w:rsid w:val="00733F41"/>
    <w:rsid w:val="007351C1"/>
    <w:rsid w:val="0073605C"/>
    <w:rsid w:val="00736067"/>
    <w:rsid w:val="00736BD1"/>
    <w:rsid w:val="00741419"/>
    <w:rsid w:val="007414C8"/>
    <w:rsid w:val="00741DA0"/>
    <w:rsid w:val="0074223A"/>
    <w:rsid w:val="0074234E"/>
    <w:rsid w:val="00742537"/>
    <w:rsid w:val="007435EA"/>
    <w:rsid w:val="007446CE"/>
    <w:rsid w:val="00744F36"/>
    <w:rsid w:val="007451AE"/>
    <w:rsid w:val="0074732A"/>
    <w:rsid w:val="007508EE"/>
    <w:rsid w:val="00751BDA"/>
    <w:rsid w:val="00752839"/>
    <w:rsid w:val="0075482F"/>
    <w:rsid w:val="007560E9"/>
    <w:rsid w:val="007563C8"/>
    <w:rsid w:val="007577D6"/>
    <w:rsid w:val="00757BE9"/>
    <w:rsid w:val="00760656"/>
    <w:rsid w:val="007611CE"/>
    <w:rsid w:val="00764189"/>
    <w:rsid w:val="0076474A"/>
    <w:rsid w:val="00764FFA"/>
    <w:rsid w:val="0076523C"/>
    <w:rsid w:val="00765377"/>
    <w:rsid w:val="0076591B"/>
    <w:rsid w:val="00767D0A"/>
    <w:rsid w:val="007701C1"/>
    <w:rsid w:val="00771559"/>
    <w:rsid w:val="00771757"/>
    <w:rsid w:val="00775016"/>
    <w:rsid w:val="00775DE1"/>
    <w:rsid w:val="00775E5C"/>
    <w:rsid w:val="00776508"/>
    <w:rsid w:val="0078004D"/>
    <w:rsid w:val="00780E64"/>
    <w:rsid w:val="007827A2"/>
    <w:rsid w:val="00783383"/>
    <w:rsid w:val="007836D7"/>
    <w:rsid w:val="00784D7A"/>
    <w:rsid w:val="007853AA"/>
    <w:rsid w:val="0078615C"/>
    <w:rsid w:val="0078762F"/>
    <w:rsid w:val="007877C5"/>
    <w:rsid w:val="007906D6"/>
    <w:rsid w:val="00790BB3"/>
    <w:rsid w:val="00791655"/>
    <w:rsid w:val="007929B6"/>
    <w:rsid w:val="007941A1"/>
    <w:rsid w:val="0079453F"/>
    <w:rsid w:val="00794FF9"/>
    <w:rsid w:val="0079700E"/>
    <w:rsid w:val="00797407"/>
    <w:rsid w:val="00797628"/>
    <w:rsid w:val="007A0229"/>
    <w:rsid w:val="007A082F"/>
    <w:rsid w:val="007A139A"/>
    <w:rsid w:val="007A28E4"/>
    <w:rsid w:val="007A2C1F"/>
    <w:rsid w:val="007A47F3"/>
    <w:rsid w:val="007A59CC"/>
    <w:rsid w:val="007A72BA"/>
    <w:rsid w:val="007A7D44"/>
    <w:rsid w:val="007B0636"/>
    <w:rsid w:val="007B0904"/>
    <w:rsid w:val="007B241A"/>
    <w:rsid w:val="007B2463"/>
    <w:rsid w:val="007B24D0"/>
    <w:rsid w:val="007B2B67"/>
    <w:rsid w:val="007B2FF9"/>
    <w:rsid w:val="007B37B6"/>
    <w:rsid w:val="007B462A"/>
    <w:rsid w:val="007B56E5"/>
    <w:rsid w:val="007B582E"/>
    <w:rsid w:val="007B6A59"/>
    <w:rsid w:val="007B786E"/>
    <w:rsid w:val="007C04E9"/>
    <w:rsid w:val="007C05FD"/>
    <w:rsid w:val="007C1824"/>
    <w:rsid w:val="007C1A60"/>
    <w:rsid w:val="007C3398"/>
    <w:rsid w:val="007C3FF3"/>
    <w:rsid w:val="007C5603"/>
    <w:rsid w:val="007C561C"/>
    <w:rsid w:val="007C56AF"/>
    <w:rsid w:val="007C7105"/>
    <w:rsid w:val="007C7265"/>
    <w:rsid w:val="007D2EE7"/>
    <w:rsid w:val="007D42CD"/>
    <w:rsid w:val="007D7984"/>
    <w:rsid w:val="007D7E06"/>
    <w:rsid w:val="007E01EA"/>
    <w:rsid w:val="007E0366"/>
    <w:rsid w:val="007E10B1"/>
    <w:rsid w:val="007E31B4"/>
    <w:rsid w:val="007E43CA"/>
    <w:rsid w:val="007E51E1"/>
    <w:rsid w:val="007E77C4"/>
    <w:rsid w:val="007F0B9A"/>
    <w:rsid w:val="007F17BD"/>
    <w:rsid w:val="007F190A"/>
    <w:rsid w:val="007F1E47"/>
    <w:rsid w:val="007F23CC"/>
    <w:rsid w:val="007F3B6F"/>
    <w:rsid w:val="007F494A"/>
    <w:rsid w:val="007F4ABA"/>
    <w:rsid w:val="007F7948"/>
    <w:rsid w:val="007F7EFE"/>
    <w:rsid w:val="008002EA"/>
    <w:rsid w:val="00800325"/>
    <w:rsid w:val="00800DE3"/>
    <w:rsid w:val="00801C7C"/>
    <w:rsid w:val="00803F88"/>
    <w:rsid w:val="008040B0"/>
    <w:rsid w:val="008046A5"/>
    <w:rsid w:val="0080560F"/>
    <w:rsid w:val="00805B34"/>
    <w:rsid w:val="00806730"/>
    <w:rsid w:val="0080699E"/>
    <w:rsid w:val="00806A2E"/>
    <w:rsid w:val="00806B3A"/>
    <w:rsid w:val="00806B3F"/>
    <w:rsid w:val="00807417"/>
    <w:rsid w:val="00807B7E"/>
    <w:rsid w:val="00807F98"/>
    <w:rsid w:val="008115FF"/>
    <w:rsid w:val="00811DC8"/>
    <w:rsid w:val="00812043"/>
    <w:rsid w:val="00812C95"/>
    <w:rsid w:val="00812E39"/>
    <w:rsid w:val="0081426A"/>
    <w:rsid w:val="00814E65"/>
    <w:rsid w:val="00815104"/>
    <w:rsid w:val="008166DA"/>
    <w:rsid w:val="00817E3A"/>
    <w:rsid w:val="00823AF2"/>
    <w:rsid w:val="00824945"/>
    <w:rsid w:val="00824CF5"/>
    <w:rsid w:val="00825305"/>
    <w:rsid w:val="00833524"/>
    <w:rsid w:val="00833A73"/>
    <w:rsid w:val="0084077C"/>
    <w:rsid w:val="008413D4"/>
    <w:rsid w:val="00841432"/>
    <w:rsid w:val="008415C9"/>
    <w:rsid w:val="00841A77"/>
    <w:rsid w:val="008420DD"/>
    <w:rsid w:val="00843C27"/>
    <w:rsid w:val="00843E50"/>
    <w:rsid w:val="00844010"/>
    <w:rsid w:val="0084520B"/>
    <w:rsid w:val="0084573E"/>
    <w:rsid w:val="00845A48"/>
    <w:rsid w:val="00845B3D"/>
    <w:rsid w:val="00846BF0"/>
    <w:rsid w:val="00846F8D"/>
    <w:rsid w:val="00847AD5"/>
    <w:rsid w:val="008505B9"/>
    <w:rsid w:val="00850F98"/>
    <w:rsid w:val="00852EEC"/>
    <w:rsid w:val="00852F51"/>
    <w:rsid w:val="0085359C"/>
    <w:rsid w:val="00853938"/>
    <w:rsid w:val="00853F0C"/>
    <w:rsid w:val="008540E5"/>
    <w:rsid w:val="008544EB"/>
    <w:rsid w:val="0085501B"/>
    <w:rsid w:val="00856653"/>
    <w:rsid w:val="00857204"/>
    <w:rsid w:val="008574BD"/>
    <w:rsid w:val="00857D51"/>
    <w:rsid w:val="00861194"/>
    <w:rsid w:val="00862798"/>
    <w:rsid w:val="00864752"/>
    <w:rsid w:val="00867696"/>
    <w:rsid w:val="00870505"/>
    <w:rsid w:val="00870C99"/>
    <w:rsid w:val="00870FCD"/>
    <w:rsid w:val="008711B0"/>
    <w:rsid w:val="0087167F"/>
    <w:rsid w:val="0087168C"/>
    <w:rsid w:val="00871936"/>
    <w:rsid w:val="00871E4B"/>
    <w:rsid w:val="008728A4"/>
    <w:rsid w:val="00872D6D"/>
    <w:rsid w:val="008747DC"/>
    <w:rsid w:val="00876672"/>
    <w:rsid w:val="00876FEC"/>
    <w:rsid w:val="008773BE"/>
    <w:rsid w:val="00880233"/>
    <w:rsid w:val="0088036C"/>
    <w:rsid w:val="008818CD"/>
    <w:rsid w:val="008818E5"/>
    <w:rsid w:val="00882237"/>
    <w:rsid w:val="00882A3C"/>
    <w:rsid w:val="00883074"/>
    <w:rsid w:val="008837BE"/>
    <w:rsid w:val="008839ED"/>
    <w:rsid w:val="00883FCE"/>
    <w:rsid w:val="0088415E"/>
    <w:rsid w:val="00884AFE"/>
    <w:rsid w:val="008851E4"/>
    <w:rsid w:val="008853A7"/>
    <w:rsid w:val="00885BCF"/>
    <w:rsid w:val="00885BDF"/>
    <w:rsid w:val="00885D2C"/>
    <w:rsid w:val="008875E3"/>
    <w:rsid w:val="00887C22"/>
    <w:rsid w:val="00891425"/>
    <w:rsid w:val="00891A42"/>
    <w:rsid w:val="00892CEF"/>
    <w:rsid w:val="00893119"/>
    <w:rsid w:val="0089319F"/>
    <w:rsid w:val="00893489"/>
    <w:rsid w:val="00893F00"/>
    <w:rsid w:val="00895ED1"/>
    <w:rsid w:val="008967F0"/>
    <w:rsid w:val="00896E97"/>
    <w:rsid w:val="00897567"/>
    <w:rsid w:val="008A1556"/>
    <w:rsid w:val="008A4809"/>
    <w:rsid w:val="008A4B27"/>
    <w:rsid w:val="008A52D9"/>
    <w:rsid w:val="008A5AB7"/>
    <w:rsid w:val="008A60AC"/>
    <w:rsid w:val="008A6C9F"/>
    <w:rsid w:val="008A7766"/>
    <w:rsid w:val="008A77BA"/>
    <w:rsid w:val="008B1BFB"/>
    <w:rsid w:val="008B359C"/>
    <w:rsid w:val="008B379E"/>
    <w:rsid w:val="008B37B7"/>
    <w:rsid w:val="008B44E5"/>
    <w:rsid w:val="008B458E"/>
    <w:rsid w:val="008B4906"/>
    <w:rsid w:val="008B5184"/>
    <w:rsid w:val="008B543C"/>
    <w:rsid w:val="008B57F2"/>
    <w:rsid w:val="008B7B95"/>
    <w:rsid w:val="008C1946"/>
    <w:rsid w:val="008C206B"/>
    <w:rsid w:val="008C22E9"/>
    <w:rsid w:val="008C401B"/>
    <w:rsid w:val="008C496A"/>
    <w:rsid w:val="008C5AD0"/>
    <w:rsid w:val="008C615C"/>
    <w:rsid w:val="008C6452"/>
    <w:rsid w:val="008C68B9"/>
    <w:rsid w:val="008D0699"/>
    <w:rsid w:val="008D08ED"/>
    <w:rsid w:val="008D193D"/>
    <w:rsid w:val="008D2ABC"/>
    <w:rsid w:val="008D3970"/>
    <w:rsid w:val="008D4236"/>
    <w:rsid w:val="008D4715"/>
    <w:rsid w:val="008D4AF0"/>
    <w:rsid w:val="008D4F56"/>
    <w:rsid w:val="008D64E7"/>
    <w:rsid w:val="008D6F64"/>
    <w:rsid w:val="008D768C"/>
    <w:rsid w:val="008E0CB7"/>
    <w:rsid w:val="008E17DE"/>
    <w:rsid w:val="008E2405"/>
    <w:rsid w:val="008E2AFF"/>
    <w:rsid w:val="008E352E"/>
    <w:rsid w:val="008E3E5C"/>
    <w:rsid w:val="008E4AC6"/>
    <w:rsid w:val="008E5AE0"/>
    <w:rsid w:val="008E5E82"/>
    <w:rsid w:val="008E5FF3"/>
    <w:rsid w:val="008E7B38"/>
    <w:rsid w:val="008F07B4"/>
    <w:rsid w:val="008F0853"/>
    <w:rsid w:val="008F110A"/>
    <w:rsid w:val="008F17AD"/>
    <w:rsid w:val="008F1D3A"/>
    <w:rsid w:val="008F2927"/>
    <w:rsid w:val="008F3A95"/>
    <w:rsid w:val="008F3ADF"/>
    <w:rsid w:val="008F3F0C"/>
    <w:rsid w:val="008F476B"/>
    <w:rsid w:val="008F4864"/>
    <w:rsid w:val="008F56D4"/>
    <w:rsid w:val="00900189"/>
    <w:rsid w:val="00900351"/>
    <w:rsid w:val="00900472"/>
    <w:rsid w:val="00900A35"/>
    <w:rsid w:val="009024A4"/>
    <w:rsid w:val="009025BD"/>
    <w:rsid w:val="00902B19"/>
    <w:rsid w:val="00902D42"/>
    <w:rsid w:val="009038AB"/>
    <w:rsid w:val="00904448"/>
    <w:rsid w:val="009049AA"/>
    <w:rsid w:val="009056B0"/>
    <w:rsid w:val="009063E2"/>
    <w:rsid w:val="00906AAC"/>
    <w:rsid w:val="009070F0"/>
    <w:rsid w:val="00910BBD"/>
    <w:rsid w:val="00910CA6"/>
    <w:rsid w:val="00911325"/>
    <w:rsid w:val="00911CC4"/>
    <w:rsid w:val="00912786"/>
    <w:rsid w:val="00912EAB"/>
    <w:rsid w:val="0091467B"/>
    <w:rsid w:val="00914ACE"/>
    <w:rsid w:val="009152AA"/>
    <w:rsid w:val="0091562B"/>
    <w:rsid w:val="00916055"/>
    <w:rsid w:val="009172CD"/>
    <w:rsid w:val="00920A42"/>
    <w:rsid w:val="00921551"/>
    <w:rsid w:val="00921DA3"/>
    <w:rsid w:val="0092331B"/>
    <w:rsid w:val="00924B5D"/>
    <w:rsid w:val="00926117"/>
    <w:rsid w:val="00926C38"/>
    <w:rsid w:val="00926D97"/>
    <w:rsid w:val="00930E36"/>
    <w:rsid w:val="009311B2"/>
    <w:rsid w:val="00931E5C"/>
    <w:rsid w:val="00932BFE"/>
    <w:rsid w:val="00932D46"/>
    <w:rsid w:val="00933DF3"/>
    <w:rsid w:val="00934EA4"/>
    <w:rsid w:val="00935741"/>
    <w:rsid w:val="00935A74"/>
    <w:rsid w:val="009372D7"/>
    <w:rsid w:val="00937559"/>
    <w:rsid w:val="0093766E"/>
    <w:rsid w:val="009404D4"/>
    <w:rsid w:val="00940F0A"/>
    <w:rsid w:val="00940FB2"/>
    <w:rsid w:val="0094157C"/>
    <w:rsid w:val="009417E1"/>
    <w:rsid w:val="009417E2"/>
    <w:rsid w:val="009417F4"/>
    <w:rsid w:val="00942231"/>
    <w:rsid w:val="009426E0"/>
    <w:rsid w:val="009429FA"/>
    <w:rsid w:val="00944694"/>
    <w:rsid w:val="0094516B"/>
    <w:rsid w:val="0094690E"/>
    <w:rsid w:val="00947D39"/>
    <w:rsid w:val="009502A5"/>
    <w:rsid w:val="00950477"/>
    <w:rsid w:val="0095050E"/>
    <w:rsid w:val="00954AC1"/>
    <w:rsid w:val="00955985"/>
    <w:rsid w:val="009575A8"/>
    <w:rsid w:val="009575EB"/>
    <w:rsid w:val="00957E6F"/>
    <w:rsid w:val="00957ECC"/>
    <w:rsid w:val="00960D5C"/>
    <w:rsid w:val="0096187A"/>
    <w:rsid w:val="00961A02"/>
    <w:rsid w:val="00961B1F"/>
    <w:rsid w:val="009620E0"/>
    <w:rsid w:val="009623A2"/>
    <w:rsid w:val="00962425"/>
    <w:rsid w:val="00962571"/>
    <w:rsid w:val="00963A99"/>
    <w:rsid w:val="00966085"/>
    <w:rsid w:val="00967A23"/>
    <w:rsid w:val="00970890"/>
    <w:rsid w:val="00970E85"/>
    <w:rsid w:val="009718C6"/>
    <w:rsid w:val="00971CC1"/>
    <w:rsid w:val="00972414"/>
    <w:rsid w:val="00972640"/>
    <w:rsid w:val="0097272A"/>
    <w:rsid w:val="00972753"/>
    <w:rsid w:val="0097310C"/>
    <w:rsid w:val="0097377B"/>
    <w:rsid w:val="00973F37"/>
    <w:rsid w:val="009740AA"/>
    <w:rsid w:val="00974AFB"/>
    <w:rsid w:val="009767DA"/>
    <w:rsid w:val="00980022"/>
    <w:rsid w:val="0098099B"/>
    <w:rsid w:val="00981DED"/>
    <w:rsid w:val="009820BA"/>
    <w:rsid w:val="00982D4A"/>
    <w:rsid w:val="00982E17"/>
    <w:rsid w:val="00983B08"/>
    <w:rsid w:val="00985B77"/>
    <w:rsid w:val="00986ADB"/>
    <w:rsid w:val="00987B01"/>
    <w:rsid w:val="0099081F"/>
    <w:rsid w:val="00991742"/>
    <w:rsid w:val="00991DA5"/>
    <w:rsid w:val="00992864"/>
    <w:rsid w:val="00993288"/>
    <w:rsid w:val="00993591"/>
    <w:rsid w:val="009939BF"/>
    <w:rsid w:val="00995039"/>
    <w:rsid w:val="0099596D"/>
    <w:rsid w:val="00996AD9"/>
    <w:rsid w:val="009979F9"/>
    <w:rsid w:val="00997E0B"/>
    <w:rsid w:val="009A05E8"/>
    <w:rsid w:val="009A1A2C"/>
    <w:rsid w:val="009A37FC"/>
    <w:rsid w:val="009A3CA4"/>
    <w:rsid w:val="009A3F83"/>
    <w:rsid w:val="009A40BF"/>
    <w:rsid w:val="009A4586"/>
    <w:rsid w:val="009A4AB0"/>
    <w:rsid w:val="009A68CC"/>
    <w:rsid w:val="009A6E98"/>
    <w:rsid w:val="009A7B83"/>
    <w:rsid w:val="009B04C8"/>
    <w:rsid w:val="009B058F"/>
    <w:rsid w:val="009B0EEC"/>
    <w:rsid w:val="009B0FAC"/>
    <w:rsid w:val="009B1166"/>
    <w:rsid w:val="009B20B4"/>
    <w:rsid w:val="009B224E"/>
    <w:rsid w:val="009B244F"/>
    <w:rsid w:val="009B301D"/>
    <w:rsid w:val="009B3684"/>
    <w:rsid w:val="009B5E9D"/>
    <w:rsid w:val="009B7BFE"/>
    <w:rsid w:val="009C0C7F"/>
    <w:rsid w:val="009C1578"/>
    <w:rsid w:val="009C292C"/>
    <w:rsid w:val="009C2B99"/>
    <w:rsid w:val="009C2B9A"/>
    <w:rsid w:val="009C34D7"/>
    <w:rsid w:val="009C5A98"/>
    <w:rsid w:val="009C5AB4"/>
    <w:rsid w:val="009C5D79"/>
    <w:rsid w:val="009C6986"/>
    <w:rsid w:val="009C6D1C"/>
    <w:rsid w:val="009C76F9"/>
    <w:rsid w:val="009C7E88"/>
    <w:rsid w:val="009D0712"/>
    <w:rsid w:val="009D0835"/>
    <w:rsid w:val="009D1FFB"/>
    <w:rsid w:val="009D552F"/>
    <w:rsid w:val="009D6029"/>
    <w:rsid w:val="009D7164"/>
    <w:rsid w:val="009D724B"/>
    <w:rsid w:val="009D7456"/>
    <w:rsid w:val="009D76E7"/>
    <w:rsid w:val="009D7DCA"/>
    <w:rsid w:val="009E099E"/>
    <w:rsid w:val="009E0D17"/>
    <w:rsid w:val="009E266C"/>
    <w:rsid w:val="009E27F8"/>
    <w:rsid w:val="009E4DB5"/>
    <w:rsid w:val="009E53F0"/>
    <w:rsid w:val="009F0DEB"/>
    <w:rsid w:val="009F1D11"/>
    <w:rsid w:val="009F223E"/>
    <w:rsid w:val="009F25E6"/>
    <w:rsid w:val="009F2CE7"/>
    <w:rsid w:val="009F2EB0"/>
    <w:rsid w:val="009F3418"/>
    <w:rsid w:val="009F3A23"/>
    <w:rsid w:val="009F3D45"/>
    <w:rsid w:val="009F412F"/>
    <w:rsid w:val="009F4671"/>
    <w:rsid w:val="009F4ADD"/>
    <w:rsid w:val="009F521E"/>
    <w:rsid w:val="009F5995"/>
    <w:rsid w:val="009F5A70"/>
    <w:rsid w:val="009F5B20"/>
    <w:rsid w:val="009F5F8C"/>
    <w:rsid w:val="009F6163"/>
    <w:rsid w:val="009F7A42"/>
    <w:rsid w:val="00A00DF3"/>
    <w:rsid w:val="00A01291"/>
    <w:rsid w:val="00A01611"/>
    <w:rsid w:val="00A01C56"/>
    <w:rsid w:val="00A0522D"/>
    <w:rsid w:val="00A06C6C"/>
    <w:rsid w:val="00A0747D"/>
    <w:rsid w:val="00A1061B"/>
    <w:rsid w:val="00A109E3"/>
    <w:rsid w:val="00A111F3"/>
    <w:rsid w:val="00A1176E"/>
    <w:rsid w:val="00A1189C"/>
    <w:rsid w:val="00A11D6E"/>
    <w:rsid w:val="00A11EF6"/>
    <w:rsid w:val="00A13264"/>
    <w:rsid w:val="00A1414A"/>
    <w:rsid w:val="00A15B80"/>
    <w:rsid w:val="00A16295"/>
    <w:rsid w:val="00A1629A"/>
    <w:rsid w:val="00A214E0"/>
    <w:rsid w:val="00A215D8"/>
    <w:rsid w:val="00A22522"/>
    <w:rsid w:val="00A23509"/>
    <w:rsid w:val="00A242D9"/>
    <w:rsid w:val="00A24396"/>
    <w:rsid w:val="00A243A3"/>
    <w:rsid w:val="00A2554B"/>
    <w:rsid w:val="00A258AA"/>
    <w:rsid w:val="00A27629"/>
    <w:rsid w:val="00A309DF"/>
    <w:rsid w:val="00A30DDD"/>
    <w:rsid w:val="00A320AD"/>
    <w:rsid w:val="00A32470"/>
    <w:rsid w:val="00A32796"/>
    <w:rsid w:val="00A32F31"/>
    <w:rsid w:val="00A3529E"/>
    <w:rsid w:val="00A35BAB"/>
    <w:rsid w:val="00A37DA4"/>
    <w:rsid w:val="00A40CBE"/>
    <w:rsid w:val="00A40CCD"/>
    <w:rsid w:val="00A41A4F"/>
    <w:rsid w:val="00A42DEC"/>
    <w:rsid w:val="00A43055"/>
    <w:rsid w:val="00A43229"/>
    <w:rsid w:val="00A4372E"/>
    <w:rsid w:val="00A44A55"/>
    <w:rsid w:val="00A44FDD"/>
    <w:rsid w:val="00A45316"/>
    <w:rsid w:val="00A45512"/>
    <w:rsid w:val="00A45550"/>
    <w:rsid w:val="00A45F32"/>
    <w:rsid w:val="00A47EBB"/>
    <w:rsid w:val="00A51526"/>
    <w:rsid w:val="00A5174D"/>
    <w:rsid w:val="00A524C3"/>
    <w:rsid w:val="00A53886"/>
    <w:rsid w:val="00A54008"/>
    <w:rsid w:val="00A568B0"/>
    <w:rsid w:val="00A5692F"/>
    <w:rsid w:val="00A572C5"/>
    <w:rsid w:val="00A60342"/>
    <w:rsid w:val="00A611D0"/>
    <w:rsid w:val="00A614E7"/>
    <w:rsid w:val="00A61546"/>
    <w:rsid w:val="00A6226C"/>
    <w:rsid w:val="00A62CC1"/>
    <w:rsid w:val="00A632D0"/>
    <w:rsid w:val="00A659CC"/>
    <w:rsid w:val="00A739F1"/>
    <w:rsid w:val="00A73A83"/>
    <w:rsid w:val="00A74C40"/>
    <w:rsid w:val="00A76057"/>
    <w:rsid w:val="00A766A7"/>
    <w:rsid w:val="00A775DA"/>
    <w:rsid w:val="00A77CBB"/>
    <w:rsid w:val="00A8124C"/>
    <w:rsid w:val="00A82994"/>
    <w:rsid w:val="00A82B02"/>
    <w:rsid w:val="00A82FC2"/>
    <w:rsid w:val="00A8323C"/>
    <w:rsid w:val="00A8330E"/>
    <w:rsid w:val="00A836AB"/>
    <w:rsid w:val="00A8464A"/>
    <w:rsid w:val="00A8561F"/>
    <w:rsid w:val="00A86F5E"/>
    <w:rsid w:val="00A87610"/>
    <w:rsid w:val="00A90356"/>
    <w:rsid w:val="00A90E22"/>
    <w:rsid w:val="00A91279"/>
    <w:rsid w:val="00A91799"/>
    <w:rsid w:val="00A92242"/>
    <w:rsid w:val="00A936B0"/>
    <w:rsid w:val="00A93FEA"/>
    <w:rsid w:val="00A95330"/>
    <w:rsid w:val="00A96A55"/>
    <w:rsid w:val="00A96FFA"/>
    <w:rsid w:val="00A9740F"/>
    <w:rsid w:val="00AA00DB"/>
    <w:rsid w:val="00AA0163"/>
    <w:rsid w:val="00AA029F"/>
    <w:rsid w:val="00AA0661"/>
    <w:rsid w:val="00AA089C"/>
    <w:rsid w:val="00AA1C58"/>
    <w:rsid w:val="00AA2852"/>
    <w:rsid w:val="00AA3580"/>
    <w:rsid w:val="00AA35EC"/>
    <w:rsid w:val="00AA3CA4"/>
    <w:rsid w:val="00AA3DE9"/>
    <w:rsid w:val="00AA5E7D"/>
    <w:rsid w:val="00AA6F73"/>
    <w:rsid w:val="00AA71EC"/>
    <w:rsid w:val="00AA7EF5"/>
    <w:rsid w:val="00AB023D"/>
    <w:rsid w:val="00AB08B7"/>
    <w:rsid w:val="00AB2062"/>
    <w:rsid w:val="00AB2DDD"/>
    <w:rsid w:val="00AB2DE3"/>
    <w:rsid w:val="00AB374E"/>
    <w:rsid w:val="00AB3DFC"/>
    <w:rsid w:val="00AB3F10"/>
    <w:rsid w:val="00AB424B"/>
    <w:rsid w:val="00AB466D"/>
    <w:rsid w:val="00AB5557"/>
    <w:rsid w:val="00AB65B7"/>
    <w:rsid w:val="00AB68E4"/>
    <w:rsid w:val="00AB740F"/>
    <w:rsid w:val="00AC0FB0"/>
    <w:rsid w:val="00AC132A"/>
    <w:rsid w:val="00AC214F"/>
    <w:rsid w:val="00AC2F80"/>
    <w:rsid w:val="00AC325D"/>
    <w:rsid w:val="00AC4122"/>
    <w:rsid w:val="00AC46C1"/>
    <w:rsid w:val="00AC4CF4"/>
    <w:rsid w:val="00AC55D3"/>
    <w:rsid w:val="00AC57F2"/>
    <w:rsid w:val="00AC5865"/>
    <w:rsid w:val="00AC796C"/>
    <w:rsid w:val="00AC7EAE"/>
    <w:rsid w:val="00AC7F4F"/>
    <w:rsid w:val="00AD00F6"/>
    <w:rsid w:val="00AD0D8C"/>
    <w:rsid w:val="00AD3261"/>
    <w:rsid w:val="00AD3419"/>
    <w:rsid w:val="00AD4CC1"/>
    <w:rsid w:val="00AD4D5F"/>
    <w:rsid w:val="00AD713B"/>
    <w:rsid w:val="00AE1B1B"/>
    <w:rsid w:val="00AE244B"/>
    <w:rsid w:val="00AE261F"/>
    <w:rsid w:val="00AE273E"/>
    <w:rsid w:val="00AE3772"/>
    <w:rsid w:val="00AE433A"/>
    <w:rsid w:val="00AE53B3"/>
    <w:rsid w:val="00AE5BE1"/>
    <w:rsid w:val="00AE68F2"/>
    <w:rsid w:val="00AE780C"/>
    <w:rsid w:val="00AE7C87"/>
    <w:rsid w:val="00AF1206"/>
    <w:rsid w:val="00AF172F"/>
    <w:rsid w:val="00AF21F1"/>
    <w:rsid w:val="00AF29E7"/>
    <w:rsid w:val="00AF3417"/>
    <w:rsid w:val="00AF566A"/>
    <w:rsid w:val="00AF66CE"/>
    <w:rsid w:val="00AF6BB1"/>
    <w:rsid w:val="00B00278"/>
    <w:rsid w:val="00B01406"/>
    <w:rsid w:val="00B019C3"/>
    <w:rsid w:val="00B040E5"/>
    <w:rsid w:val="00B04A4F"/>
    <w:rsid w:val="00B10CBD"/>
    <w:rsid w:val="00B1141D"/>
    <w:rsid w:val="00B122D2"/>
    <w:rsid w:val="00B12B72"/>
    <w:rsid w:val="00B131FF"/>
    <w:rsid w:val="00B13AFE"/>
    <w:rsid w:val="00B13CB6"/>
    <w:rsid w:val="00B14F99"/>
    <w:rsid w:val="00B1532C"/>
    <w:rsid w:val="00B15C7C"/>
    <w:rsid w:val="00B161B6"/>
    <w:rsid w:val="00B17ADA"/>
    <w:rsid w:val="00B2002B"/>
    <w:rsid w:val="00B205DA"/>
    <w:rsid w:val="00B20949"/>
    <w:rsid w:val="00B21282"/>
    <w:rsid w:val="00B246B7"/>
    <w:rsid w:val="00B248A1"/>
    <w:rsid w:val="00B24A2C"/>
    <w:rsid w:val="00B24EED"/>
    <w:rsid w:val="00B25094"/>
    <w:rsid w:val="00B27726"/>
    <w:rsid w:val="00B27E9D"/>
    <w:rsid w:val="00B315A9"/>
    <w:rsid w:val="00B315AD"/>
    <w:rsid w:val="00B31609"/>
    <w:rsid w:val="00B3182D"/>
    <w:rsid w:val="00B31DD6"/>
    <w:rsid w:val="00B31EB3"/>
    <w:rsid w:val="00B33452"/>
    <w:rsid w:val="00B35168"/>
    <w:rsid w:val="00B35558"/>
    <w:rsid w:val="00B37558"/>
    <w:rsid w:val="00B4116C"/>
    <w:rsid w:val="00B426AF"/>
    <w:rsid w:val="00B43791"/>
    <w:rsid w:val="00B449C4"/>
    <w:rsid w:val="00B45F9E"/>
    <w:rsid w:val="00B5063D"/>
    <w:rsid w:val="00B50BE4"/>
    <w:rsid w:val="00B50C06"/>
    <w:rsid w:val="00B50EB7"/>
    <w:rsid w:val="00B52911"/>
    <w:rsid w:val="00B53454"/>
    <w:rsid w:val="00B55399"/>
    <w:rsid w:val="00B55739"/>
    <w:rsid w:val="00B55B38"/>
    <w:rsid w:val="00B560F4"/>
    <w:rsid w:val="00B567CE"/>
    <w:rsid w:val="00B568B9"/>
    <w:rsid w:val="00B56F51"/>
    <w:rsid w:val="00B60866"/>
    <w:rsid w:val="00B61F2B"/>
    <w:rsid w:val="00B624CF"/>
    <w:rsid w:val="00B6402B"/>
    <w:rsid w:val="00B641F0"/>
    <w:rsid w:val="00B64B50"/>
    <w:rsid w:val="00B655F6"/>
    <w:rsid w:val="00B673AB"/>
    <w:rsid w:val="00B70098"/>
    <w:rsid w:val="00B71C18"/>
    <w:rsid w:val="00B72316"/>
    <w:rsid w:val="00B742B0"/>
    <w:rsid w:val="00B747C7"/>
    <w:rsid w:val="00B75565"/>
    <w:rsid w:val="00B755FB"/>
    <w:rsid w:val="00B75830"/>
    <w:rsid w:val="00B75840"/>
    <w:rsid w:val="00B769CE"/>
    <w:rsid w:val="00B80FC9"/>
    <w:rsid w:val="00B8164E"/>
    <w:rsid w:val="00B84B4C"/>
    <w:rsid w:val="00B850D2"/>
    <w:rsid w:val="00B8566F"/>
    <w:rsid w:val="00B8589C"/>
    <w:rsid w:val="00B86931"/>
    <w:rsid w:val="00B869C7"/>
    <w:rsid w:val="00B86D37"/>
    <w:rsid w:val="00B877F6"/>
    <w:rsid w:val="00B87995"/>
    <w:rsid w:val="00B900FB"/>
    <w:rsid w:val="00B9068C"/>
    <w:rsid w:val="00B92893"/>
    <w:rsid w:val="00B92956"/>
    <w:rsid w:val="00B92D84"/>
    <w:rsid w:val="00B92E14"/>
    <w:rsid w:val="00B93FC3"/>
    <w:rsid w:val="00B94819"/>
    <w:rsid w:val="00B963CF"/>
    <w:rsid w:val="00B96552"/>
    <w:rsid w:val="00B96D9C"/>
    <w:rsid w:val="00B96FA6"/>
    <w:rsid w:val="00BA00E2"/>
    <w:rsid w:val="00BA261E"/>
    <w:rsid w:val="00BA267F"/>
    <w:rsid w:val="00BA293E"/>
    <w:rsid w:val="00BA4C6C"/>
    <w:rsid w:val="00BA4D23"/>
    <w:rsid w:val="00BA4FFF"/>
    <w:rsid w:val="00BA5249"/>
    <w:rsid w:val="00BA5B60"/>
    <w:rsid w:val="00BB0D05"/>
    <w:rsid w:val="00BB0F88"/>
    <w:rsid w:val="00BB1F70"/>
    <w:rsid w:val="00BB2335"/>
    <w:rsid w:val="00BB2E18"/>
    <w:rsid w:val="00BB2EDA"/>
    <w:rsid w:val="00BB3379"/>
    <w:rsid w:val="00BB3761"/>
    <w:rsid w:val="00BB4DD3"/>
    <w:rsid w:val="00BB5886"/>
    <w:rsid w:val="00BB64D6"/>
    <w:rsid w:val="00BB6A7C"/>
    <w:rsid w:val="00BB6FE1"/>
    <w:rsid w:val="00BB71A0"/>
    <w:rsid w:val="00BB7579"/>
    <w:rsid w:val="00BB7D49"/>
    <w:rsid w:val="00BC0E6D"/>
    <w:rsid w:val="00BC1F33"/>
    <w:rsid w:val="00BC35D0"/>
    <w:rsid w:val="00BC4C5C"/>
    <w:rsid w:val="00BC6550"/>
    <w:rsid w:val="00BC7135"/>
    <w:rsid w:val="00BC78BF"/>
    <w:rsid w:val="00BD0C4B"/>
    <w:rsid w:val="00BD16EB"/>
    <w:rsid w:val="00BD19E0"/>
    <w:rsid w:val="00BD2165"/>
    <w:rsid w:val="00BD2F04"/>
    <w:rsid w:val="00BD324B"/>
    <w:rsid w:val="00BD4623"/>
    <w:rsid w:val="00BD471A"/>
    <w:rsid w:val="00BD4D9C"/>
    <w:rsid w:val="00BD59DA"/>
    <w:rsid w:val="00BD5AF3"/>
    <w:rsid w:val="00BD6C0E"/>
    <w:rsid w:val="00BE038D"/>
    <w:rsid w:val="00BE14C8"/>
    <w:rsid w:val="00BE162B"/>
    <w:rsid w:val="00BE2180"/>
    <w:rsid w:val="00BE342D"/>
    <w:rsid w:val="00BE36C3"/>
    <w:rsid w:val="00BE3BEC"/>
    <w:rsid w:val="00BE3E54"/>
    <w:rsid w:val="00BE4808"/>
    <w:rsid w:val="00BE4E07"/>
    <w:rsid w:val="00BE58B3"/>
    <w:rsid w:val="00BE6432"/>
    <w:rsid w:val="00BE72CC"/>
    <w:rsid w:val="00BEA589"/>
    <w:rsid w:val="00BF19AE"/>
    <w:rsid w:val="00BF205D"/>
    <w:rsid w:val="00BF2574"/>
    <w:rsid w:val="00BF33BA"/>
    <w:rsid w:val="00BF3542"/>
    <w:rsid w:val="00BF3B3B"/>
    <w:rsid w:val="00BF495A"/>
    <w:rsid w:val="00BF50A0"/>
    <w:rsid w:val="00BF5ED1"/>
    <w:rsid w:val="00BF6B9A"/>
    <w:rsid w:val="00BF6E20"/>
    <w:rsid w:val="00BF6EF2"/>
    <w:rsid w:val="00C00194"/>
    <w:rsid w:val="00C0155C"/>
    <w:rsid w:val="00C0211C"/>
    <w:rsid w:val="00C03C16"/>
    <w:rsid w:val="00C042F2"/>
    <w:rsid w:val="00C043AB"/>
    <w:rsid w:val="00C047C4"/>
    <w:rsid w:val="00C04CFC"/>
    <w:rsid w:val="00C0591F"/>
    <w:rsid w:val="00C068F1"/>
    <w:rsid w:val="00C07B66"/>
    <w:rsid w:val="00C10ACE"/>
    <w:rsid w:val="00C10F37"/>
    <w:rsid w:val="00C11088"/>
    <w:rsid w:val="00C116ED"/>
    <w:rsid w:val="00C11A50"/>
    <w:rsid w:val="00C11CB5"/>
    <w:rsid w:val="00C1385C"/>
    <w:rsid w:val="00C1439C"/>
    <w:rsid w:val="00C161BC"/>
    <w:rsid w:val="00C17C17"/>
    <w:rsid w:val="00C17DD6"/>
    <w:rsid w:val="00C20708"/>
    <w:rsid w:val="00C20D68"/>
    <w:rsid w:val="00C2143D"/>
    <w:rsid w:val="00C22D1C"/>
    <w:rsid w:val="00C23832"/>
    <w:rsid w:val="00C243B3"/>
    <w:rsid w:val="00C2459D"/>
    <w:rsid w:val="00C24914"/>
    <w:rsid w:val="00C24EE1"/>
    <w:rsid w:val="00C25DF0"/>
    <w:rsid w:val="00C2647A"/>
    <w:rsid w:val="00C26496"/>
    <w:rsid w:val="00C270BF"/>
    <w:rsid w:val="00C3039E"/>
    <w:rsid w:val="00C31967"/>
    <w:rsid w:val="00C32D0A"/>
    <w:rsid w:val="00C32EF4"/>
    <w:rsid w:val="00C33144"/>
    <w:rsid w:val="00C34692"/>
    <w:rsid w:val="00C3486A"/>
    <w:rsid w:val="00C34B51"/>
    <w:rsid w:val="00C352A2"/>
    <w:rsid w:val="00C3538E"/>
    <w:rsid w:val="00C3619C"/>
    <w:rsid w:val="00C364E0"/>
    <w:rsid w:val="00C40927"/>
    <w:rsid w:val="00C41935"/>
    <w:rsid w:val="00C41FFE"/>
    <w:rsid w:val="00C422B5"/>
    <w:rsid w:val="00C42844"/>
    <w:rsid w:val="00C4362F"/>
    <w:rsid w:val="00C44EE3"/>
    <w:rsid w:val="00C45A05"/>
    <w:rsid w:val="00C45B02"/>
    <w:rsid w:val="00C4779E"/>
    <w:rsid w:val="00C47C65"/>
    <w:rsid w:val="00C50CC5"/>
    <w:rsid w:val="00C52A9D"/>
    <w:rsid w:val="00C52F1A"/>
    <w:rsid w:val="00C540E4"/>
    <w:rsid w:val="00C54FE7"/>
    <w:rsid w:val="00C55A82"/>
    <w:rsid w:val="00C56ADA"/>
    <w:rsid w:val="00C571FC"/>
    <w:rsid w:val="00C57E84"/>
    <w:rsid w:val="00C62738"/>
    <w:rsid w:val="00C627BA"/>
    <w:rsid w:val="00C6509E"/>
    <w:rsid w:val="00C65A63"/>
    <w:rsid w:val="00C72A74"/>
    <w:rsid w:val="00C73F01"/>
    <w:rsid w:val="00C74146"/>
    <w:rsid w:val="00C762CA"/>
    <w:rsid w:val="00C7684D"/>
    <w:rsid w:val="00C771FB"/>
    <w:rsid w:val="00C773B0"/>
    <w:rsid w:val="00C77AD1"/>
    <w:rsid w:val="00C80D68"/>
    <w:rsid w:val="00C81704"/>
    <w:rsid w:val="00C81977"/>
    <w:rsid w:val="00C8260D"/>
    <w:rsid w:val="00C83106"/>
    <w:rsid w:val="00C83992"/>
    <w:rsid w:val="00C84B68"/>
    <w:rsid w:val="00C869C6"/>
    <w:rsid w:val="00C86C81"/>
    <w:rsid w:val="00C8706E"/>
    <w:rsid w:val="00C9079D"/>
    <w:rsid w:val="00C917CF"/>
    <w:rsid w:val="00C927CE"/>
    <w:rsid w:val="00C92BAA"/>
    <w:rsid w:val="00C9335E"/>
    <w:rsid w:val="00C934AB"/>
    <w:rsid w:val="00C93C0F"/>
    <w:rsid w:val="00C93DD8"/>
    <w:rsid w:val="00C93E94"/>
    <w:rsid w:val="00C9411D"/>
    <w:rsid w:val="00C949F1"/>
    <w:rsid w:val="00C94BAE"/>
    <w:rsid w:val="00C9580C"/>
    <w:rsid w:val="00C95D21"/>
    <w:rsid w:val="00C96CC2"/>
    <w:rsid w:val="00C97991"/>
    <w:rsid w:val="00CA0417"/>
    <w:rsid w:val="00CA082B"/>
    <w:rsid w:val="00CA1D7A"/>
    <w:rsid w:val="00CA2D3B"/>
    <w:rsid w:val="00CA51A7"/>
    <w:rsid w:val="00CA5630"/>
    <w:rsid w:val="00CA5B92"/>
    <w:rsid w:val="00CA6A53"/>
    <w:rsid w:val="00CA787C"/>
    <w:rsid w:val="00CA7BB6"/>
    <w:rsid w:val="00CA7C6A"/>
    <w:rsid w:val="00CA7F59"/>
    <w:rsid w:val="00CB04F0"/>
    <w:rsid w:val="00CB0ABA"/>
    <w:rsid w:val="00CB1096"/>
    <w:rsid w:val="00CB10B7"/>
    <w:rsid w:val="00CB1634"/>
    <w:rsid w:val="00CB238D"/>
    <w:rsid w:val="00CB251F"/>
    <w:rsid w:val="00CB278F"/>
    <w:rsid w:val="00CB28A6"/>
    <w:rsid w:val="00CB3900"/>
    <w:rsid w:val="00CB40D2"/>
    <w:rsid w:val="00CB5DC1"/>
    <w:rsid w:val="00CB5F51"/>
    <w:rsid w:val="00CB6AFB"/>
    <w:rsid w:val="00CB79F4"/>
    <w:rsid w:val="00CC043E"/>
    <w:rsid w:val="00CC31C5"/>
    <w:rsid w:val="00CC3226"/>
    <w:rsid w:val="00CC42AF"/>
    <w:rsid w:val="00CC524B"/>
    <w:rsid w:val="00CC5A73"/>
    <w:rsid w:val="00CC7B18"/>
    <w:rsid w:val="00CC7D47"/>
    <w:rsid w:val="00CD048F"/>
    <w:rsid w:val="00CD35EA"/>
    <w:rsid w:val="00CD3A87"/>
    <w:rsid w:val="00CD4C4F"/>
    <w:rsid w:val="00CD4D73"/>
    <w:rsid w:val="00CD5DD9"/>
    <w:rsid w:val="00CD6B64"/>
    <w:rsid w:val="00CD6DD5"/>
    <w:rsid w:val="00CD6E2C"/>
    <w:rsid w:val="00CD742B"/>
    <w:rsid w:val="00CD78FB"/>
    <w:rsid w:val="00CD7A39"/>
    <w:rsid w:val="00CE0BDA"/>
    <w:rsid w:val="00CE15D5"/>
    <w:rsid w:val="00CE16E3"/>
    <w:rsid w:val="00CE237C"/>
    <w:rsid w:val="00CE3474"/>
    <w:rsid w:val="00CE4131"/>
    <w:rsid w:val="00CE45C9"/>
    <w:rsid w:val="00CE47ED"/>
    <w:rsid w:val="00CE4E90"/>
    <w:rsid w:val="00CE5358"/>
    <w:rsid w:val="00CE623B"/>
    <w:rsid w:val="00CE68DC"/>
    <w:rsid w:val="00CE7325"/>
    <w:rsid w:val="00CE7514"/>
    <w:rsid w:val="00CE7E6D"/>
    <w:rsid w:val="00CF0CD3"/>
    <w:rsid w:val="00CF0DFA"/>
    <w:rsid w:val="00CF0ED9"/>
    <w:rsid w:val="00CF0F03"/>
    <w:rsid w:val="00CF1183"/>
    <w:rsid w:val="00CF212F"/>
    <w:rsid w:val="00CF2B03"/>
    <w:rsid w:val="00CF489E"/>
    <w:rsid w:val="00CF53D8"/>
    <w:rsid w:val="00CF5AD9"/>
    <w:rsid w:val="00CF5E66"/>
    <w:rsid w:val="00CF5F48"/>
    <w:rsid w:val="00CF6D35"/>
    <w:rsid w:val="00D012BD"/>
    <w:rsid w:val="00D0540D"/>
    <w:rsid w:val="00D07585"/>
    <w:rsid w:val="00D11C84"/>
    <w:rsid w:val="00D12B26"/>
    <w:rsid w:val="00D13CC1"/>
    <w:rsid w:val="00D16FA3"/>
    <w:rsid w:val="00D177AC"/>
    <w:rsid w:val="00D17C16"/>
    <w:rsid w:val="00D20834"/>
    <w:rsid w:val="00D214C0"/>
    <w:rsid w:val="00D21FCB"/>
    <w:rsid w:val="00D23396"/>
    <w:rsid w:val="00D257DF"/>
    <w:rsid w:val="00D257E8"/>
    <w:rsid w:val="00D2650E"/>
    <w:rsid w:val="00D26D27"/>
    <w:rsid w:val="00D2A124"/>
    <w:rsid w:val="00D311E5"/>
    <w:rsid w:val="00D31C08"/>
    <w:rsid w:val="00D32227"/>
    <w:rsid w:val="00D3264A"/>
    <w:rsid w:val="00D32FC4"/>
    <w:rsid w:val="00D34C7A"/>
    <w:rsid w:val="00D358D4"/>
    <w:rsid w:val="00D35A8E"/>
    <w:rsid w:val="00D35AFE"/>
    <w:rsid w:val="00D35BB1"/>
    <w:rsid w:val="00D35FF8"/>
    <w:rsid w:val="00D36410"/>
    <w:rsid w:val="00D36590"/>
    <w:rsid w:val="00D37833"/>
    <w:rsid w:val="00D37BCD"/>
    <w:rsid w:val="00D401CC"/>
    <w:rsid w:val="00D40641"/>
    <w:rsid w:val="00D40A36"/>
    <w:rsid w:val="00D413A0"/>
    <w:rsid w:val="00D415E4"/>
    <w:rsid w:val="00D4213F"/>
    <w:rsid w:val="00D42324"/>
    <w:rsid w:val="00D425D1"/>
    <w:rsid w:val="00D42E66"/>
    <w:rsid w:val="00D42F4A"/>
    <w:rsid w:val="00D436CA"/>
    <w:rsid w:val="00D43740"/>
    <w:rsid w:val="00D441AC"/>
    <w:rsid w:val="00D44784"/>
    <w:rsid w:val="00D4489B"/>
    <w:rsid w:val="00D44BC6"/>
    <w:rsid w:val="00D4532E"/>
    <w:rsid w:val="00D45FAE"/>
    <w:rsid w:val="00D4791A"/>
    <w:rsid w:val="00D508FB"/>
    <w:rsid w:val="00D50DB0"/>
    <w:rsid w:val="00D52AAF"/>
    <w:rsid w:val="00D52E02"/>
    <w:rsid w:val="00D53482"/>
    <w:rsid w:val="00D53B43"/>
    <w:rsid w:val="00D542F1"/>
    <w:rsid w:val="00D549AF"/>
    <w:rsid w:val="00D552D2"/>
    <w:rsid w:val="00D553CB"/>
    <w:rsid w:val="00D55523"/>
    <w:rsid w:val="00D55606"/>
    <w:rsid w:val="00D55B02"/>
    <w:rsid w:val="00D57A35"/>
    <w:rsid w:val="00D603D8"/>
    <w:rsid w:val="00D605AF"/>
    <w:rsid w:val="00D605D4"/>
    <w:rsid w:val="00D60A5C"/>
    <w:rsid w:val="00D60AD7"/>
    <w:rsid w:val="00D62F37"/>
    <w:rsid w:val="00D63B75"/>
    <w:rsid w:val="00D646BD"/>
    <w:rsid w:val="00D65215"/>
    <w:rsid w:val="00D66951"/>
    <w:rsid w:val="00D67B04"/>
    <w:rsid w:val="00D67BDB"/>
    <w:rsid w:val="00D70496"/>
    <w:rsid w:val="00D70B7A"/>
    <w:rsid w:val="00D714F5"/>
    <w:rsid w:val="00D71CC7"/>
    <w:rsid w:val="00D72274"/>
    <w:rsid w:val="00D72AB9"/>
    <w:rsid w:val="00D73070"/>
    <w:rsid w:val="00D76302"/>
    <w:rsid w:val="00D77445"/>
    <w:rsid w:val="00D80133"/>
    <w:rsid w:val="00D808CD"/>
    <w:rsid w:val="00D80CF2"/>
    <w:rsid w:val="00D81A2B"/>
    <w:rsid w:val="00D81DA8"/>
    <w:rsid w:val="00D82E7C"/>
    <w:rsid w:val="00D83664"/>
    <w:rsid w:val="00D84796"/>
    <w:rsid w:val="00D84CF0"/>
    <w:rsid w:val="00D86110"/>
    <w:rsid w:val="00D86DBF"/>
    <w:rsid w:val="00D87548"/>
    <w:rsid w:val="00D8796D"/>
    <w:rsid w:val="00D87A5B"/>
    <w:rsid w:val="00D90986"/>
    <w:rsid w:val="00D90F0E"/>
    <w:rsid w:val="00D91435"/>
    <w:rsid w:val="00D91886"/>
    <w:rsid w:val="00D91EAE"/>
    <w:rsid w:val="00D928ED"/>
    <w:rsid w:val="00D9385A"/>
    <w:rsid w:val="00D93E6A"/>
    <w:rsid w:val="00D9497B"/>
    <w:rsid w:val="00D950EC"/>
    <w:rsid w:val="00D95518"/>
    <w:rsid w:val="00D960EE"/>
    <w:rsid w:val="00D96A0F"/>
    <w:rsid w:val="00D97F4E"/>
    <w:rsid w:val="00DA06BD"/>
    <w:rsid w:val="00DA1D68"/>
    <w:rsid w:val="00DA1F72"/>
    <w:rsid w:val="00DA21C0"/>
    <w:rsid w:val="00DA29C8"/>
    <w:rsid w:val="00DA2B1C"/>
    <w:rsid w:val="00DA3047"/>
    <w:rsid w:val="00DA38E7"/>
    <w:rsid w:val="00DA3C04"/>
    <w:rsid w:val="00DA3E3E"/>
    <w:rsid w:val="00DA479A"/>
    <w:rsid w:val="00DA61D6"/>
    <w:rsid w:val="00DA6365"/>
    <w:rsid w:val="00DA6AF4"/>
    <w:rsid w:val="00DA6CA3"/>
    <w:rsid w:val="00DB0542"/>
    <w:rsid w:val="00DB07B2"/>
    <w:rsid w:val="00DB1255"/>
    <w:rsid w:val="00DB3B6A"/>
    <w:rsid w:val="00DB3CED"/>
    <w:rsid w:val="00DB5D34"/>
    <w:rsid w:val="00DB78C1"/>
    <w:rsid w:val="00DB7E43"/>
    <w:rsid w:val="00DC0C82"/>
    <w:rsid w:val="00DC1519"/>
    <w:rsid w:val="00DC1C12"/>
    <w:rsid w:val="00DC353C"/>
    <w:rsid w:val="00DC5714"/>
    <w:rsid w:val="00DC5AA4"/>
    <w:rsid w:val="00DC62FC"/>
    <w:rsid w:val="00DC63D7"/>
    <w:rsid w:val="00DC6F3B"/>
    <w:rsid w:val="00DC78BE"/>
    <w:rsid w:val="00DC7C9E"/>
    <w:rsid w:val="00DC7D36"/>
    <w:rsid w:val="00DD0ED0"/>
    <w:rsid w:val="00DD1E46"/>
    <w:rsid w:val="00DD2D89"/>
    <w:rsid w:val="00DD3288"/>
    <w:rsid w:val="00DD3A2A"/>
    <w:rsid w:val="00DD4FBD"/>
    <w:rsid w:val="00DD5161"/>
    <w:rsid w:val="00DD53A2"/>
    <w:rsid w:val="00DD589C"/>
    <w:rsid w:val="00DD7548"/>
    <w:rsid w:val="00DE05B7"/>
    <w:rsid w:val="00DE1351"/>
    <w:rsid w:val="00DE2EF0"/>
    <w:rsid w:val="00DE3A14"/>
    <w:rsid w:val="00DE45D7"/>
    <w:rsid w:val="00DE5859"/>
    <w:rsid w:val="00DE5B24"/>
    <w:rsid w:val="00DE5C51"/>
    <w:rsid w:val="00DE62F0"/>
    <w:rsid w:val="00DE7111"/>
    <w:rsid w:val="00DE7EFA"/>
    <w:rsid w:val="00DF0C12"/>
    <w:rsid w:val="00DF2B7E"/>
    <w:rsid w:val="00DF3B3A"/>
    <w:rsid w:val="00DF3C32"/>
    <w:rsid w:val="00DF4DCD"/>
    <w:rsid w:val="00DF5127"/>
    <w:rsid w:val="00DF58B4"/>
    <w:rsid w:val="00DF5A20"/>
    <w:rsid w:val="00E01277"/>
    <w:rsid w:val="00E01D6A"/>
    <w:rsid w:val="00E01DC2"/>
    <w:rsid w:val="00E0240B"/>
    <w:rsid w:val="00E0297A"/>
    <w:rsid w:val="00E02A81"/>
    <w:rsid w:val="00E03559"/>
    <w:rsid w:val="00E03622"/>
    <w:rsid w:val="00E036B9"/>
    <w:rsid w:val="00E038B0"/>
    <w:rsid w:val="00E03966"/>
    <w:rsid w:val="00E041EC"/>
    <w:rsid w:val="00E043F4"/>
    <w:rsid w:val="00E05BED"/>
    <w:rsid w:val="00E060C5"/>
    <w:rsid w:val="00E0699C"/>
    <w:rsid w:val="00E07885"/>
    <w:rsid w:val="00E07992"/>
    <w:rsid w:val="00E1199A"/>
    <w:rsid w:val="00E1232A"/>
    <w:rsid w:val="00E12398"/>
    <w:rsid w:val="00E12AF9"/>
    <w:rsid w:val="00E13AC9"/>
    <w:rsid w:val="00E14784"/>
    <w:rsid w:val="00E15DE2"/>
    <w:rsid w:val="00E17371"/>
    <w:rsid w:val="00E174E7"/>
    <w:rsid w:val="00E17685"/>
    <w:rsid w:val="00E2011E"/>
    <w:rsid w:val="00E2036A"/>
    <w:rsid w:val="00E21576"/>
    <w:rsid w:val="00E22C3A"/>
    <w:rsid w:val="00E25858"/>
    <w:rsid w:val="00E25DB8"/>
    <w:rsid w:val="00E260AD"/>
    <w:rsid w:val="00E27673"/>
    <w:rsid w:val="00E300BB"/>
    <w:rsid w:val="00E30461"/>
    <w:rsid w:val="00E30EEF"/>
    <w:rsid w:val="00E310AA"/>
    <w:rsid w:val="00E3130B"/>
    <w:rsid w:val="00E316D5"/>
    <w:rsid w:val="00E32554"/>
    <w:rsid w:val="00E345C7"/>
    <w:rsid w:val="00E34A8D"/>
    <w:rsid w:val="00E34B20"/>
    <w:rsid w:val="00E34D3F"/>
    <w:rsid w:val="00E35197"/>
    <w:rsid w:val="00E35341"/>
    <w:rsid w:val="00E37533"/>
    <w:rsid w:val="00E37B0F"/>
    <w:rsid w:val="00E37BFA"/>
    <w:rsid w:val="00E40F63"/>
    <w:rsid w:val="00E412B4"/>
    <w:rsid w:val="00E41A75"/>
    <w:rsid w:val="00E42EC4"/>
    <w:rsid w:val="00E44B13"/>
    <w:rsid w:val="00E4556B"/>
    <w:rsid w:val="00E457E1"/>
    <w:rsid w:val="00E4599D"/>
    <w:rsid w:val="00E465FC"/>
    <w:rsid w:val="00E50225"/>
    <w:rsid w:val="00E514FB"/>
    <w:rsid w:val="00E52575"/>
    <w:rsid w:val="00E54BD1"/>
    <w:rsid w:val="00E551E0"/>
    <w:rsid w:val="00E5585B"/>
    <w:rsid w:val="00E55899"/>
    <w:rsid w:val="00E56011"/>
    <w:rsid w:val="00E56462"/>
    <w:rsid w:val="00E565CB"/>
    <w:rsid w:val="00E57876"/>
    <w:rsid w:val="00E57C4D"/>
    <w:rsid w:val="00E61444"/>
    <w:rsid w:val="00E621E7"/>
    <w:rsid w:val="00E6279F"/>
    <w:rsid w:val="00E638EB"/>
    <w:rsid w:val="00E63AD1"/>
    <w:rsid w:val="00E64496"/>
    <w:rsid w:val="00E650EA"/>
    <w:rsid w:val="00E6568C"/>
    <w:rsid w:val="00E65FB2"/>
    <w:rsid w:val="00E663A0"/>
    <w:rsid w:val="00E665D9"/>
    <w:rsid w:val="00E66CD7"/>
    <w:rsid w:val="00E676B0"/>
    <w:rsid w:val="00E702A1"/>
    <w:rsid w:val="00E71056"/>
    <w:rsid w:val="00E717B8"/>
    <w:rsid w:val="00E72132"/>
    <w:rsid w:val="00E73A9E"/>
    <w:rsid w:val="00E74EF1"/>
    <w:rsid w:val="00E7531D"/>
    <w:rsid w:val="00E7620A"/>
    <w:rsid w:val="00E76C4C"/>
    <w:rsid w:val="00E77174"/>
    <w:rsid w:val="00E809DA"/>
    <w:rsid w:val="00E816DF"/>
    <w:rsid w:val="00E821BA"/>
    <w:rsid w:val="00E83E10"/>
    <w:rsid w:val="00E84B2D"/>
    <w:rsid w:val="00E856BC"/>
    <w:rsid w:val="00E871AD"/>
    <w:rsid w:val="00E87627"/>
    <w:rsid w:val="00E93C53"/>
    <w:rsid w:val="00E96505"/>
    <w:rsid w:val="00E96A0A"/>
    <w:rsid w:val="00E96A29"/>
    <w:rsid w:val="00EA04B2"/>
    <w:rsid w:val="00EA0EC5"/>
    <w:rsid w:val="00EA2F53"/>
    <w:rsid w:val="00EA30E1"/>
    <w:rsid w:val="00EA527C"/>
    <w:rsid w:val="00EA6560"/>
    <w:rsid w:val="00EA6C1A"/>
    <w:rsid w:val="00EA6C74"/>
    <w:rsid w:val="00EA74C7"/>
    <w:rsid w:val="00EA7DB5"/>
    <w:rsid w:val="00EB045D"/>
    <w:rsid w:val="00EB18DB"/>
    <w:rsid w:val="00EB5BEA"/>
    <w:rsid w:val="00EB739E"/>
    <w:rsid w:val="00EB7A30"/>
    <w:rsid w:val="00EB7D13"/>
    <w:rsid w:val="00EB7D2E"/>
    <w:rsid w:val="00EC027E"/>
    <w:rsid w:val="00EC0F71"/>
    <w:rsid w:val="00EC1301"/>
    <w:rsid w:val="00EC27FA"/>
    <w:rsid w:val="00EC2D1E"/>
    <w:rsid w:val="00EC31E3"/>
    <w:rsid w:val="00EC3333"/>
    <w:rsid w:val="00EC3560"/>
    <w:rsid w:val="00EC653A"/>
    <w:rsid w:val="00EC6F73"/>
    <w:rsid w:val="00EC7675"/>
    <w:rsid w:val="00EC7D39"/>
    <w:rsid w:val="00ED0347"/>
    <w:rsid w:val="00ED0CBC"/>
    <w:rsid w:val="00ED31D6"/>
    <w:rsid w:val="00ED3DFA"/>
    <w:rsid w:val="00ED67AB"/>
    <w:rsid w:val="00ED7699"/>
    <w:rsid w:val="00EE0238"/>
    <w:rsid w:val="00EE18D7"/>
    <w:rsid w:val="00EE3836"/>
    <w:rsid w:val="00EE3A09"/>
    <w:rsid w:val="00EE4EB3"/>
    <w:rsid w:val="00EE58F4"/>
    <w:rsid w:val="00EE654D"/>
    <w:rsid w:val="00EE65A4"/>
    <w:rsid w:val="00EE675E"/>
    <w:rsid w:val="00EE6821"/>
    <w:rsid w:val="00EE6BA1"/>
    <w:rsid w:val="00EE6D3B"/>
    <w:rsid w:val="00EE7AE8"/>
    <w:rsid w:val="00EF0473"/>
    <w:rsid w:val="00EF094C"/>
    <w:rsid w:val="00EF0E3F"/>
    <w:rsid w:val="00EF1EF8"/>
    <w:rsid w:val="00EF2AA5"/>
    <w:rsid w:val="00EF33F0"/>
    <w:rsid w:val="00EF34E0"/>
    <w:rsid w:val="00EF429F"/>
    <w:rsid w:val="00EF5179"/>
    <w:rsid w:val="00EF6E3A"/>
    <w:rsid w:val="00EF742B"/>
    <w:rsid w:val="00F0019D"/>
    <w:rsid w:val="00F002DD"/>
    <w:rsid w:val="00F00764"/>
    <w:rsid w:val="00F00FB4"/>
    <w:rsid w:val="00F03608"/>
    <w:rsid w:val="00F03C1A"/>
    <w:rsid w:val="00F0588E"/>
    <w:rsid w:val="00F058C9"/>
    <w:rsid w:val="00F06170"/>
    <w:rsid w:val="00F07A6F"/>
    <w:rsid w:val="00F1028C"/>
    <w:rsid w:val="00F10F04"/>
    <w:rsid w:val="00F11153"/>
    <w:rsid w:val="00F11344"/>
    <w:rsid w:val="00F118D1"/>
    <w:rsid w:val="00F11E98"/>
    <w:rsid w:val="00F129CF"/>
    <w:rsid w:val="00F12EB5"/>
    <w:rsid w:val="00F13335"/>
    <w:rsid w:val="00F13D4C"/>
    <w:rsid w:val="00F15196"/>
    <w:rsid w:val="00F1525A"/>
    <w:rsid w:val="00F15562"/>
    <w:rsid w:val="00F16B1C"/>
    <w:rsid w:val="00F206CB"/>
    <w:rsid w:val="00F2146D"/>
    <w:rsid w:val="00F22EC1"/>
    <w:rsid w:val="00F23050"/>
    <w:rsid w:val="00F237CD"/>
    <w:rsid w:val="00F25F24"/>
    <w:rsid w:val="00F27E8A"/>
    <w:rsid w:val="00F3064B"/>
    <w:rsid w:val="00F30B9D"/>
    <w:rsid w:val="00F31951"/>
    <w:rsid w:val="00F31FBF"/>
    <w:rsid w:val="00F32AC5"/>
    <w:rsid w:val="00F362C2"/>
    <w:rsid w:val="00F36942"/>
    <w:rsid w:val="00F36983"/>
    <w:rsid w:val="00F36D6E"/>
    <w:rsid w:val="00F3756E"/>
    <w:rsid w:val="00F37A03"/>
    <w:rsid w:val="00F426C7"/>
    <w:rsid w:val="00F43198"/>
    <w:rsid w:val="00F43A6D"/>
    <w:rsid w:val="00F43F9A"/>
    <w:rsid w:val="00F4430D"/>
    <w:rsid w:val="00F443A0"/>
    <w:rsid w:val="00F4485F"/>
    <w:rsid w:val="00F44A9D"/>
    <w:rsid w:val="00F45C63"/>
    <w:rsid w:val="00F4663A"/>
    <w:rsid w:val="00F46C61"/>
    <w:rsid w:val="00F47183"/>
    <w:rsid w:val="00F47643"/>
    <w:rsid w:val="00F50558"/>
    <w:rsid w:val="00F513D7"/>
    <w:rsid w:val="00F51915"/>
    <w:rsid w:val="00F52D1F"/>
    <w:rsid w:val="00F5419B"/>
    <w:rsid w:val="00F553FA"/>
    <w:rsid w:val="00F56DBE"/>
    <w:rsid w:val="00F5D452"/>
    <w:rsid w:val="00F606BE"/>
    <w:rsid w:val="00F60FE3"/>
    <w:rsid w:val="00F62751"/>
    <w:rsid w:val="00F62A65"/>
    <w:rsid w:val="00F62B81"/>
    <w:rsid w:val="00F62F1A"/>
    <w:rsid w:val="00F63669"/>
    <w:rsid w:val="00F63ADB"/>
    <w:rsid w:val="00F63EF8"/>
    <w:rsid w:val="00F65A45"/>
    <w:rsid w:val="00F67295"/>
    <w:rsid w:val="00F673BD"/>
    <w:rsid w:val="00F67A6D"/>
    <w:rsid w:val="00F706DE"/>
    <w:rsid w:val="00F70BE3"/>
    <w:rsid w:val="00F70E9D"/>
    <w:rsid w:val="00F70EF2"/>
    <w:rsid w:val="00F71ED7"/>
    <w:rsid w:val="00F73DAB"/>
    <w:rsid w:val="00F747A7"/>
    <w:rsid w:val="00F74FEF"/>
    <w:rsid w:val="00F752E3"/>
    <w:rsid w:val="00F75D46"/>
    <w:rsid w:val="00F7676E"/>
    <w:rsid w:val="00F768C8"/>
    <w:rsid w:val="00F76E60"/>
    <w:rsid w:val="00F776D4"/>
    <w:rsid w:val="00F806D3"/>
    <w:rsid w:val="00F80E8F"/>
    <w:rsid w:val="00F812A7"/>
    <w:rsid w:val="00F824D4"/>
    <w:rsid w:val="00F8404B"/>
    <w:rsid w:val="00F84BC4"/>
    <w:rsid w:val="00F84FA7"/>
    <w:rsid w:val="00F85B63"/>
    <w:rsid w:val="00F85F87"/>
    <w:rsid w:val="00F85F9F"/>
    <w:rsid w:val="00F872BE"/>
    <w:rsid w:val="00F87C50"/>
    <w:rsid w:val="00F903A9"/>
    <w:rsid w:val="00F90C12"/>
    <w:rsid w:val="00F90E09"/>
    <w:rsid w:val="00F924D6"/>
    <w:rsid w:val="00F93117"/>
    <w:rsid w:val="00F93E68"/>
    <w:rsid w:val="00F93FA1"/>
    <w:rsid w:val="00F941C7"/>
    <w:rsid w:val="00F94491"/>
    <w:rsid w:val="00F9525E"/>
    <w:rsid w:val="00F95467"/>
    <w:rsid w:val="00F9585D"/>
    <w:rsid w:val="00F95F2A"/>
    <w:rsid w:val="00F972B4"/>
    <w:rsid w:val="00F976E4"/>
    <w:rsid w:val="00FA0598"/>
    <w:rsid w:val="00FA123E"/>
    <w:rsid w:val="00FA2353"/>
    <w:rsid w:val="00FA2ABF"/>
    <w:rsid w:val="00FA385B"/>
    <w:rsid w:val="00FA3F54"/>
    <w:rsid w:val="00FA412B"/>
    <w:rsid w:val="00FA4869"/>
    <w:rsid w:val="00FA4CD9"/>
    <w:rsid w:val="00FA5CE4"/>
    <w:rsid w:val="00FA5F2A"/>
    <w:rsid w:val="00FA7224"/>
    <w:rsid w:val="00FA785C"/>
    <w:rsid w:val="00FB1517"/>
    <w:rsid w:val="00FB2E02"/>
    <w:rsid w:val="00FB43F7"/>
    <w:rsid w:val="00FB4EAD"/>
    <w:rsid w:val="00FB56E4"/>
    <w:rsid w:val="00FC0ECD"/>
    <w:rsid w:val="00FC19EC"/>
    <w:rsid w:val="00FC1A16"/>
    <w:rsid w:val="00FC1F32"/>
    <w:rsid w:val="00FC2961"/>
    <w:rsid w:val="00FC2DF9"/>
    <w:rsid w:val="00FC2F1E"/>
    <w:rsid w:val="00FC37B0"/>
    <w:rsid w:val="00FC38AA"/>
    <w:rsid w:val="00FC4CA9"/>
    <w:rsid w:val="00FC4E27"/>
    <w:rsid w:val="00FC4F34"/>
    <w:rsid w:val="00FC507D"/>
    <w:rsid w:val="00FC513C"/>
    <w:rsid w:val="00FC6967"/>
    <w:rsid w:val="00FC7BBF"/>
    <w:rsid w:val="00FC7E9F"/>
    <w:rsid w:val="00FD0827"/>
    <w:rsid w:val="00FD139E"/>
    <w:rsid w:val="00FD28B7"/>
    <w:rsid w:val="00FD2C2C"/>
    <w:rsid w:val="00FD2F6C"/>
    <w:rsid w:val="00FD31C6"/>
    <w:rsid w:val="00FD41CC"/>
    <w:rsid w:val="00FD4CE1"/>
    <w:rsid w:val="00FD531A"/>
    <w:rsid w:val="00FD6268"/>
    <w:rsid w:val="00FD748D"/>
    <w:rsid w:val="00FD77BA"/>
    <w:rsid w:val="00FE007B"/>
    <w:rsid w:val="00FE1F5B"/>
    <w:rsid w:val="00FE24ED"/>
    <w:rsid w:val="00FE28B1"/>
    <w:rsid w:val="00FE5978"/>
    <w:rsid w:val="00FE5B5A"/>
    <w:rsid w:val="00FE63F5"/>
    <w:rsid w:val="00FE6B3E"/>
    <w:rsid w:val="00FE7281"/>
    <w:rsid w:val="00FE7AD3"/>
    <w:rsid w:val="00FF091D"/>
    <w:rsid w:val="00FF0937"/>
    <w:rsid w:val="00FF0D3D"/>
    <w:rsid w:val="00FF0E5A"/>
    <w:rsid w:val="00FF1318"/>
    <w:rsid w:val="00FF2381"/>
    <w:rsid w:val="00FF2EC7"/>
    <w:rsid w:val="00FF2EE6"/>
    <w:rsid w:val="00FF31DE"/>
    <w:rsid w:val="00FF325B"/>
    <w:rsid w:val="00FF3D5E"/>
    <w:rsid w:val="00FF43D8"/>
    <w:rsid w:val="00FF5298"/>
    <w:rsid w:val="00FF7329"/>
    <w:rsid w:val="00FF7B41"/>
    <w:rsid w:val="01277818"/>
    <w:rsid w:val="0132F9EE"/>
    <w:rsid w:val="01E26C6F"/>
    <w:rsid w:val="01F83D66"/>
    <w:rsid w:val="02445572"/>
    <w:rsid w:val="028CE51B"/>
    <w:rsid w:val="038AE59F"/>
    <w:rsid w:val="03A619A2"/>
    <w:rsid w:val="0438CF25"/>
    <w:rsid w:val="044A33DE"/>
    <w:rsid w:val="044F4565"/>
    <w:rsid w:val="0463BD07"/>
    <w:rsid w:val="052C3019"/>
    <w:rsid w:val="05884652"/>
    <w:rsid w:val="0621512A"/>
    <w:rsid w:val="062DF486"/>
    <w:rsid w:val="0652449E"/>
    <w:rsid w:val="06F10DB7"/>
    <w:rsid w:val="07556CD4"/>
    <w:rsid w:val="07B1F32B"/>
    <w:rsid w:val="07E0E02E"/>
    <w:rsid w:val="07FE96BF"/>
    <w:rsid w:val="080AA862"/>
    <w:rsid w:val="081CC63A"/>
    <w:rsid w:val="083EEDA1"/>
    <w:rsid w:val="08810BA9"/>
    <w:rsid w:val="08B0C14F"/>
    <w:rsid w:val="090893EC"/>
    <w:rsid w:val="09479B22"/>
    <w:rsid w:val="095591CF"/>
    <w:rsid w:val="098641E5"/>
    <w:rsid w:val="09A629AD"/>
    <w:rsid w:val="0B06FEC2"/>
    <w:rsid w:val="0B08A73D"/>
    <w:rsid w:val="0B55E468"/>
    <w:rsid w:val="0B99D65B"/>
    <w:rsid w:val="0BF52C41"/>
    <w:rsid w:val="0C6CC693"/>
    <w:rsid w:val="0CAE29A8"/>
    <w:rsid w:val="0D7ED2E7"/>
    <w:rsid w:val="0DC65FE4"/>
    <w:rsid w:val="0E5C643B"/>
    <w:rsid w:val="0E7C6349"/>
    <w:rsid w:val="0E7EB9B5"/>
    <w:rsid w:val="0E9651A0"/>
    <w:rsid w:val="0EA92479"/>
    <w:rsid w:val="0EF4B9CD"/>
    <w:rsid w:val="0EFE4FF7"/>
    <w:rsid w:val="0F24827C"/>
    <w:rsid w:val="0F2C5FDF"/>
    <w:rsid w:val="0F35852A"/>
    <w:rsid w:val="0F7DDE41"/>
    <w:rsid w:val="0FD57DDF"/>
    <w:rsid w:val="0FDE201D"/>
    <w:rsid w:val="1029B2C6"/>
    <w:rsid w:val="105041FB"/>
    <w:rsid w:val="106B51B2"/>
    <w:rsid w:val="10700AC6"/>
    <w:rsid w:val="10B6E7D7"/>
    <w:rsid w:val="10E9348F"/>
    <w:rsid w:val="111072E3"/>
    <w:rsid w:val="11B119A9"/>
    <w:rsid w:val="11E1277C"/>
    <w:rsid w:val="12CA5DA8"/>
    <w:rsid w:val="12E43565"/>
    <w:rsid w:val="1316FE68"/>
    <w:rsid w:val="1342E840"/>
    <w:rsid w:val="1380CBB8"/>
    <w:rsid w:val="13A69A8A"/>
    <w:rsid w:val="142A1D8D"/>
    <w:rsid w:val="14531D83"/>
    <w:rsid w:val="14BE5921"/>
    <w:rsid w:val="157EED0E"/>
    <w:rsid w:val="15903171"/>
    <w:rsid w:val="15AFBB71"/>
    <w:rsid w:val="15FFE778"/>
    <w:rsid w:val="1600E5F5"/>
    <w:rsid w:val="162BDE3D"/>
    <w:rsid w:val="16542C1D"/>
    <w:rsid w:val="16C683E7"/>
    <w:rsid w:val="17AD9F63"/>
    <w:rsid w:val="17E19F66"/>
    <w:rsid w:val="184B7F33"/>
    <w:rsid w:val="1879E90E"/>
    <w:rsid w:val="189230CA"/>
    <w:rsid w:val="191C79DB"/>
    <w:rsid w:val="1A179921"/>
    <w:rsid w:val="1A3290DF"/>
    <w:rsid w:val="1A8F7672"/>
    <w:rsid w:val="1B183BB0"/>
    <w:rsid w:val="1B8B529D"/>
    <w:rsid w:val="1BA87F3B"/>
    <w:rsid w:val="1BEBE293"/>
    <w:rsid w:val="1BF1CB30"/>
    <w:rsid w:val="1C61513F"/>
    <w:rsid w:val="1C6EB59E"/>
    <w:rsid w:val="1D96EEF9"/>
    <w:rsid w:val="1DF32B7D"/>
    <w:rsid w:val="1EC9E165"/>
    <w:rsid w:val="1F181B37"/>
    <w:rsid w:val="1F3DC8C1"/>
    <w:rsid w:val="1FDA63C3"/>
    <w:rsid w:val="214DBA32"/>
    <w:rsid w:val="2183A94E"/>
    <w:rsid w:val="21AF673B"/>
    <w:rsid w:val="21E222C1"/>
    <w:rsid w:val="222473A6"/>
    <w:rsid w:val="230776B7"/>
    <w:rsid w:val="2363FAFC"/>
    <w:rsid w:val="23B5D370"/>
    <w:rsid w:val="23D396A7"/>
    <w:rsid w:val="24360D72"/>
    <w:rsid w:val="24BF015D"/>
    <w:rsid w:val="2525DB73"/>
    <w:rsid w:val="25EE9436"/>
    <w:rsid w:val="25EF6B46"/>
    <w:rsid w:val="25FB5EBB"/>
    <w:rsid w:val="2630B911"/>
    <w:rsid w:val="264B2757"/>
    <w:rsid w:val="265445F9"/>
    <w:rsid w:val="2670E34D"/>
    <w:rsid w:val="269B4493"/>
    <w:rsid w:val="27CCFECD"/>
    <w:rsid w:val="27D91F6B"/>
    <w:rsid w:val="27DE17C3"/>
    <w:rsid w:val="28141EE2"/>
    <w:rsid w:val="28A69D13"/>
    <w:rsid w:val="29309262"/>
    <w:rsid w:val="29F6CA1C"/>
    <w:rsid w:val="2A426D74"/>
    <w:rsid w:val="2A67A5E9"/>
    <w:rsid w:val="2AD54ED7"/>
    <w:rsid w:val="2AE05F7B"/>
    <w:rsid w:val="2AE44A2E"/>
    <w:rsid w:val="2B126DD1"/>
    <w:rsid w:val="2B1BF4AF"/>
    <w:rsid w:val="2B23A896"/>
    <w:rsid w:val="2B5BC370"/>
    <w:rsid w:val="2B5C5B82"/>
    <w:rsid w:val="2B70FC62"/>
    <w:rsid w:val="2B814D79"/>
    <w:rsid w:val="2C064475"/>
    <w:rsid w:val="2C7FF4D2"/>
    <w:rsid w:val="2D7D77E1"/>
    <w:rsid w:val="2E3C6E0A"/>
    <w:rsid w:val="2E4533BB"/>
    <w:rsid w:val="2E75E35E"/>
    <w:rsid w:val="2FD321D5"/>
    <w:rsid w:val="2FEE7798"/>
    <w:rsid w:val="2FF8ED02"/>
    <w:rsid w:val="303A8481"/>
    <w:rsid w:val="3048A16E"/>
    <w:rsid w:val="3053B09D"/>
    <w:rsid w:val="3055DEA5"/>
    <w:rsid w:val="309F4A1A"/>
    <w:rsid w:val="30F64045"/>
    <w:rsid w:val="315DE2E5"/>
    <w:rsid w:val="315EF28B"/>
    <w:rsid w:val="315F57F0"/>
    <w:rsid w:val="3189B08C"/>
    <w:rsid w:val="319E6655"/>
    <w:rsid w:val="31BE0A59"/>
    <w:rsid w:val="31CD788B"/>
    <w:rsid w:val="31E46E5E"/>
    <w:rsid w:val="323C83A6"/>
    <w:rsid w:val="32844AF5"/>
    <w:rsid w:val="329F3D4C"/>
    <w:rsid w:val="333368E5"/>
    <w:rsid w:val="334C8F51"/>
    <w:rsid w:val="340EC915"/>
    <w:rsid w:val="347D0F5D"/>
    <w:rsid w:val="34A9C1EF"/>
    <w:rsid w:val="35451461"/>
    <w:rsid w:val="35523768"/>
    <w:rsid w:val="35B5EB67"/>
    <w:rsid w:val="35C8E81A"/>
    <w:rsid w:val="3641A9EF"/>
    <w:rsid w:val="368A4D54"/>
    <w:rsid w:val="3740C910"/>
    <w:rsid w:val="37D3A68D"/>
    <w:rsid w:val="38793235"/>
    <w:rsid w:val="38FFFD9A"/>
    <w:rsid w:val="397EBF34"/>
    <w:rsid w:val="39B0B6F7"/>
    <w:rsid w:val="39B0DF42"/>
    <w:rsid w:val="3A1C1642"/>
    <w:rsid w:val="3A618254"/>
    <w:rsid w:val="3B1ACBD7"/>
    <w:rsid w:val="3B2A0392"/>
    <w:rsid w:val="3B4DBE83"/>
    <w:rsid w:val="3C1E32C9"/>
    <w:rsid w:val="3CD2485C"/>
    <w:rsid w:val="3CFF0038"/>
    <w:rsid w:val="3D3968C2"/>
    <w:rsid w:val="3DA4EAA2"/>
    <w:rsid w:val="3DCD6062"/>
    <w:rsid w:val="3DF3A2C0"/>
    <w:rsid w:val="3EC47E4E"/>
    <w:rsid w:val="3F2CD41B"/>
    <w:rsid w:val="3F54A64F"/>
    <w:rsid w:val="3F665652"/>
    <w:rsid w:val="3FA9AC9B"/>
    <w:rsid w:val="402EA397"/>
    <w:rsid w:val="404E564D"/>
    <w:rsid w:val="40CE02D5"/>
    <w:rsid w:val="4197AEBE"/>
    <w:rsid w:val="41FAF51C"/>
    <w:rsid w:val="423C6F89"/>
    <w:rsid w:val="4270DA7A"/>
    <w:rsid w:val="428E5CA0"/>
    <w:rsid w:val="4296C49C"/>
    <w:rsid w:val="42C096D0"/>
    <w:rsid w:val="42C1EBAF"/>
    <w:rsid w:val="44108C79"/>
    <w:rsid w:val="44BE4E6D"/>
    <w:rsid w:val="44BFE79F"/>
    <w:rsid w:val="44EE52B4"/>
    <w:rsid w:val="452B4131"/>
    <w:rsid w:val="454A5AFA"/>
    <w:rsid w:val="45729832"/>
    <w:rsid w:val="457EECE9"/>
    <w:rsid w:val="45AEBE3A"/>
    <w:rsid w:val="45C60103"/>
    <w:rsid w:val="45FB54B7"/>
    <w:rsid w:val="461E6B86"/>
    <w:rsid w:val="46887B13"/>
    <w:rsid w:val="46E3E49C"/>
    <w:rsid w:val="47BB7CA2"/>
    <w:rsid w:val="49C80EDB"/>
    <w:rsid w:val="4A805406"/>
    <w:rsid w:val="4A86B594"/>
    <w:rsid w:val="4ABD51A4"/>
    <w:rsid w:val="4AC629BF"/>
    <w:rsid w:val="4B906B61"/>
    <w:rsid w:val="4C1A576C"/>
    <w:rsid w:val="4C62C0AF"/>
    <w:rsid w:val="4C651931"/>
    <w:rsid w:val="4CF17E9B"/>
    <w:rsid w:val="4D4E3C26"/>
    <w:rsid w:val="4E1DC7CA"/>
    <w:rsid w:val="4EB51A35"/>
    <w:rsid w:val="4EF8705A"/>
    <w:rsid w:val="4F27F8C1"/>
    <w:rsid w:val="4F34A799"/>
    <w:rsid w:val="500D0E64"/>
    <w:rsid w:val="508021B8"/>
    <w:rsid w:val="50A458E4"/>
    <w:rsid w:val="50AC24FD"/>
    <w:rsid w:val="51F1FF07"/>
    <w:rsid w:val="51FF363B"/>
    <w:rsid w:val="55213FC5"/>
    <w:rsid w:val="552477DB"/>
    <w:rsid w:val="55603588"/>
    <w:rsid w:val="55BAFC4E"/>
    <w:rsid w:val="55EF41DC"/>
    <w:rsid w:val="56383F61"/>
    <w:rsid w:val="574B45EE"/>
    <w:rsid w:val="574B5078"/>
    <w:rsid w:val="57E29B81"/>
    <w:rsid w:val="5807E987"/>
    <w:rsid w:val="58745179"/>
    <w:rsid w:val="59598334"/>
    <w:rsid w:val="5A140614"/>
    <w:rsid w:val="5A369B98"/>
    <w:rsid w:val="5B521807"/>
    <w:rsid w:val="5C036DE9"/>
    <w:rsid w:val="5C6A228E"/>
    <w:rsid w:val="5CC8B2E4"/>
    <w:rsid w:val="5CDE509D"/>
    <w:rsid w:val="5CE206EC"/>
    <w:rsid w:val="5D23BC7E"/>
    <w:rsid w:val="5DACA5FE"/>
    <w:rsid w:val="5DC3B480"/>
    <w:rsid w:val="5DC49084"/>
    <w:rsid w:val="5E91B338"/>
    <w:rsid w:val="5EC133AC"/>
    <w:rsid w:val="5EDF9E7E"/>
    <w:rsid w:val="5F39322A"/>
    <w:rsid w:val="5FC90D32"/>
    <w:rsid w:val="6014CAD2"/>
    <w:rsid w:val="601E96A4"/>
    <w:rsid w:val="6043A056"/>
    <w:rsid w:val="608EDBEC"/>
    <w:rsid w:val="610ADC67"/>
    <w:rsid w:val="61603A7F"/>
    <w:rsid w:val="61B5EF0A"/>
    <w:rsid w:val="61FAC40E"/>
    <w:rsid w:val="625EFBBE"/>
    <w:rsid w:val="6284A22D"/>
    <w:rsid w:val="62CEA3AA"/>
    <w:rsid w:val="634BC900"/>
    <w:rsid w:val="63F4262B"/>
    <w:rsid w:val="643F3402"/>
    <w:rsid w:val="6449A29A"/>
    <w:rsid w:val="6458DBD7"/>
    <w:rsid w:val="65022D62"/>
    <w:rsid w:val="6517E4E6"/>
    <w:rsid w:val="65C373FD"/>
    <w:rsid w:val="66A35724"/>
    <w:rsid w:val="6703C808"/>
    <w:rsid w:val="67095D96"/>
    <w:rsid w:val="672E907F"/>
    <w:rsid w:val="673CB5FF"/>
    <w:rsid w:val="67744F7D"/>
    <w:rsid w:val="677D2320"/>
    <w:rsid w:val="6782DEAE"/>
    <w:rsid w:val="67879495"/>
    <w:rsid w:val="67E267D5"/>
    <w:rsid w:val="6886C8D4"/>
    <w:rsid w:val="6894F8FA"/>
    <w:rsid w:val="68AB35EF"/>
    <w:rsid w:val="68EA6494"/>
    <w:rsid w:val="69067CF2"/>
    <w:rsid w:val="691B83EE"/>
    <w:rsid w:val="699F4CEC"/>
    <w:rsid w:val="69AC69D5"/>
    <w:rsid w:val="6AAE0B0E"/>
    <w:rsid w:val="6ADAD5CD"/>
    <w:rsid w:val="6B5DD096"/>
    <w:rsid w:val="6BC26338"/>
    <w:rsid w:val="6BD8E9E9"/>
    <w:rsid w:val="6C0514B6"/>
    <w:rsid w:val="6C17BBE6"/>
    <w:rsid w:val="6C75D8A4"/>
    <w:rsid w:val="6D82FC99"/>
    <w:rsid w:val="6DB027B0"/>
    <w:rsid w:val="6DBC6E7D"/>
    <w:rsid w:val="6DD5D790"/>
    <w:rsid w:val="6E15B977"/>
    <w:rsid w:val="6E31FDA3"/>
    <w:rsid w:val="6ECD45A9"/>
    <w:rsid w:val="6F2DDFF2"/>
    <w:rsid w:val="6F2FBCC0"/>
    <w:rsid w:val="6F456C4C"/>
    <w:rsid w:val="6F50EA58"/>
    <w:rsid w:val="6F65D487"/>
    <w:rsid w:val="6FDF7996"/>
    <w:rsid w:val="7018195C"/>
    <w:rsid w:val="70A30359"/>
    <w:rsid w:val="70CCD9AD"/>
    <w:rsid w:val="7131B290"/>
    <w:rsid w:val="717529AE"/>
    <w:rsid w:val="71F554D7"/>
    <w:rsid w:val="736F6724"/>
    <w:rsid w:val="740F4C46"/>
    <w:rsid w:val="754BEFD2"/>
    <w:rsid w:val="755F9709"/>
    <w:rsid w:val="75676B45"/>
    <w:rsid w:val="759104F3"/>
    <w:rsid w:val="760C5E5A"/>
    <w:rsid w:val="7682862A"/>
    <w:rsid w:val="7709BF7E"/>
    <w:rsid w:val="7781242E"/>
    <w:rsid w:val="7781A998"/>
    <w:rsid w:val="77F128B4"/>
    <w:rsid w:val="78800DC5"/>
    <w:rsid w:val="7892EBB6"/>
    <w:rsid w:val="78A4915C"/>
    <w:rsid w:val="79725C3F"/>
    <w:rsid w:val="79BD2854"/>
    <w:rsid w:val="79CD74ED"/>
    <w:rsid w:val="7B394FD6"/>
    <w:rsid w:val="7B86C479"/>
    <w:rsid w:val="7BBF510F"/>
    <w:rsid w:val="7BFFC968"/>
    <w:rsid w:val="7C0AC6F7"/>
    <w:rsid w:val="7C1C9FC1"/>
    <w:rsid w:val="7C3F21F8"/>
    <w:rsid w:val="7C53472A"/>
    <w:rsid w:val="7C91160D"/>
    <w:rsid w:val="7CA8A64C"/>
    <w:rsid w:val="7CD67B87"/>
    <w:rsid w:val="7CF88DB1"/>
    <w:rsid w:val="7D114FE1"/>
    <w:rsid w:val="7D4102F0"/>
    <w:rsid w:val="7DA18246"/>
    <w:rsid w:val="7EED61BC"/>
    <w:rsid w:val="7EF5C3D8"/>
    <w:rsid w:val="7F2DB541"/>
    <w:rsid w:val="7F5BBBF0"/>
    <w:rsid w:val="7FC5856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80EBC"/>
  <w15:docId w15:val="{1128F093-8CD6-43E0-8520-7D78AC841F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00F6"/>
    <w:pPr>
      <w:autoSpaceDE w:val="0"/>
      <w:autoSpaceDN w:val="0"/>
      <w:adjustRightInd w:val="0"/>
      <w:spacing w:after="0" w:line="240" w:lineRule="auto"/>
    </w:pPr>
    <w:rPr>
      <w:rFonts w:ascii="Arial" w:hAnsi="Arial" w:cs="Arial"/>
      <w:color w:val="000000"/>
      <w:sz w:val="23"/>
      <w:szCs w:val="23"/>
    </w:rPr>
  </w:style>
  <w:style w:type="paragraph" w:styleId="Overskrift1">
    <w:name w:val="heading 1"/>
    <w:basedOn w:val="Normal"/>
    <w:next w:val="Normal"/>
    <w:link w:val="Overskrift1Tegn"/>
    <w:autoRedefine/>
    <w:uiPriority w:val="9"/>
    <w:qFormat/>
    <w:rsid w:val="00F11153"/>
    <w:pPr>
      <w:keepLines/>
      <w:spacing w:after="240"/>
      <w:ind w:left="720" w:hanging="360"/>
      <w:outlineLvl w:val="0"/>
    </w:pPr>
    <w:rPr>
      <w:rFonts w:eastAsiaTheme="majorEastAsia"/>
      <w:b/>
      <w:bCs/>
      <w:color w:val="761F08"/>
      <w:spacing w:val="-10"/>
      <w:sz w:val="36"/>
      <w:szCs w:val="36"/>
      <w14:ligatures w14:val="standard"/>
    </w:rPr>
  </w:style>
  <w:style w:type="paragraph" w:styleId="Overskrift2">
    <w:name w:val="heading 2"/>
    <w:basedOn w:val="Normal"/>
    <w:next w:val="Normal"/>
    <w:link w:val="Overskrift2Tegn"/>
    <w:uiPriority w:val="9"/>
    <w:unhideWhenUsed/>
    <w:rsid w:val="00EC6F73"/>
    <w:pPr>
      <w:keepNext/>
      <w:keepLines/>
      <w:spacing w:before="200"/>
      <w:outlineLvl w:val="1"/>
    </w:pPr>
    <w:rPr>
      <w:rFonts w:eastAsiaTheme="majorEastAsia" w:cstheme="majorBidi"/>
      <w:b/>
      <w:bCs/>
      <w:color w:val="717174"/>
      <w:spacing w:val="-6"/>
      <w:sz w:val="28"/>
      <w:szCs w:val="26"/>
    </w:rPr>
  </w:style>
  <w:style w:type="paragraph" w:styleId="Overskrift3">
    <w:name w:val="heading 3"/>
    <w:basedOn w:val="Normal"/>
    <w:next w:val="Normal"/>
    <w:link w:val="Overskrift3Tegn"/>
    <w:uiPriority w:val="9"/>
    <w:unhideWhenUsed/>
    <w:qFormat/>
    <w:rsid w:val="00A632D0"/>
    <w:pPr>
      <w:keepNext/>
      <w:keepLines/>
      <w:numPr>
        <w:ilvl w:val="1"/>
        <w:numId w:val="4"/>
      </w:numPr>
      <w:spacing w:before="200"/>
      <w:outlineLvl w:val="2"/>
    </w:pPr>
    <w:rPr>
      <w:rFonts w:eastAsiaTheme="majorEastAsia"/>
      <w:b/>
      <w:bCs/>
      <w:color w:val="761F08"/>
      <w:spacing w:val="-6"/>
      <w:sz w:val="24"/>
    </w:rPr>
  </w:style>
  <w:style w:type="paragraph" w:styleId="Overskrift4">
    <w:name w:val="heading 4"/>
    <w:basedOn w:val="Normal"/>
    <w:next w:val="Normal"/>
    <w:link w:val="Overskrift4Tegn"/>
    <w:uiPriority w:val="9"/>
    <w:unhideWhenUsed/>
    <w:qFormat/>
    <w:rsid w:val="00EC6F73"/>
    <w:pPr>
      <w:keepNext/>
      <w:keepLines/>
      <w:spacing w:before="200"/>
      <w:outlineLvl w:val="3"/>
    </w:pPr>
    <w:rPr>
      <w:rFonts w:eastAsiaTheme="majorEastAsia" w:cstheme="majorBidi"/>
      <w:b/>
      <w:bCs/>
      <w:iCs/>
      <w:color w:val="717174"/>
      <w:spacing w:val="-6"/>
    </w:rPr>
  </w:style>
  <w:style w:type="paragraph" w:styleId="Overskrift6">
    <w:name w:val="heading 6"/>
    <w:basedOn w:val="Normal"/>
    <w:next w:val="Normal"/>
    <w:link w:val="Overskrift6Tegn"/>
    <w:uiPriority w:val="9"/>
    <w:semiHidden/>
    <w:unhideWhenUsed/>
    <w:qFormat/>
    <w:rsid w:val="0015210B"/>
    <w:pPr>
      <w:keepNext/>
      <w:keepLines/>
      <w:spacing w:before="40"/>
      <w:outlineLvl w:val="5"/>
    </w:pPr>
    <w:rPr>
      <w:rFonts w:asciiTheme="majorHAnsi" w:hAnsiTheme="majorHAnsi" w:eastAsiaTheme="majorEastAsia" w:cstheme="majorBidi"/>
      <w:color w:val="243F60" w:themeColor="accent1" w:themeShade="7F"/>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Topptekst">
    <w:name w:val="header"/>
    <w:basedOn w:val="Normal"/>
    <w:link w:val="TopptekstTegn"/>
    <w:uiPriority w:val="99"/>
    <w:unhideWhenUsed/>
    <w:rsid w:val="00971CC1"/>
    <w:pPr>
      <w:tabs>
        <w:tab w:val="center" w:pos="4536"/>
        <w:tab w:val="right" w:pos="9072"/>
      </w:tabs>
    </w:pPr>
  </w:style>
  <w:style w:type="character" w:styleId="TopptekstTegn" w:customStyle="1">
    <w:name w:val="Topptekst Tegn"/>
    <w:basedOn w:val="Standardskriftforavsnitt"/>
    <w:link w:val="Topptekst"/>
    <w:uiPriority w:val="99"/>
    <w:rsid w:val="00971CC1"/>
  </w:style>
  <w:style w:type="paragraph" w:styleId="Bunntekst">
    <w:name w:val="footer"/>
    <w:basedOn w:val="Normal"/>
    <w:link w:val="BunntekstTegn"/>
    <w:uiPriority w:val="99"/>
    <w:unhideWhenUsed/>
    <w:rsid w:val="00971CC1"/>
    <w:pPr>
      <w:tabs>
        <w:tab w:val="center" w:pos="4536"/>
        <w:tab w:val="right" w:pos="9072"/>
      </w:tabs>
    </w:pPr>
  </w:style>
  <w:style w:type="character" w:styleId="BunntekstTegn" w:customStyle="1">
    <w:name w:val="Bunntekst Tegn"/>
    <w:basedOn w:val="Standardskriftforavsnitt"/>
    <w:link w:val="Bunntekst"/>
    <w:uiPriority w:val="99"/>
    <w:rsid w:val="00971CC1"/>
  </w:style>
  <w:style w:type="paragraph" w:styleId="Bobletekst">
    <w:name w:val="Balloon Text"/>
    <w:basedOn w:val="Normal"/>
    <w:link w:val="BobletekstTegn"/>
    <w:uiPriority w:val="99"/>
    <w:semiHidden/>
    <w:unhideWhenUsed/>
    <w:rsid w:val="00971CC1"/>
    <w:rPr>
      <w:rFonts w:ascii="Tahoma" w:hAnsi="Tahoma" w:cs="Tahoma"/>
      <w:sz w:val="16"/>
      <w:szCs w:val="16"/>
    </w:rPr>
  </w:style>
  <w:style w:type="character" w:styleId="BobletekstTegn" w:customStyle="1">
    <w:name w:val="Bobletekst Tegn"/>
    <w:basedOn w:val="Standardskriftforavsnitt"/>
    <w:link w:val="Bobletekst"/>
    <w:uiPriority w:val="99"/>
    <w:semiHidden/>
    <w:rsid w:val="00971CC1"/>
    <w:rPr>
      <w:rFonts w:ascii="Tahoma" w:hAnsi="Tahoma" w:cs="Tahoma"/>
      <w:sz w:val="16"/>
      <w:szCs w:val="16"/>
    </w:rPr>
  </w:style>
  <w:style w:type="character" w:styleId="Overskrift1Tegn" w:customStyle="1">
    <w:name w:val="Overskrift 1 Tegn"/>
    <w:basedOn w:val="Standardskriftforavsnitt"/>
    <w:link w:val="Overskrift1"/>
    <w:uiPriority w:val="9"/>
    <w:rsid w:val="00F11153"/>
    <w:rPr>
      <w:rFonts w:ascii="Arial" w:hAnsi="Arial" w:cs="Arial" w:eastAsiaTheme="majorEastAsia"/>
      <w:b/>
      <w:bCs/>
      <w:color w:val="761F08"/>
      <w:spacing w:val="-10"/>
      <w:sz w:val="36"/>
      <w:szCs w:val="36"/>
      <w14:ligatures w14:val="standard"/>
    </w:rPr>
  </w:style>
  <w:style w:type="character" w:styleId="Overskrift3Tegn" w:customStyle="1">
    <w:name w:val="Overskrift 3 Tegn"/>
    <w:basedOn w:val="Standardskriftforavsnitt"/>
    <w:link w:val="Overskrift3"/>
    <w:uiPriority w:val="9"/>
    <w:rsid w:val="00A632D0"/>
    <w:rPr>
      <w:rFonts w:ascii="Arial" w:hAnsi="Arial" w:cs="Arial" w:eastAsiaTheme="majorEastAsia"/>
      <w:b/>
      <w:bCs/>
      <w:color w:val="761F08"/>
      <w:spacing w:val="-6"/>
      <w:sz w:val="24"/>
      <w:szCs w:val="23"/>
    </w:rPr>
  </w:style>
  <w:style w:type="character" w:styleId="Overskrift2Tegn" w:customStyle="1">
    <w:name w:val="Overskrift 2 Tegn"/>
    <w:basedOn w:val="Standardskriftforavsnitt"/>
    <w:link w:val="Overskrift2"/>
    <w:uiPriority w:val="9"/>
    <w:rsid w:val="00EC6F73"/>
    <w:rPr>
      <w:rFonts w:ascii="Arial" w:hAnsi="Arial" w:eastAsiaTheme="majorEastAsia" w:cstheme="majorBidi"/>
      <w:b/>
      <w:bCs/>
      <w:color w:val="717174"/>
      <w:spacing w:val="-6"/>
      <w:sz w:val="28"/>
      <w:szCs w:val="26"/>
    </w:rPr>
  </w:style>
  <w:style w:type="paragraph" w:styleId="Headingforside" w:customStyle="1">
    <w:name w:val="Heading forside"/>
    <w:basedOn w:val="Normal"/>
    <w:qFormat/>
    <w:rsid w:val="00667246"/>
    <w:rPr>
      <w:color w:val="FCEDE7"/>
      <w:sz w:val="60"/>
      <w:szCs w:val="60"/>
    </w:rPr>
  </w:style>
  <w:style w:type="paragraph" w:styleId="Innhold-heading" w:customStyle="1">
    <w:name w:val="Innhold-heading"/>
    <w:qFormat/>
    <w:rsid w:val="00EA527C"/>
    <w:rPr>
      <w:rFonts w:ascii="Arial" w:hAnsi="Arial" w:eastAsiaTheme="majorEastAsia" w:cstheme="majorBidi"/>
      <w:b/>
      <w:color w:val="717174"/>
      <w:spacing w:val="-10"/>
      <w:sz w:val="48"/>
      <w:szCs w:val="28"/>
      <w14:ligatures w14:val="standard"/>
    </w:rPr>
  </w:style>
  <w:style w:type="paragraph" w:styleId="Innhold-1" w:customStyle="1">
    <w:name w:val="Innhold-1"/>
    <w:basedOn w:val="Normal"/>
    <w:qFormat/>
    <w:rsid w:val="0055705E"/>
    <w:pPr>
      <w:tabs>
        <w:tab w:val="right" w:leader="dot" w:pos="4820"/>
      </w:tabs>
      <w:spacing w:before="120" w:after="20"/>
      <w:ind w:right="4253"/>
    </w:pPr>
    <w:rPr>
      <w:bCs/>
      <w:caps/>
      <w:noProof/>
    </w:rPr>
  </w:style>
  <w:style w:type="paragraph" w:styleId="Kolofon" w:customStyle="1">
    <w:name w:val="Kolofon"/>
    <w:basedOn w:val="Normal"/>
    <w:qFormat/>
    <w:rsid w:val="0021527C"/>
    <w:pPr>
      <w:spacing w:after="40"/>
    </w:pPr>
    <w:rPr>
      <w:color w:val="333333"/>
      <w:sz w:val="12"/>
    </w:rPr>
  </w:style>
  <w:style w:type="paragraph" w:styleId="kolofonforside" w:customStyle="1">
    <w:name w:val="kolofon forside"/>
    <w:basedOn w:val="Kolofon"/>
    <w:qFormat/>
    <w:rsid w:val="0021527C"/>
    <w:pPr>
      <w:jc w:val="right"/>
    </w:pPr>
    <w:rPr>
      <w:sz w:val="18"/>
    </w:rPr>
  </w:style>
  <w:style w:type="paragraph" w:styleId="Tekstboksfarget" w:customStyle="1">
    <w:name w:val="Tekstboks farget"/>
    <w:basedOn w:val="Normal"/>
    <w:qFormat/>
    <w:rsid w:val="004B343B"/>
    <w:pPr>
      <w:spacing w:line="420" w:lineRule="exact"/>
    </w:pPr>
    <w:rPr>
      <w:color w:val="ABDDD5"/>
      <w:sz w:val="32"/>
    </w:rPr>
  </w:style>
  <w:style w:type="paragraph" w:styleId="Ingress" w:customStyle="1">
    <w:name w:val="Ingress"/>
    <w:basedOn w:val="Normal"/>
    <w:qFormat/>
    <w:rsid w:val="001866C9"/>
    <w:pPr>
      <w:spacing w:after="240" w:line="312" w:lineRule="auto"/>
    </w:pPr>
    <w:rPr>
      <w:spacing w:val="-4"/>
      <w:sz w:val="26"/>
    </w:rPr>
  </w:style>
  <w:style w:type="paragraph" w:styleId="Mellomtittel" w:customStyle="1">
    <w:name w:val="Mellomtittel"/>
    <w:basedOn w:val="Normal"/>
    <w:qFormat/>
    <w:rsid w:val="001866C9"/>
    <w:pPr>
      <w:spacing w:before="240" w:after="20"/>
    </w:pPr>
    <w:rPr>
      <w:b/>
      <w:color w:val="717174"/>
      <w:spacing w:val="-4"/>
      <w:sz w:val="28"/>
    </w:rPr>
  </w:style>
  <w:style w:type="paragraph" w:styleId="Tabelltekst" w:customStyle="1">
    <w:name w:val="Tabelltekst"/>
    <w:basedOn w:val="Normal"/>
    <w:qFormat/>
    <w:rsid w:val="009D0835"/>
    <w:rPr>
      <w:noProof/>
      <w:sz w:val="15"/>
    </w:rPr>
  </w:style>
  <w:style w:type="paragraph" w:styleId="Overskriftforinnholdsfortegnelse">
    <w:name w:val="TOC Heading"/>
    <w:basedOn w:val="Innhold-heading"/>
    <w:next w:val="Normal"/>
    <w:uiPriority w:val="39"/>
    <w:unhideWhenUsed/>
    <w:qFormat/>
    <w:rsid w:val="00EA527C"/>
    <w:pPr>
      <w:keepNext/>
      <w:spacing w:before="480" w:after="0"/>
    </w:pPr>
    <w:rPr>
      <w:bCs/>
      <w:sz w:val="36"/>
      <w:lang w:eastAsia="nb-NO"/>
    </w:rPr>
  </w:style>
  <w:style w:type="paragraph" w:styleId="INNH1">
    <w:name w:val="toc 1"/>
    <w:basedOn w:val="Normal"/>
    <w:next w:val="Normal"/>
    <w:autoRedefine/>
    <w:uiPriority w:val="39"/>
    <w:unhideWhenUsed/>
    <w:rsid w:val="00033DCC"/>
    <w:pPr>
      <w:tabs>
        <w:tab w:val="right" w:leader="dot" w:pos="6521"/>
      </w:tabs>
    </w:pPr>
    <w:rPr>
      <w:b/>
      <w:noProof/>
      <w:color w:val="761F08"/>
      <w:sz w:val="20"/>
      <w:szCs w:val="20"/>
    </w:rPr>
  </w:style>
  <w:style w:type="paragraph" w:styleId="INNH2">
    <w:name w:val="toc 2"/>
    <w:basedOn w:val="Normal"/>
    <w:next w:val="Normal"/>
    <w:autoRedefine/>
    <w:uiPriority w:val="39"/>
    <w:unhideWhenUsed/>
    <w:rsid w:val="00EC6F73"/>
    <w:pPr>
      <w:tabs>
        <w:tab w:val="right" w:leader="dot" w:pos="6521"/>
      </w:tabs>
      <w:ind w:left="170"/>
    </w:pPr>
  </w:style>
  <w:style w:type="character" w:styleId="Hyperkobling">
    <w:name w:val="Hyperlink"/>
    <w:basedOn w:val="Standardskriftforavsnitt"/>
    <w:uiPriority w:val="99"/>
    <w:unhideWhenUsed/>
    <w:rsid w:val="00EA527C"/>
    <w:rPr>
      <w:color w:val="333333"/>
      <w:u w:val="none"/>
    </w:rPr>
  </w:style>
  <w:style w:type="paragraph" w:styleId="Innhold-2" w:customStyle="1">
    <w:name w:val="Innhold-2"/>
    <w:basedOn w:val="Innhold-1"/>
    <w:qFormat/>
    <w:rsid w:val="0055705E"/>
    <w:pPr>
      <w:spacing w:before="0"/>
      <w:ind w:left="284"/>
    </w:pPr>
    <w:rPr>
      <w:sz w:val="17"/>
    </w:rPr>
  </w:style>
  <w:style w:type="paragraph" w:styleId="Ingenmellomrom">
    <w:name w:val="No Spacing"/>
    <w:link w:val="IngenmellomromTegn"/>
    <w:uiPriority w:val="1"/>
    <w:qFormat/>
    <w:rsid w:val="00ED31D6"/>
    <w:pPr>
      <w:spacing w:after="0" w:line="240" w:lineRule="auto"/>
    </w:pPr>
    <w:rPr>
      <w:rFonts w:ascii="Arial" w:hAnsi="Arial"/>
      <w:spacing w:val="-2"/>
    </w:rPr>
  </w:style>
  <w:style w:type="character" w:styleId="Sterk">
    <w:name w:val="Strong"/>
    <w:basedOn w:val="Standardskriftforavsnitt"/>
    <w:uiPriority w:val="22"/>
    <w:qFormat/>
    <w:rsid w:val="006B3455"/>
    <w:rPr>
      <w:rFonts w:ascii="Arial" w:hAnsi="Arial" w:cs="Arial"/>
      <w:b/>
      <w:bCs/>
      <w:color w:val="761F08"/>
      <w:sz w:val="22"/>
      <w:szCs w:val="22"/>
      <w:bdr w:val="none" w:color="auto" w:sz="0" w:space="0" w:frame="1"/>
    </w:rPr>
  </w:style>
  <w:style w:type="character" w:styleId="Overskrift4Tegn" w:customStyle="1">
    <w:name w:val="Overskrift 4 Tegn"/>
    <w:basedOn w:val="Standardskriftforavsnitt"/>
    <w:link w:val="Overskrift4"/>
    <w:uiPriority w:val="9"/>
    <w:rsid w:val="00EC6F73"/>
    <w:rPr>
      <w:rFonts w:ascii="Arial" w:hAnsi="Arial" w:eastAsiaTheme="majorEastAsia" w:cstheme="majorBidi"/>
      <w:b/>
      <w:bCs/>
      <w:iCs/>
      <w:color w:val="717174"/>
      <w:spacing w:val="-6"/>
    </w:rPr>
  </w:style>
  <w:style w:type="paragraph" w:styleId="INNH3">
    <w:name w:val="toc 3"/>
    <w:basedOn w:val="Normal"/>
    <w:next w:val="Normal"/>
    <w:autoRedefine/>
    <w:uiPriority w:val="39"/>
    <w:unhideWhenUsed/>
    <w:rsid w:val="00051BDF"/>
    <w:pPr>
      <w:tabs>
        <w:tab w:val="right" w:leader="dot" w:pos="6521"/>
      </w:tabs>
      <w:ind w:left="340"/>
    </w:pPr>
    <w:rPr>
      <w:noProof/>
      <w:sz w:val="20"/>
    </w:rPr>
  </w:style>
  <w:style w:type="paragraph" w:styleId="paragraph" w:customStyle="1">
    <w:name w:val="paragraph"/>
    <w:basedOn w:val="Normal"/>
    <w:rsid w:val="00940FB2"/>
    <w:pPr>
      <w:spacing w:before="100" w:beforeAutospacing="1" w:after="100" w:afterAutospacing="1"/>
    </w:pPr>
    <w:rPr>
      <w:rFonts w:ascii="Times New Roman" w:hAnsi="Times New Roman" w:eastAsia="Times New Roman" w:cs="Times New Roman"/>
      <w:sz w:val="24"/>
      <w:szCs w:val="24"/>
      <w:lang w:eastAsia="nb-NO"/>
    </w:rPr>
  </w:style>
  <w:style w:type="character" w:styleId="normaltextrun" w:customStyle="1">
    <w:name w:val="normaltextrun"/>
    <w:rsid w:val="00940FB2"/>
  </w:style>
  <w:style w:type="character" w:styleId="eop" w:customStyle="1">
    <w:name w:val="eop"/>
    <w:rsid w:val="00940FB2"/>
  </w:style>
  <w:style w:type="paragraph" w:styleId="Listeavsnitt">
    <w:name w:val="List Paragraph"/>
    <w:basedOn w:val="Normal"/>
    <w:uiPriority w:val="34"/>
    <w:qFormat/>
    <w:rsid w:val="00E816DF"/>
    <w:pPr>
      <w:ind w:left="720"/>
      <w:contextualSpacing/>
    </w:pPr>
  </w:style>
  <w:style w:type="paragraph" w:styleId="Brdtekst">
    <w:name w:val="Body Text"/>
    <w:basedOn w:val="Normal"/>
    <w:link w:val="BrdtekstTegn"/>
    <w:rsid w:val="00B92D84"/>
    <w:rPr>
      <w:rFonts w:ascii="Times New Roman" w:hAnsi="Times New Roman" w:eastAsia="Times New Roman" w:cs="Times New Roman"/>
      <w:sz w:val="32"/>
      <w:szCs w:val="20"/>
      <w:lang w:eastAsia="nb-NO"/>
    </w:rPr>
  </w:style>
  <w:style w:type="character" w:styleId="BrdtekstTegn" w:customStyle="1">
    <w:name w:val="Brødtekst Tegn"/>
    <w:basedOn w:val="Standardskriftforavsnitt"/>
    <w:link w:val="Brdtekst"/>
    <w:rsid w:val="00B92D84"/>
    <w:rPr>
      <w:rFonts w:ascii="Times New Roman" w:hAnsi="Times New Roman" w:eastAsia="Times New Roman" w:cs="Times New Roman"/>
      <w:sz w:val="32"/>
      <w:szCs w:val="20"/>
      <w:lang w:eastAsia="nb-NO"/>
    </w:rPr>
  </w:style>
  <w:style w:type="paragraph" w:styleId="Default" w:customStyle="1">
    <w:name w:val="Default"/>
    <w:rsid w:val="00966085"/>
    <w:pPr>
      <w:autoSpaceDE w:val="0"/>
      <w:autoSpaceDN w:val="0"/>
      <w:adjustRightInd w:val="0"/>
      <w:spacing w:after="0" w:line="240" w:lineRule="auto"/>
    </w:pPr>
    <w:rPr>
      <w:rFonts w:ascii="Calibri" w:hAnsi="Calibri" w:eastAsia="Calibri" w:cs="Calibri"/>
      <w:color w:val="000000"/>
      <w:sz w:val="24"/>
      <w:szCs w:val="24"/>
    </w:rPr>
  </w:style>
  <w:style w:type="paragraph" w:styleId="Brdtekst2">
    <w:name w:val="Body Text 2"/>
    <w:basedOn w:val="Normal"/>
    <w:link w:val="Brdtekst2Tegn"/>
    <w:uiPriority w:val="99"/>
    <w:semiHidden/>
    <w:unhideWhenUsed/>
    <w:rsid w:val="00D55B02"/>
    <w:pPr>
      <w:spacing w:after="120" w:line="480" w:lineRule="auto"/>
    </w:pPr>
  </w:style>
  <w:style w:type="character" w:styleId="Brdtekst2Tegn" w:customStyle="1">
    <w:name w:val="Brødtekst 2 Tegn"/>
    <w:basedOn w:val="Standardskriftforavsnitt"/>
    <w:link w:val="Brdtekst2"/>
    <w:uiPriority w:val="99"/>
    <w:semiHidden/>
    <w:rsid w:val="00D55B02"/>
    <w:rPr>
      <w:rFonts w:ascii="Arial" w:hAnsi="Arial"/>
      <w:spacing w:val="-2"/>
    </w:rPr>
  </w:style>
  <w:style w:type="character" w:styleId="Fulgthyperkobling">
    <w:name w:val="FollowedHyperlink"/>
    <w:basedOn w:val="Standardskriftforavsnitt"/>
    <w:uiPriority w:val="99"/>
    <w:semiHidden/>
    <w:unhideWhenUsed/>
    <w:rsid w:val="003E3C6E"/>
    <w:rPr>
      <w:color w:val="800080" w:themeColor="followedHyperlink"/>
      <w:u w:val="single"/>
    </w:rPr>
  </w:style>
  <w:style w:type="table" w:styleId="Tabellrutenett">
    <w:name w:val="Table Grid"/>
    <w:basedOn w:val="Vanligtabell"/>
    <w:uiPriority w:val="59"/>
    <w:rsid w:val="009F1D1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pple-converted-space" w:customStyle="1">
    <w:name w:val="apple-converted-space"/>
    <w:basedOn w:val="Standardskriftforavsnitt"/>
    <w:rsid w:val="00CC7B18"/>
  </w:style>
  <w:style w:type="paragraph" w:styleId="Tittel">
    <w:name w:val="Title"/>
    <w:basedOn w:val="Normal"/>
    <w:next w:val="Normal"/>
    <w:link w:val="TittelTegn"/>
    <w:uiPriority w:val="10"/>
    <w:qFormat/>
    <w:rsid w:val="00F002DD"/>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telTegn" w:customStyle="1">
    <w:name w:val="Tittel Tegn"/>
    <w:basedOn w:val="Standardskriftforavsnitt"/>
    <w:link w:val="Tittel"/>
    <w:uiPriority w:val="10"/>
    <w:rsid w:val="00F002DD"/>
    <w:rPr>
      <w:rFonts w:asciiTheme="majorHAnsi" w:hAnsiTheme="majorHAnsi" w:eastAsiaTheme="majorEastAsia" w:cstheme="majorBidi"/>
      <w:color w:val="17365D" w:themeColor="text2" w:themeShade="BF"/>
      <w:spacing w:val="5"/>
      <w:kern w:val="28"/>
      <w:sz w:val="52"/>
      <w:szCs w:val="52"/>
    </w:rPr>
  </w:style>
  <w:style w:type="table" w:styleId="Lysskyggelegginguthevingsfarge4">
    <w:name w:val="Light Shading Accent 4"/>
    <w:basedOn w:val="Vanligtabell"/>
    <w:uiPriority w:val="60"/>
    <w:rsid w:val="00A0747D"/>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iddelsrutenett1uthevingsfarge4">
    <w:name w:val="Medium Grid 1 Accent 4"/>
    <w:basedOn w:val="Vanligtabell"/>
    <w:uiPriority w:val="67"/>
    <w:rsid w:val="00A0747D"/>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Merknadsreferanse">
    <w:name w:val="annotation reference"/>
    <w:basedOn w:val="Standardskriftforavsnitt"/>
    <w:uiPriority w:val="99"/>
    <w:semiHidden/>
    <w:unhideWhenUsed/>
    <w:rsid w:val="00B747C7"/>
    <w:rPr>
      <w:sz w:val="16"/>
      <w:szCs w:val="16"/>
    </w:rPr>
  </w:style>
  <w:style w:type="paragraph" w:styleId="Merknadstekst">
    <w:name w:val="annotation text"/>
    <w:basedOn w:val="Normal"/>
    <w:link w:val="MerknadstekstTegn"/>
    <w:uiPriority w:val="99"/>
    <w:semiHidden/>
    <w:unhideWhenUsed/>
    <w:rsid w:val="00B747C7"/>
    <w:rPr>
      <w:sz w:val="20"/>
      <w:szCs w:val="20"/>
    </w:rPr>
  </w:style>
  <w:style w:type="character" w:styleId="MerknadstekstTegn" w:customStyle="1">
    <w:name w:val="Merknadstekst Tegn"/>
    <w:basedOn w:val="Standardskriftforavsnitt"/>
    <w:link w:val="Merknadstekst"/>
    <w:uiPriority w:val="99"/>
    <w:semiHidden/>
    <w:rsid w:val="00B747C7"/>
    <w:rPr>
      <w:rFonts w:ascii="Arial" w:hAnsi="Arial"/>
      <w:spacing w:val="-2"/>
      <w:sz w:val="20"/>
      <w:szCs w:val="20"/>
    </w:rPr>
  </w:style>
  <w:style w:type="paragraph" w:styleId="Kommentaremne">
    <w:name w:val="annotation subject"/>
    <w:basedOn w:val="Merknadstekst"/>
    <w:next w:val="Merknadstekst"/>
    <w:link w:val="KommentaremneTegn"/>
    <w:uiPriority w:val="99"/>
    <w:semiHidden/>
    <w:unhideWhenUsed/>
    <w:rsid w:val="00B747C7"/>
    <w:rPr>
      <w:b/>
      <w:bCs/>
    </w:rPr>
  </w:style>
  <w:style w:type="character" w:styleId="KommentaremneTegn" w:customStyle="1">
    <w:name w:val="Kommentaremne Tegn"/>
    <w:basedOn w:val="MerknadstekstTegn"/>
    <w:link w:val="Kommentaremne"/>
    <w:uiPriority w:val="99"/>
    <w:semiHidden/>
    <w:rsid w:val="00B747C7"/>
    <w:rPr>
      <w:rFonts w:ascii="Arial" w:hAnsi="Arial"/>
      <w:b/>
      <w:bCs/>
      <w:spacing w:val="-2"/>
      <w:sz w:val="20"/>
      <w:szCs w:val="20"/>
    </w:rPr>
  </w:style>
  <w:style w:type="paragraph" w:styleId="CM1" w:customStyle="1">
    <w:name w:val="CM1"/>
    <w:basedOn w:val="Default"/>
    <w:next w:val="Default"/>
    <w:uiPriority w:val="99"/>
    <w:rsid w:val="001D0945"/>
    <w:pPr>
      <w:spacing w:line="240" w:lineRule="atLeast"/>
    </w:pPr>
    <w:rPr>
      <w:rFonts w:ascii="CJABPH+Arial" w:hAnsi="CJABPH+Arial" w:eastAsiaTheme="minorHAnsi" w:cstheme="minorBidi"/>
      <w:color w:val="auto"/>
    </w:rPr>
  </w:style>
  <w:style w:type="character" w:styleId="IngenmellomromTegn" w:customStyle="1">
    <w:name w:val="Ingen mellomrom Tegn"/>
    <w:basedOn w:val="Standardskriftforavsnitt"/>
    <w:link w:val="Ingenmellomrom"/>
    <w:uiPriority w:val="1"/>
    <w:rsid w:val="00C934AB"/>
    <w:rPr>
      <w:rFonts w:ascii="Arial" w:hAnsi="Arial"/>
      <w:spacing w:val="-2"/>
    </w:rPr>
  </w:style>
  <w:style w:type="paragraph" w:styleId="NormalWeb">
    <w:name w:val="Normal (Web)"/>
    <w:basedOn w:val="Normal"/>
    <w:uiPriority w:val="99"/>
    <w:unhideWhenUsed/>
    <w:rsid w:val="0050727A"/>
    <w:pPr>
      <w:spacing w:before="100" w:beforeAutospacing="1" w:after="100" w:afterAutospacing="1"/>
    </w:pPr>
    <w:rPr>
      <w:rFonts w:ascii="Times New Roman" w:hAnsi="Times New Roman" w:eastAsia="Times New Roman" w:cs="Times New Roman"/>
      <w:sz w:val="24"/>
      <w:szCs w:val="24"/>
      <w:lang w:eastAsia="nb-NO"/>
    </w:rPr>
  </w:style>
  <w:style w:type="character" w:styleId="Ulstomtale">
    <w:name w:val="Unresolved Mention"/>
    <w:basedOn w:val="Standardskriftforavsnitt"/>
    <w:uiPriority w:val="99"/>
    <w:semiHidden/>
    <w:unhideWhenUsed/>
    <w:rsid w:val="00443F07"/>
    <w:rPr>
      <w:color w:val="605E5C"/>
      <w:shd w:val="clear" w:color="auto" w:fill="E1DFDD"/>
    </w:rPr>
  </w:style>
  <w:style w:type="character" w:styleId="spellingerror" w:customStyle="1">
    <w:name w:val="spellingerror"/>
    <w:basedOn w:val="Standardskriftforavsnitt"/>
    <w:rsid w:val="00433C70"/>
  </w:style>
  <w:style w:type="character" w:styleId="itpcell" w:customStyle="1">
    <w:name w:val="itpcell"/>
    <w:basedOn w:val="Standardskriftforavsnitt"/>
    <w:rsid w:val="005F3607"/>
  </w:style>
  <w:style w:type="character" w:styleId="ivisningsn" w:customStyle="1">
    <w:name w:val="ivisningsn"/>
    <w:basedOn w:val="Standardskriftforavsnitt"/>
    <w:rsid w:val="005F3607"/>
  </w:style>
  <w:style w:type="character" w:styleId="Sidetall">
    <w:name w:val="page number"/>
    <w:basedOn w:val="Standardskriftforavsnitt"/>
    <w:uiPriority w:val="99"/>
    <w:semiHidden/>
    <w:unhideWhenUsed/>
    <w:rsid w:val="00FA2353"/>
  </w:style>
  <w:style w:type="paragraph" w:styleId="Skjemaoverskrift1" w:customStyle="1">
    <w:name w:val="Skjemaoverskrift 1"/>
    <w:basedOn w:val="Overskrift6"/>
    <w:autoRedefine/>
    <w:rsid w:val="0015210B"/>
    <w:pPr>
      <w:keepNext w:val="0"/>
      <w:keepLines w:val="0"/>
      <w:overflowPunct w:val="0"/>
      <w:spacing w:before="0"/>
      <w:textAlignment w:val="baseline"/>
      <w:outlineLvl w:val="9"/>
    </w:pPr>
    <w:rPr>
      <w:rFonts w:ascii="Arial" w:hAnsi="Arial" w:eastAsia="Times New Roman" w:cs="Arial"/>
      <w:bCs/>
      <w:color w:val="auto"/>
      <w:sz w:val="22"/>
      <w:szCs w:val="28"/>
      <w:lang w:eastAsia="nb-NO"/>
    </w:rPr>
  </w:style>
  <w:style w:type="character" w:styleId="Overskrift6Tegn" w:customStyle="1">
    <w:name w:val="Overskrift 6 Tegn"/>
    <w:basedOn w:val="Standardskriftforavsnitt"/>
    <w:link w:val="Overskrift6"/>
    <w:uiPriority w:val="9"/>
    <w:semiHidden/>
    <w:rsid w:val="0015210B"/>
    <w:rPr>
      <w:rFonts w:asciiTheme="majorHAnsi" w:hAnsiTheme="majorHAnsi" w:eastAsiaTheme="majorEastAsia" w:cstheme="majorBidi"/>
      <w:color w:val="243F60" w:themeColor="accent1" w:themeShade="7F"/>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018">
      <w:bodyDiv w:val="1"/>
      <w:marLeft w:val="0"/>
      <w:marRight w:val="0"/>
      <w:marTop w:val="0"/>
      <w:marBottom w:val="0"/>
      <w:divBdr>
        <w:top w:val="none" w:sz="0" w:space="0" w:color="auto"/>
        <w:left w:val="none" w:sz="0" w:space="0" w:color="auto"/>
        <w:bottom w:val="none" w:sz="0" w:space="0" w:color="auto"/>
        <w:right w:val="none" w:sz="0" w:space="0" w:color="auto"/>
      </w:divBdr>
    </w:div>
    <w:div w:id="39399929">
      <w:bodyDiv w:val="1"/>
      <w:marLeft w:val="0"/>
      <w:marRight w:val="0"/>
      <w:marTop w:val="0"/>
      <w:marBottom w:val="0"/>
      <w:divBdr>
        <w:top w:val="none" w:sz="0" w:space="0" w:color="auto"/>
        <w:left w:val="none" w:sz="0" w:space="0" w:color="auto"/>
        <w:bottom w:val="none" w:sz="0" w:space="0" w:color="auto"/>
        <w:right w:val="none" w:sz="0" w:space="0" w:color="auto"/>
      </w:divBdr>
      <w:divsChild>
        <w:div w:id="487476563">
          <w:marLeft w:val="0"/>
          <w:marRight w:val="0"/>
          <w:marTop w:val="0"/>
          <w:marBottom w:val="0"/>
          <w:divBdr>
            <w:top w:val="none" w:sz="0" w:space="0" w:color="auto"/>
            <w:left w:val="none" w:sz="0" w:space="0" w:color="auto"/>
            <w:bottom w:val="none" w:sz="0" w:space="0" w:color="auto"/>
            <w:right w:val="none" w:sz="0" w:space="0" w:color="auto"/>
          </w:divBdr>
        </w:div>
        <w:div w:id="1352996229">
          <w:marLeft w:val="0"/>
          <w:marRight w:val="0"/>
          <w:marTop w:val="0"/>
          <w:marBottom w:val="0"/>
          <w:divBdr>
            <w:top w:val="none" w:sz="0" w:space="0" w:color="auto"/>
            <w:left w:val="none" w:sz="0" w:space="0" w:color="auto"/>
            <w:bottom w:val="none" w:sz="0" w:space="0" w:color="auto"/>
            <w:right w:val="none" w:sz="0" w:space="0" w:color="auto"/>
          </w:divBdr>
        </w:div>
        <w:div w:id="1585719684">
          <w:marLeft w:val="0"/>
          <w:marRight w:val="0"/>
          <w:marTop w:val="0"/>
          <w:marBottom w:val="0"/>
          <w:divBdr>
            <w:top w:val="none" w:sz="0" w:space="0" w:color="auto"/>
            <w:left w:val="none" w:sz="0" w:space="0" w:color="auto"/>
            <w:bottom w:val="none" w:sz="0" w:space="0" w:color="auto"/>
            <w:right w:val="none" w:sz="0" w:space="0" w:color="auto"/>
          </w:divBdr>
        </w:div>
      </w:divsChild>
    </w:div>
    <w:div w:id="169102671">
      <w:bodyDiv w:val="1"/>
      <w:marLeft w:val="0"/>
      <w:marRight w:val="0"/>
      <w:marTop w:val="0"/>
      <w:marBottom w:val="0"/>
      <w:divBdr>
        <w:top w:val="none" w:sz="0" w:space="0" w:color="auto"/>
        <w:left w:val="none" w:sz="0" w:space="0" w:color="auto"/>
        <w:bottom w:val="none" w:sz="0" w:space="0" w:color="auto"/>
        <w:right w:val="none" w:sz="0" w:space="0" w:color="auto"/>
      </w:divBdr>
      <w:divsChild>
        <w:div w:id="132020719">
          <w:marLeft w:val="0"/>
          <w:marRight w:val="0"/>
          <w:marTop w:val="0"/>
          <w:marBottom w:val="0"/>
          <w:divBdr>
            <w:top w:val="none" w:sz="0" w:space="0" w:color="auto"/>
            <w:left w:val="none" w:sz="0" w:space="0" w:color="auto"/>
            <w:bottom w:val="none" w:sz="0" w:space="0" w:color="auto"/>
            <w:right w:val="none" w:sz="0" w:space="0" w:color="auto"/>
          </w:divBdr>
        </w:div>
        <w:div w:id="552541326">
          <w:marLeft w:val="0"/>
          <w:marRight w:val="0"/>
          <w:marTop w:val="0"/>
          <w:marBottom w:val="0"/>
          <w:divBdr>
            <w:top w:val="none" w:sz="0" w:space="0" w:color="auto"/>
            <w:left w:val="none" w:sz="0" w:space="0" w:color="auto"/>
            <w:bottom w:val="none" w:sz="0" w:space="0" w:color="auto"/>
            <w:right w:val="none" w:sz="0" w:space="0" w:color="auto"/>
          </w:divBdr>
          <w:divsChild>
            <w:div w:id="441343631">
              <w:marLeft w:val="0"/>
              <w:marRight w:val="0"/>
              <w:marTop w:val="0"/>
              <w:marBottom w:val="0"/>
              <w:divBdr>
                <w:top w:val="none" w:sz="0" w:space="0" w:color="auto"/>
                <w:left w:val="none" w:sz="0" w:space="0" w:color="auto"/>
                <w:bottom w:val="none" w:sz="0" w:space="0" w:color="auto"/>
                <w:right w:val="none" w:sz="0" w:space="0" w:color="auto"/>
              </w:divBdr>
            </w:div>
            <w:div w:id="752239358">
              <w:marLeft w:val="0"/>
              <w:marRight w:val="0"/>
              <w:marTop w:val="0"/>
              <w:marBottom w:val="0"/>
              <w:divBdr>
                <w:top w:val="none" w:sz="0" w:space="0" w:color="auto"/>
                <w:left w:val="none" w:sz="0" w:space="0" w:color="auto"/>
                <w:bottom w:val="none" w:sz="0" w:space="0" w:color="auto"/>
                <w:right w:val="none" w:sz="0" w:space="0" w:color="auto"/>
              </w:divBdr>
            </w:div>
            <w:div w:id="781531670">
              <w:marLeft w:val="0"/>
              <w:marRight w:val="0"/>
              <w:marTop w:val="0"/>
              <w:marBottom w:val="0"/>
              <w:divBdr>
                <w:top w:val="none" w:sz="0" w:space="0" w:color="auto"/>
                <w:left w:val="none" w:sz="0" w:space="0" w:color="auto"/>
                <w:bottom w:val="none" w:sz="0" w:space="0" w:color="auto"/>
                <w:right w:val="none" w:sz="0" w:space="0" w:color="auto"/>
              </w:divBdr>
            </w:div>
            <w:div w:id="1830822745">
              <w:marLeft w:val="0"/>
              <w:marRight w:val="0"/>
              <w:marTop w:val="0"/>
              <w:marBottom w:val="0"/>
              <w:divBdr>
                <w:top w:val="none" w:sz="0" w:space="0" w:color="auto"/>
                <w:left w:val="none" w:sz="0" w:space="0" w:color="auto"/>
                <w:bottom w:val="none" w:sz="0" w:space="0" w:color="auto"/>
                <w:right w:val="none" w:sz="0" w:space="0" w:color="auto"/>
              </w:divBdr>
            </w:div>
          </w:divsChild>
        </w:div>
        <w:div w:id="701975374">
          <w:marLeft w:val="0"/>
          <w:marRight w:val="0"/>
          <w:marTop w:val="0"/>
          <w:marBottom w:val="0"/>
          <w:divBdr>
            <w:top w:val="none" w:sz="0" w:space="0" w:color="auto"/>
            <w:left w:val="none" w:sz="0" w:space="0" w:color="auto"/>
            <w:bottom w:val="none" w:sz="0" w:space="0" w:color="auto"/>
            <w:right w:val="none" w:sz="0" w:space="0" w:color="auto"/>
          </w:divBdr>
        </w:div>
        <w:div w:id="880673820">
          <w:marLeft w:val="0"/>
          <w:marRight w:val="0"/>
          <w:marTop w:val="0"/>
          <w:marBottom w:val="0"/>
          <w:divBdr>
            <w:top w:val="none" w:sz="0" w:space="0" w:color="auto"/>
            <w:left w:val="none" w:sz="0" w:space="0" w:color="auto"/>
            <w:bottom w:val="none" w:sz="0" w:space="0" w:color="auto"/>
            <w:right w:val="none" w:sz="0" w:space="0" w:color="auto"/>
          </w:divBdr>
        </w:div>
        <w:div w:id="1064139396">
          <w:marLeft w:val="0"/>
          <w:marRight w:val="0"/>
          <w:marTop w:val="0"/>
          <w:marBottom w:val="0"/>
          <w:divBdr>
            <w:top w:val="none" w:sz="0" w:space="0" w:color="auto"/>
            <w:left w:val="none" w:sz="0" w:space="0" w:color="auto"/>
            <w:bottom w:val="none" w:sz="0" w:space="0" w:color="auto"/>
            <w:right w:val="none" w:sz="0" w:space="0" w:color="auto"/>
          </w:divBdr>
        </w:div>
        <w:div w:id="1268079607">
          <w:marLeft w:val="0"/>
          <w:marRight w:val="0"/>
          <w:marTop w:val="0"/>
          <w:marBottom w:val="0"/>
          <w:divBdr>
            <w:top w:val="none" w:sz="0" w:space="0" w:color="auto"/>
            <w:left w:val="none" w:sz="0" w:space="0" w:color="auto"/>
            <w:bottom w:val="none" w:sz="0" w:space="0" w:color="auto"/>
            <w:right w:val="none" w:sz="0" w:space="0" w:color="auto"/>
          </w:divBdr>
        </w:div>
        <w:div w:id="1538548628">
          <w:marLeft w:val="0"/>
          <w:marRight w:val="0"/>
          <w:marTop w:val="0"/>
          <w:marBottom w:val="0"/>
          <w:divBdr>
            <w:top w:val="none" w:sz="0" w:space="0" w:color="auto"/>
            <w:left w:val="none" w:sz="0" w:space="0" w:color="auto"/>
            <w:bottom w:val="none" w:sz="0" w:space="0" w:color="auto"/>
            <w:right w:val="none" w:sz="0" w:space="0" w:color="auto"/>
          </w:divBdr>
        </w:div>
      </w:divsChild>
    </w:div>
    <w:div w:id="273291364">
      <w:bodyDiv w:val="1"/>
      <w:marLeft w:val="0"/>
      <w:marRight w:val="0"/>
      <w:marTop w:val="0"/>
      <w:marBottom w:val="0"/>
      <w:divBdr>
        <w:top w:val="none" w:sz="0" w:space="0" w:color="auto"/>
        <w:left w:val="none" w:sz="0" w:space="0" w:color="auto"/>
        <w:bottom w:val="none" w:sz="0" w:space="0" w:color="auto"/>
        <w:right w:val="none" w:sz="0" w:space="0" w:color="auto"/>
      </w:divBdr>
    </w:div>
    <w:div w:id="309362230">
      <w:bodyDiv w:val="1"/>
      <w:marLeft w:val="0"/>
      <w:marRight w:val="0"/>
      <w:marTop w:val="0"/>
      <w:marBottom w:val="0"/>
      <w:divBdr>
        <w:top w:val="none" w:sz="0" w:space="0" w:color="auto"/>
        <w:left w:val="none" w:sz="0" w:space="0" w:color="auto"/>
        <w:bottom w:val="none" w:sz="0" w:space="0" w:color="auto"/>
        <w:right w:val="none" w:sz="0" w:space="0" w:color="auto"/>
      </w:divBdr>
    </w:div>
    <w:div w:id="394084968">
      <w:bodyDiv w:val="1"/>
      <w:marLeft w:val="0"/>
      <w:marRight w:val="0"/>
      <w:marTop w:val="0"/>
      <w:marBottom w:val="0"/>
      <w:divBdr>
        <w:top w:val="none" w:sz="0" w:space="0" w:color="auto"/>
        <w:left w:val="none" w:sz="0" w:space="0" w:color="auto"/>
        <w:bottom w:val="none" w:sz="0" w:space="0" w:color="auto"/>
        <w:right w:val="none" w:sz="0" w:space="0" w:color="auto"/>
      </w:divBdr>
    </w:div>
    <w:div w:id="442770012">
      <w:bodyDiv w:val="1"/>
      <w:marLeft w:val="0"/>
      <w:marRight w:val="0"/>
      <w:marTop w:val="0"/>
      <w:marBottom w:val="0"/>
      <w:divBdr>
        <w:top w:val="none" w:sz="0" w:space="0" w:color="auto"/>
        <w:left w:val="none" w:sz="0" w:space="0" w:color="auto"/>
        <w:bottom w:val="none" w:sz="0" w:space="0" w:color="auto"/>
        <w:right w:val="none" w:sz="0" w:space="0" w:color="auto"/>
      </w:divBdr>
    </w:div>
    <w:div w:id="472799711">
      <w:bodyDiv w:val="1"/>
      <w:marLeft w:val="0"/>
      <w:marRight w:val="0"/>
      <w:marTop w:val="0"/>
      <w:marBottom w:val="0"/>
      <w:divBdr>
        <w:top w:val="none" w:sz="0" w:space="0" w:color="auto"/>
        <w:left w:val="none" w:sz="0" w:space="0" w:color="auto"/>
        <w:bottom w:val="none" w:sz="0" w:space="0" w:color="auto"/>
        <w:right w:val="none" w:sz="0" w:space="0" w:color="auto"/>
      </w:divBdr>
      <w:divsChild>
        <w:div w:id="1675766200">
          <w:marLeft w:val="0"/>
          <w:marRight w:val="0"/>
          <w:marTop w:val="0"/>
          <w:marBottom w:val="0"/>
          <w:divBdr>
            <w:top w:val="none" w:sz="0" w:space="0" w:color="auto"/>
            <w:left w:val="none" w:sz="0" w:space="0" w:color="auto"/>
            <w:bottom w:val="none" w:sz="0" w:space="0" w:color="auto"/>
            <w:right w:val="none" w:sz="0" w:space="0" w:color="auto"/>
          </w:divBdr>
          <w:divsChild>
            <w:div w:id="2001956664">
              <w:marLeft w:val="0"/>
              <w:marRight w:val="0"/>
              <w:marTop w:val="0"/>
              <w:marBottom w:val="0"/>
              <w:divBdr>
                <w:top w:val="none" w:sz="0" w:space="0" w:color="auto"/>
                <w:left w:val="none" w:sz="0" w:space="0" w:color="auto"/>
                <w:bottom w:val="none" w:sz="0" w:space="0" w:color="auto"/>
                <w:right w:val="none" w:sz="0" w:space="0" w:color="auto"/>
              </w:divBdr>
              <w:divsChild>
                <w:div w:id="372972606">
                  <w:marLeft w:val="0"/>
                  <w:marRight w:val="0"/>
                  <w:marTop w:val="0"/>
                  <w:marBottom w:val="0"/>
                  <w:divBdr>
                    <w:top w:val="none" w:sz="0" w:space="0" w:color="auto"/>
                    <w:left w:val="none" w:sz="0" w:space="0" w:color="auto"/>
                    <w:bottom w:val="none" w:sz="0" w:space="0" w:color="auto"/>
                    <w:right w:val="none" w:sz="0" w:space="0" w:color="auto"/>
                  </w:divBdr>
                  <w:divsChild>
                    <w:div w:id="1461413105">
                      <w:marLeft w:val="0"/>
                      <w:marRight w:val="0"/>
                      <w:marTop w:val="0"/>
                      <w:marBottom w:val="0"/>
                      <w:divBdr>
                        <w:top w:val="none" w:sz="0" w:space="0" w:color="auto"/>
                        <w:left w:val="none" w:sz="0" w:space="0" w:color="auto"/>
                        <w:bottom w:val="none" w:sz="0" w:space="0" w:color="auto"/>
                        <w:right w:val="none" w:sz="0" w:space="0" w:color="auto"/>
                      </w:divBdr>
                      <w:divsChild>
                        <w:div w:id="1806191333">
                          <w:marLeft w:val="0"/>
                          <w:marRight w:val="0"/>
                          <w:marTop w:val="0"/>
                          <w:marBottom w:val="0"/>
                          <w:divBdr>
                            <w:top w:val="none" w:sz="0" w:space="0" w:color="auto"/>
                            <w:left w:val="none" w:sz="0" w:space="0" w:color="auto"/>
                            <w:bottom w:val="none" w:sz="0" w:space="0" w:color="auto"/>
                            <w:right w:val="none" w:sz="0" w:space="0" w:color="auto"/>
                          </w:divBdr>
                          <w:divsChild>
                            <w:div w:id="829448448">
                              <w:marLeft w:val="0"/>
                              <w:marRight w:val="0"/>
                              <w:marTop w:val="0"/>
                              <w:marBottom w:val="0"/>
                              <w:divBdr>
                                <w:top w:val="none" w:sz="0" w:space="0" w:color="auto"/>
                                <w:left w:val="none" w:sz="0" w:space="0" w:color="auto"/>
                                <w:bottom w:val="none" w:sz="0" w:space="0" w:color="auto"/>
                                <w:right w:val="none" w:sz="0" w:space="0" w:color="auto"/>
                              </w:divBdr>
                              <w:divsChild>
                                <w:div w:id="1941527830">
                                  <w:marLeft w:val="0"/>
                                  <w:marRight w:val="0"/>
                                  <w:marTop w:val="0"/>
                                  <w:marBottom w:val="0"/>
                                  <w:divBdr>
                                    <w:top w:val="none" w:sz="0" w:space="0" w:color="auto"/>
                                    <w:left w:val="none" w:sz="0" w:space="0" w:color="auto"/>
                                    <w:bottom w:val="none" w:sz="0" w:space="0" w:color="auto"/>
                                    <w:right w:val="none" w:sz="0" w:space="0" w:color="auto"/>
                                  </w:divBdr>
                                  <w:divsChild>
                                    <w:div w:id="861208676">
                                      <w:marLeft w:val="0"/>
                                      <w:marRight w:val="0"/>
                                      <w:marTop w:val="0"/>
                                      <w:marBottom w:val="0"/>
                                      <w:divBdr>
                                        <w:top w:val="none" w:sz="0" w:space="0" w:color="auto"/>
                                        <w:left w:val="none" w:sz="0" w:space="0" w:color="auto"/>
                                        <w:bottom w:val="none" w:sz="0" w:space="0" w:color="auto"/>
                                        <w:right w:val="none" w:sz="0" w:space="0" w:color="auto"/>
                                      </w:divBdr>
                                      <w:divsChild>
                                        <w:div w:id="1963998520">
                                          <w:marLeft w:val="0"/>
                                          <w:marRight w:val="0"/>
                                          <w:marTop w:val="0"/>
                                          <w:marBottom w:val="0"/>
                                          <w:divBdr>
                                            <w:top w:val="none" w:sz="0" w:space="0" w:color="auto"/>
                                            <w:left w:val="none" w:sz="0" w:space="0" w:color="auto"/>
                                            <w:bottom w:val="none" w:sz="0" w:space="0" w:color="auto"/>
                                            <w:right w:val="none" w:sz="0" w:space="0" w:color="auto"/>
                                          </w:divBdr>
                                          <w:divsChild>
                                            <w:div w:id="709574974">
                                              <w:marLeft w:val="0"/>
                                              <w:marRight w:val="0"/>
                                              <w:marTop w:val="0"/>
                                              <w:marBottom w:val="0"/>
                                              <w:divBdr>
                                                <w:top w:val="none" w:sz="0" w:space="0" w:color="auto"/>
                                                <w:left w:val="none" w:sz="0" w:space="0" w:color="auto"/>
                                                <w:bottom w:val="single" w:sz="6" w:space="0" w:color="E5E3E3"/>
                                                <w:right w:val="none" w:sz="0" w:space="0" w:color="auto"/>
                                              </w:divBdr>
                                              <w:divsChild>
                                                <w:div w:id="36318002">
                                                  <w:marLeft w:val="0"/>
                                                  <w:marRight w:val="0"/>
                                                  <w:marTop w:val="0"/>
                                                  <w:marBottom w:val="0"/>
                                                  <w:divBdr>
                                                    <w:top w:val="none" w:sz="0" w:space="0" w:color="auto"/>
                                                    <w:left w:val="none" w:sz="0" w:space="0" w:color="auto"/>
                                                    <w:bottom w:val="none" w:sz="0" w:space="0" w:color="auto"/>
                                                    <w:right w:val="none" w:sz="0" w:space="0" w:color="auto"/>
                                                  </w:divBdr>
                                                  <w:divsChild>
                                                    <w:div w:id="2076970198">
                                                      <w:marLeft w:val="0"/>
                                                      <w:marRight w:val="0"/>
                                                      <w:marTop w:val="0"/>
                                                      <w:marBottom w:val="0"/>
                                                      <w:divBdr>
                                                        <w:top w:val="none" w:sz="0" w:space="0" w:color="auto"/>
                                                        <w:left w:val="none" w:sz="0" w:space="0" w:color="auto"/>
                                                        <w:bottom w:val="none" w:sz="0" w:space="0" w:color="auto"/>
                                                        <w:right w:val="none" w:sz="0" w:space="0" w:color="auto"/>
                                                      </w:divBdr>
                                                      <w:divsChild>
                                                        <w:div w:id="1202210527">
                                                          <w:marLeft w:val="0"/>
                                                          <w:marRight w:val="0"/>
                                                          <w:marTop w:val="0"/>
                                                          <w:marBottom w:val="0"/>
                                                          <w:divBdr>
                                                            <w:top w:val="none" w:sz="0" w:space="0" w:color="auto"/>
                                                            <w:left w:val="none" w:sz="0" w:space="0" w:color="auto"/>
                                                            <w:bottom w:val="single" w:sz="6" w:space="0" w:color="auto"/>
                                                            <w:right w:val="none" w:sz="0" w:space="0" w:color="auto"/>
                                                          </w:divBdr>
                                                          <w:divsChild>
                                                            <w:div w:id="1626081593">
                                                              <w:marLeft w:val="0"/>
                                                              <w:marRight w:val="0"/>
                                                              <w:marTop w:val="0"/>
                                                              <w:marBottom w:val="0"/>
                                                              <w:divBdr>
                                                                <w:top w:val="none" w:sz="0" w:space="0" w:color="auto"/>
                                                                <w:left w:val="none" w:sz="0" w:space="0" w:color="auto"/>
                                                                <w:bottom w:val="single" w:sz="6" w:space="0" w:color="auto"/>
                                                                <w:right w:val="none" w:sz="0" w:space="0" w:color="auto"/>
                                                              </w:divBdr>
                                                              <w:divsChild>
                                                                <w:div w:id="713195308">
                                                                  <w:marLeft w:val="405"/>
                                                                  <w:marRight w:val="0"/>
                                                                  <w:marTop w:val="0"/>
                                                                  <w:marBottom w:val="0"/>
                                                                  <w:divBdr>
                                                                    <w:top w:val="none" w:sz="0" w:space="0" w:color="auto"/>
                                                                    <w:left w:val="none" w:sz="0" w:space="0" w:color="auto"/>
                                                                    <w:bottom w:val="none" w:sz="0" w:space="0" w:color="auto"/>
                                                                    <w:right w:val="none" w:sz="0" w:space="0" w:color="auto"/>
                                                                  </w:divBdr>
                                                                  <w:divsChild>
                                                                    <w:div w:id="473109593">
                                                                      <w:marLeft w:val="0"/>
                                                                      <w:marRight w:val="0"/>
                                                                      <w:marTop w:val="0"/>
                                                                      <w:marBottom w:val="0"/>
                                                                      <w:divBdr>
                                                                        <w:top w:val="none" w:sz="0" w:space="0" w:color="auto"/>
                                                                        <w:left w:val="none" w:sz="0" w:space="0" w:color="auto"/>
                                                                        <w:bottom w:val="none" w:sz="0" w:space="0" w:color="auto"/>
                                                                        <w:right w:val="none" w:sz="0" w:space="0" w:color="auto"/>
                                                                      </w:divBdr>
                                                                      <w:divsChild>
                                                                        <w:div w:id="361129078">
                                                                          <w:marLeft w:val="0"/>
                                                                          <w:marRight w:val="0"/>
                                                                          <w:marTop w:val="0"/>
                                                                          <w:marBottom w:val="0"/>
                                                                          <w:divBdr>
                                                                            <w:top w:val="none" w:sz="0" w:space="0" w:color="auto"/>
                                                                            <w:left w:val="none" w:sz="0" w:space="0" w:color="auto"/>
                                                                            <w:bottom w:val="none" w:sz="0" w:space="0" w:color="auto"/>
                                                                            <w:right w:val="none" w:sz="0" w:space="0" w:color="auto"/>
                                                                          </w:divBdr>
                                                                          <w:divsChild>
                                                                            <w:div w:id="824321828">
                                                                              <w:marLeft w:val="0"/>
                                                                              <w:marRight w:val="0"/>
                                                                              <w:marTop w:val="0"/>
                                                                              <w:marBottom w:val="0"/>
                                                                              <w:divBdr>
                                                                                <w:top w:val="none" w:sz="0" w:space="0" w:color="auto"/>
                                                                                <w:left w:val="none" w:sz="0" w:space="0" w:color="auto"/>
                                                                                <w:bottom w:val="none" w:sz="0" w:space="0" w:color="auto"/>
                                                                                <w:right w:val="none" w:sz="0" w:space="0" w:color="auto"/>
                                                                              </w:divBdr>
                                                                              <w:divsChild>
                                                                                <w:div w:id="786630995">
                                                                                  <w:marLeft w:val="0"/>
                                                                                  <w:marRight w:val="0"/>
                                                                                  <w:marTop w:val="0"/>
                                                                                  <w:marBottom w:val="0"/>
                                                                                  <w:divBdr>
                                                                                    <w:top w:val="none" w:sz="0" w:space="0" w:color="auto"/>
                                                                                    <w:left w:val="none" w:sz="0" w:space="0" w:color="auto"/>
                                                                                    <w:bottom w:val="none" w:sz="0" w:space="0" w:color="auto"/>
                                                                                    <w:right w:val="none" w:sz="0" w:space="0" w:color="auto"/>
                                                                                  </w:divBdr>
                                                                                  <w:divsChild>
                                                                                    <w:div w:id="1258949947">
                                                                                      <w:marLeft w:val="0"/>
                                                                                      <w:marRight w:val="0"/>
                                                                                      <w:marTop w:val="0"/>
                                                                                      <w:marBottom w:val="0"/>
                                                                                      <w:divBdr>
                                                                                        <w:top w:val="none" w:sz="0" w:space="0" w:color="auto"/>
                                                                                        <w:left w:val="none" w:sz="0" w:space="0" w:color="auto"/>
                                                                                        <w:bottom w:val="none" w:sz="0" w:space="0" w:color="auto"/>
                                                                                        <w:right w:val="none" w:sz="0" w:space="0" w:color="auto"/>
                                                                                      </w:divBdr>
                                                                                      <w:divsChild>
                                                                                        <w:div w:id="1285966662">
                                                                                          <w:marLeft w:val="0"/>
                                                                                          <w:marRight w:val="0"/>
                                                                                          <w:marTop w:val="0"/>
                                                                                          <w:marBottom w:val="0"/>
                                                                                          <w:divBdr>
                                                                                            <w:top w:val="none" w:sz="0" w:space="0" w:color="auto"/>
                                                                                            <w:left w:val="none" w:sz="0" w:space="0" w:color="auto"/>
                                                                                            <w:bottom w:val="none" w:sz="0" w:space="0" w:color="auto"/>
                                                                                            <w:right w:val="none" w:sz="0" w:space="0" w:color="auto"/>
                                                                                          </w:divBdr>
                                                                                          <w:divsChild>
                                                                                            <w:div w:id="390933682">
                                                                                              <w:marLeft w:val="0"/>
                                                                                              <w:marRight w:val="150"/>
                                                                                              <w:marTop w:val="75"/>
                                                                                              <w:marBottom w:val="0"/>
                                                                                              <w:divBdr>
                                                                                                <w:top w:val="none" w:sz="0" w:space="0" w:color="auto"/>
                                                                                                <w:left w:val="none" w:sz="0" w:space="0" w:color="auto"/>
                                                                                                <w:bottom w:val="single" w:sz="6" w:space="15" w:color="auto"/>
                                                                                                <w:right w:val="none" w:sz="0" w:space="0" w:color="auto"/>
                                                                                              </w:divBdr>
                                                                                              <w:divsChild>
                                                                                                <w:div w:id="1968966187">
                                                                                                  <w:marLeft w:val="0"/>
                                                                                                  <w:marRight w:val="0"/>
                                                                                                  <w:marTop w:val="180"/>
                                                                                                  <w:marBottom w:val="0"/>
                                                                                                  <w:divBdr>
                                                                                                    <w:top w:val="none" w:sz="0" w:space="0" w:color="auto"/>
                                                                                                    <w:left w:val="none" w:sz="0" w:space="0" w:color="auto"/>
                                                                                                    <w:bottom w:val="none" w:sz="0" w:space="0" w:color="auto"/>
                                                                                                    <w:right w:val="none" w:sz="0" w:space="0" w:color="auto"/>
                                                                                                  </w:divBdr>
                                                                                                  <w:divsChild>
                                                                                                    <w:div w:id="6324213">
                                                                                                      <w:marLeft w:val="0"/>
                                                                                                      <w:marRight w:val="0"/>
                                                                                                      <w:marTop w:val="0"/>
                                                                                                      <w:marBottom w:val="0"/>
                                                                                                      <w:divBdr>
                                                                                                        <w:top w:val="none" w:sz="0" w:space="0" w:color="auto"/>
                                                                                                        <w:left w:val="none" w:sz="0" w:space="0" w:color="auto"/>
                                                                                                        <w:bottom w:val="none" w:sz="0" w:space="0" w:color="auto"/>
                                                                                                        <w:right w:val="none" w:sz="0" w:space="0" w:color="auto"/>
                                                                                                      </w:divBdr>
                                                                                                      <w:divsChild>
                                                                                                        <w:div w:id="876165027">
                                                                                                          <w:marLeft w:val="0"/>
                                                                                                          <w:marRight w:val="0"/>
                                                                                                          <w:marTop w:val="15"/>
                                                                                                          <w:marBottom w:val="0"/>
                                                                                                          <w:divBdr>
                                                                                                            <w:top w:val="none" w:sz="0" w:space="0" w:color="auto"/>
                                                                                                            <w:left w:val="none" w:sz="0" w:space="0" w:color="auto"/>
                                                                                                            <w:bottom w:val="none" w:sz="0" w:space="0" w:color="auto"/>
                                                                                                            <w:right w:val="none" w:sz="0" w:space="0" w:color="auto"/>
                                                                                                          </w:divBdr>
                                                                                                          <w:divsChild>
                                                                                                            <w:div w:id="1335649879">
                                                                                                              <w:marLeft w:val="0"/>
                                                                                                              <w:marRight w:val="0"/>
                                                                                                              <w:marTop w:val="0"/>
                                                                                                              <w:marBottom w:val="0"/>
                                                                                                              <w:divBdr>
                                                                                                                <w:top w:val="none" w:sz="0" w:space="0" w:color="auto"/>
                                                                                                                <w:left w:val="none" w:sz="0" w:space="0" w:color="auto"/>
                                                                                                                <w:bottom w:val="none" w:sz="0" w:space="0" w:color="auto"/>
                                                                                                                <w:right w:val="none" w:sz="0" w:space="0" w:color="auto"/>
                                                                                                              </w:divBdr>
                                                                                                              <w:divsChild>
                                                                                                                <w:div w:id="388116545">
                                                                                                                  <w:marLeft w:val="0"/>
                                                                                                                  <w:marRight w:val="0"/>
                                                                                                                  <w:marTop w:val="0"/>
                                                                                                                  <w:marBottom w:val="0"/>
                                                                                                                  <w:divBdr>
                                                                                                                    <w:top w:val="none" w:sz="0" w:space="0" w:color="auto"/>
                                                                                                                    <w:left w:val="none" w:sz="0" w:space="0" w:color="auto"/>
                                                                                                                    <w:bottom w:val="none" w:sz="0" w:space="0" w:color="auto"/>
                                                                                                                    <w:right w:val="none" w:sz="0" w:space="0" w:color="auto"/>
                                                                                                                  </w:divBdr>
                                                                                                                  <w:divsChild>
                                                                                                                    <w:div w:id="529033631">
                                                                                                                      <w:marLeft w:val="0"/>
                                                                                                                      <w:marRight w:val="0"/>
                                                                                                                      <w:marTop w:val="0"/>
                                                                                                                      <w:marBottom w:val="0"/>
                                                                                                                      <w:divBdr>
                                                                                                                        <w:top w:val="none" w:sz="0" w:space="0" w:color="auto"/>
                                                                                                                        <w:left w:val="none" w:sz="0" w:space="0" w:color="auto"/>
                                                                                                                        <w:bottom w:val="none" w:sz="0" w:space="0" w:color="auto"/>
                                                                                                                        <w:right w:val="none" w:sz="0" w:space="0" w:color="auto"/>
                                                                                                                      </w:divBdr>
                                                                                                                      <w:divsChild>
                                                                                                                        <w:div w:id="8065463">
                                                                                                                          <w:marLeft w:val="0"/>
                                                                                                                          <w:marRight w:val="0"/>
                                                                                                                          <w:marTop w:val="0"/>
                                                                                                                          <w:marBottom w:val="0"/>
                                                                                                                          <w:divBdr>
                                                                                                                            <w:top w:val="none" w:sz="0" w:space="0" w:color="auto"/>
                                                                                                                            <w:left w:val="none" w:sz="0" w:space="0" w:color="auto"/>
                                                                                                                            <w:bottom w:val="none" w:sz="0" w:space="0" w:color="auto"/>
                                                                                                                            <w:right w:val="none" w:sz="0" w:space="0" w:color="auto"/>
                                                                                                                          </w:divBdr>
                                                                                                                          <w:divsChild>
                                                                                                                            <w:div w:id="926888113">
                                                                                                                              <w:marLeft w:val="0"/>
                                                                                                                              <w:marRight w:val="0"/>
                                                                                                                              <w:marTop w:val="0"/>
                                                                                                                              <w:marBottom w:val="0"/>
                                                                                                                              <w:divBdr>
                                                                                                                                <w:top w:val="none" w:sz="0" w:space="0" w:color="auto"/>
                                                                                                                                <w:left w:val="none" w:sz="0" w:space="0" w:color="auto"/>
                                                                                                                                <w:bottom w:val="none" w:sz="0" w:space="0" w:color="auto"/>
                                                                                                                                <w:right w:val="none" w:sz="0" w:space="0" w:color="auto"/>
                                                                                                                              </w:divBdr>
                                                                                                                              <w:divsChild>
                                                                                                                                <w:div w:id="390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973918">
      <w:bodyDiv w:val="1"/>
      <w:marLeft w:val="0"/>
      <w:marRight w:val="0"/>
      <w:marTop w:val="0"/>
      <w:marBottom w:val="0"/>
      <w:divBdr>
        <w:top w:val="none" w:sz="0" w:space="0" w:color="auto"/>
        <w:left w:val="none" w:sz="0" w:space="0" w:color="auto"/>
        <w:bottom w:val="none" w:sz="0" w:space="0" w:color="auto"/>
        <w:right w:val="none" w:sz="0" w:space="0" w:color="auto"/>
      </w:divBdr>
      <w:divsChild>
        <w:div w:id="452598630">
          <w:marLeft w:val="0"/>
          <w:marRight w:val="0"/>
          <w:marTop w:val="0"/>
          <w:marBottom w:val="0"/>
          <w:divBdr>
            <w:top w:val="none" w:sz="0" w:space="0" w:color="auto"/>
            <w:left w:val="none" w:sz="0" w:space="0" w:color="auto"/>
            <w:bottom w:val="none" w:sz="0" w:space="0" w:color="auto"/>
            <w:right w:val="none" w:sz="0" w:space="0" w:color="auto"/>
          </w:divBdr>
        </w:div>
        <w:div w:id="2018002629">
          <w:marLeft w:val="0"/>
          <w:marRight w:val="0"/>
          <w:marTop w:val="0"/>
          <w:marBottom w:val="0"/>
          <w:divBdr>
            <w:top w:val="none" w:sz="0" w:space="0" w:color="auto"/>
            <w:left w:val="none" w:sz="0" w:space="0" w:color="auto"/>
            <w:bottom w:val="none" w:sz="0" w:space="0" w:color="auto"/>
            <w:right w:val="none" w:sz="0" w:space="0" w:color="auto"/>
          </w:divBdr>
        </w:div>
      </w:divsChild>
    </w:div>
    <w:div w:id="604270752">
      <w:bodyDiv w:val="1"/>
      <w:marLeft w:val="0"/>
      <w:marRight w:val="0"/>
      <w:marTop w:val="0"/>
      <w:marBottom w:val="0"/>
      <w:divBdr>
        <w:top w:val="none" w:sz="0" w:space="0" w:color="auto"/>
        <w:left w:val="none" w:sz="0" w:space="0" w:color="auto"/>
        <w:bottom w:val="none" w:sz="0" w:space="0" w:color="auto"/>
        <w:right w:val="none" w:sz="0" w:space="0" w:color="auto"/>
      </w:divBdr>
    </w:div>
    <w:div w:id="684793141">
      <w:bodyDiv w:val="1"/>
      <w:marLeft w:val="0"/>
      <w:marRight w:val="0"/>
      <w:marTop w:val="0"/>
      <w:marBottom w:val="0"/>
      <w:divBdr>
        <w:top w:val="none" w:sz="0" w:space="0" w:color="auto"/>
        <w:left w:val="none" w:sz="0" w:space="0" w:color="auto"/>
        <w:bottom w:val="none" w:sz="0" w:space="0" w:color="auto"/>
        <w:right w:val="none" w:sz="0" w:space="0" w:color="auto"/>
      </w:divBdr>
    </w:div>
    <w:div w:id="709498323">
      <w:bodyDiv w:val="1"/>
      <w:marLeft w:val="0"/>
      <w:marRight w:val="0"/>
      <w:marTop w:val="0"/>
      <w:marBottom w:val="0"/>
      <w:divBdr>
        <w:top w:val="none" w:sz="0" w:space="0" w:color="auto"/>
        <w:left w:val="none" w:sz="0" w:space="0" w:color="auto"/>
        <w:bottom w:val="none" w:sz="0" w:space="0" w:color="auto"/>
        <w:right w:val="none" w:sz="0" w:space="0" w:color="auto"/>
      </w:divBdr>
    </w:div>
    <w:div w:id="788278992">
      <w:bodyDiv w:val="1"/>
      <w:marLeft w:val="0"/>
      <w:marRight w:val="0"/>
      <w:marTop w:val="0"/>
      <w:marBottom w:val="0"/>
      <w:divBdr>
        <w:top w:val="none" w:sz="0" w:space="0" w:color="auto"/>
        <w:left w:val="none" w:sz="0" w:space="0" w:color="auto"/>
        <w:bottom w:val="none" w:sz="0" w:space="0" w:color="auto"/>
        <w:right w:val="none" w:sz="0" w:space="0" w:color="auto"/>
      </w:divBdr>
      <w:divsChild>
        <w:div w:id="35476310">
          <w:marLeft w:val="0"/>
          <w:marRight w:val="0"/>
          <w:marTop w:val="0"/>
          <w:marBottom w:val="0"/>
          <w:divBdr>
            <w:top w:val="none" w:sz="0" w:space="0" w:color="auto"/>
            <w:left w:val="none" w:sz="0" w:space="0" w:color="auto"/>
            <w:bottom w:val="none" w:sz="0" w:space="0" w:color="auto"/>
            <w:right w:val="none" w:sz="0" w:space="0" w:color="auto"/>
          </w:divBdr>
        </w:div>
        <w:div w:id="54865831">
          <w:marLeft w:val="0"/>
          <w:marRight w:val="0"/>
          <w:marTop w:val="0"/>
          <w:marBottom w:val="0"/>
          <w:divBdr>
            <w:top w:val="none" w:sz="0" w:space="0" w:color="auto"/>
            <w:left w:val="none" w:sz="0" w:space="0" w:color="auto"/>
            <w:bottom w:val="none" w:sz="0" w:space="0" w:color="auto"/>
            <w:right w:val="none" w:sz="0" w:space="0" w:color="auto"/>
          </w:divBdr>
        </w:div>
        <w:div w:id="154995468">
          <w:marLeft w:val="0"/>
          <w:marRight w:val="0"/>
          <w:marTop w:val="0"/>
          <w:marBottom w:val="0"/>
          <w:divBdr>
            <w:top w:val="none" w:sz="0" w:space="0" w:color="auto"/>
            <w:left w:val="none" w:sz="0" w:space="0" w:color="auto"/>
            <w:bottom w:val="none" w:sz="0" w:space="0" w:color="auto"/>
            <w:right w:val="none" w:sz="0" w:space="0" w:color="auto"/>
          </w:divBdr>
        </w:div>
        <w:div w:id="218638805">
          <w:marLeft w:val="0"/>
          <w:marRight w:val="0"/>
          <w:marTop w:val="0"/>
          <w:marBottom w:val="0"/>
          <w:divBdr>
            <w:top w:val="none" w:sz="0" w:space="0" w:color="auto"/>
            <w:left w:val="none" w:sz="0" w:space="0" w:color="auto"/>
            <w:bottom w:val="none" w:sz="0" w:space="0" w:color="auto"/>
            <w:right w:val="none" w:sz="0" w:space="0" w:color="auto"/>
          </w:divBdr>
        </w:div>
        <w:div w:id="458568739">
          <w:marLeft w:val="0"/>
          <w:marRight w:val="0"/>
          <w:marTop w:val="0"/>
          <w:marBottom w:val="0"/>
          <w:divBdr>
            <w:top w:val="none" w:sz="0" w:space="0" w:color="auto"/>
            <w:left w:val="none" w:sz="0" w:space="0" w:color="auto"/>
            <w:bottom w:val="none" w:sz="0" w:space="0" w:color="auto"/>
            <w:right w:val="none" w:sz="0" w:space="0" w:color="auto"/>
          </w:divBdr>
        </w:div>
        <w:div w:id="488251734">
          <w:marLeft w:val="0"/>
          <w:marRight w:val="0"/>
          <w:marTop w:val="0"/>
          <w:marBottom w:val="0"/>
          <w:divBdr>
            <w:top w:val="none" w:sz="0" w:space="0" w:color="auto"/>
            <w:left w:val="none" w:sz="0" w:space="0" w:color="auto"/>
            <w:bottom w:val="none" w:sz="0" w:space="0" w:color="auto"/>
            <w:right w:val="none" w:sz="0" w:space="0" w:color="auto"/>
          </w:divBdr>
        </w:div>
        <w:div w:id="562762284">
          <w:marLeft w:val="0"/>
          <w:marRight w:val="0"/>
          <w:marTop w:val="0"/>
          <w:marBottom w:val="0"/>
          <w:divBdr>
            <w:top w:val="none" w:sz="0" w:space="0" w:color="auto"/>
            <w:left w:val="none" w:sz="0" w:space="0" w:color="auto"/>
            <w:bottom w:val="none" w:sz="0" w:space="0" w:color="auto"/>
            <w:right w:val="none" w:sz="0" w:space="0" w:color="auto"/>
          </w:divBdr>
        </w:div>
        <w:div w:id="576671263">
          <w:marLeft w:val="0"/>
          <w:marRight w:val="0"/>
          <w:marTop w:val="0"/>
          <w:marBottom w:val="0"/>
          <w:divBdr>
            <w:top w:val="none" w:sz="0" w:space="0" w:color="auto"/>
            <w:left w:val="none" w:sz="0" w:space="0" w:color="auto"/>
            <w:bottom w:val="none" w:sz="0" w:space="0" w:color="auto"/>
            <w:right w:val="none" w:sz="0" w:space="0" w:color="auto"/>
          </w:divBdr>
        </w:div>
        <w:div w:id="659432345">
          <w:marLeft w:val="0"/>
          <w:marRight w:val="0"/>
          <w:marTop w:val="0"/>
          <w:marBottom w:val="0"/>
          <w:divBdr>
            <w:top w:val="none" w:sz="0" w:space="0" w:color="auto"/>
            <w:left w:val="none" w:sz="0" w:space="0" w:color="auto"/>
            <w:bottom w:val="none" w:sz="0" w:space="0" w:color="auto"/>
            <w:right w:val="none" w:sz="0" w:space="0" w:color="auto"/>
          </w:divBdr>
        </w:div>
        <w:div w:id="708532560">
          <w:marLeft w:val="0"/>
          <w:marRight w:val="0"/>
          <w:marTop w:val="0"/>
          <w:marBottom w:val="0"/>
          <w:divBdr>
            <w:top w:val="none" w:sz="0" w:space="0" w:color="auto"/>
            <w:left w:val="none" w:sz="0" w:space="0" w:color="auto"/>
            <w:bottom w:val="none" w:sz="0" w:space="0" w:color="auto"/>
            <w:right w:val="none" w:sz="0" w:space="0" w:color="auto"/>
          </w:divBdr>
        </w:div>
        <w:div w:id="920334268">
          <w:marLeft w:val="0"/>
          <w:marRight w:val="0"/>
          <w:marTop w:val="0"/>
          <w:marBottom w:val="0"/>
          <w:divBdr>
            <w:top w:val="none" w:sz="0" w:space="0" w:color="auto"/>
            <w:left w:val="none" w:sz="0" w:space="0" w:color="auto"/>
            <w:bottom w:val="none" w:sz="0" w:space="0" w:color="auto"/>
            <w:right w:val="none" w:sz="0" w:space="0" w:color="auto"/>
          </w:divBdr>
        </w:div>
        <w:div w:id="929629033">
          <w:marLeft w:val="0"/>
          <w:marRight w:val="0"/>
          <w:marTop w:val="0"/>
          <w:marBottom w:val="0"/>
          <w:divBdr>
            <w:top w:val="none" w:sz="0" w:space="0" w:color="auto"/>
            <w:left w:val="none" w:sz="0" w:space="0" w:color="auto"/>
            <w:bottom w:val="none" w:sz="0" w:space="0" w:color="auto"/>
            <w:right w:val="none" w:sz="0" w:space="0" w:color="auto"/>
          </w:divBdr>
        </w:div>
        <w:div w:id="932864211">
          <w:marLeft w:val="0"/>
          <w:marRight w:val="0"/>
          <w:marTop w:val="0"/>
          <w:marBottom w:val="0"/>
          <w:divBdr>
            <w:top w:val="none" w:sz="0" w:space="0" w:color="auto"/>
            <w:left w:val="none" w:sz="0" w:space="0" w:color="auto"/>
            <w:bottom w:val="none" w:sz="0" w:space="0" w:color="auto"/>
            <w:right w:val="none" w:sz="0" w:space="0" w:color="auto"/>
          </w:divBdr>
        </w:div>
        <w:div w:id="1004405161">
          <w:marLeft w:val="0"/>
          <w:marRight w:val="0"/>
          <w:marTop w:val="0"/>
          <w:marBottom w:val="0"/>
          <w:divBdr>
            <w:top w:val="none" w:sz="0" w:space="0" w:color="auto"/>
            <w:left w:val="none" w:sz="0" w:space="0" w:color="auto"/>
            <w:bottom w:val="none" w:sz="0" w:space="0" w:color="auto"/>
            <w:right w:val="none" w:sz="0" w:space="0" w:color="auto"/>
          </w:divBdr>
        </w:div>
        <w:div w:id="1215507352">
          <w:marLeft w:val="0"/>
          <w:marRight w:val="0"/>
          <w:marTop w:val="0"/>
          <w:marBottom w:val="0"/>
          <w:divBdr>
            <w:top w:val="none" w:sz="0" w:space="0" w:color="auto"/>
            <w:left w:val="none" w:sz="0" w:space="0" w:color="auto"/>
            <w:bottom w:val="none" w:sz="0" w:space="0" w:color="auto"/>
            <w:right w:val="none" w:sz="0" w:space="0" w:color="auto"/>
          </w:divBdr>
        </w:div>
        <w:div w:id="1284846905">
          <w:marLeft w:val="0"/>
          <w:marRight w:val="0"/>
          <w:marTop w:val="0"/>
          <w:marBottom w:val="0"/>
          <w:divBdr>
            <w:top w:val="none" w:sz="0" w:space="0" w:color="auto"/>
            <w:left w:val="none" w:sz="0" w:space="0" w:color="auto"/>
            <w:bottom w:val="none" w:sz="0" w:space="0" w:color="auto"/>
            <w:right w:val="none" w:sz="0" w:space="0" w:color="auto"/>
          </w:divBdr>
        </w:div>
        <w:div w:id="1330643695">
          <w:marLeft w:val="0"/>
          <w:marRight w:val="0"/>
          <w:marTop w:val="0"/>
          <w:marBottom w:val="0"/>
          <w:divBdr>
            <w:top w:val="none" w:sz="0" w:space="0" w:color="auto"/>
            <w:left w:val="none" w:sz="0" w:space="0" w:color="auto"/>
            <w:bottom w:val="none" w:sz="0" w:space="0" w:color="auto"/>
            <w:right w:val="none" w:sz="0" w:space="0" w:color="auto"/>
          </w:divBdr>
        </w:div>
        <w:div w:id="1416436676">
          <w:marLeft w:val="0"/>
          <w:marRight w:val="0"/>
          <w:marTop w:val="0"/>
          <w:marBottom w:val="0"/>
          <w:divBdr>
            <w:top w:val="none" w:sz="0" w:space="0" w:color="auto"/>
            <w:left w:val="none" w:sz="0" w:space="0" w:color="auto"/>
            <w:bottom w:val="none" w:sz="0" w:space="0" w:color="auto"/>
            <w:right w:val="none" w:sz="0" w:space="0" w:color="auto"/>
          </w:divBdr>
        </w:div>
        <w:div w:id="1433280143">
          <w:marLeft w:val="0"/>
          <w:marRight w:val="0"/>
          <w:marTop w:val="0"/>
          <w:marBottom w:val="0"/>
          <w:divBdr>
            <w:top w:val="none" w:sz="0" w:space="0" w:color="auto"/>
            <w:left w:val="none" w:sz="0" w:space="0" w:color="auto"/>
            <w:bottom w:val="none" w:sz="0" w:space="0" w:color="auto"/>
            <w:right w:val="none" w:sz="0" w:space="0" w:color="auto"/>
          </w:divBdr>
        </w:div>
        <w:div w:id="1552576887">
          <w:marLeft w:val="0"/>
          <w:marRight w:val="0"/>
          <w:marTop w:val="0"/>
          <w:marBottom w:val="0"/>
          <w:divBdr>
            <w:top w:val="none" w:sz="0" w:space="0" w:color="auto"/>
            <w:left w:val="none" w:sz="0" w:space="0" w:color="auto"/>
            <w:bottom w:val="none" w:sz="0" w:space="0" w:color="auto"/>
            <w:right w:val="none" w:sz="0" w:space="0" w:color="auto"/>
          </w:divBdr>
        </w:div>
        <w:div w:id="1555002332">
          <w:marLeft w:val="0"/>
          <w:marRight w:val="0"/>
          <w:marTop w:val="0"/>
          <w:marBottom w:val="0"/>
          <w:divBdr>
            <w:top w:val="none" w:sz="0" w:space="0" w:color="auto"/>
            <w:left w:val="none" w:sz="0" w:space="0" w:color="auto"/>
            <w:bottom w:val="none" w:sz="0" w:space="0" w:color="auto"/>
            <w:right w:val="none" w:sz="0" w:space="0" w:color="auto"/>
          </w:divBdr>
        </w:div>
        <w:div w:id="1580170480">
          <w:marLeft w:val="0"/>
          <w:marRight w:val="0"/>
          <w:marTop w:val="0"/>
          <w:marBottom w:val="0"/>
          <w:divBdr>
            <w:top w:val="none" w:sz="0" w:space="0" w:color="auto"/>
            <w:left w:val="none" w:sz="0" w:space="0" w:color="auto"/>
            <w:bottom w:val="none" w:sz="0" w:space="0" w:color="auto"/>
            <w:right w:val="none" w:sz="0" w:space="0" w:color="auto"/>
          </w:divBdr>
        </w:div>
        <w:div w:id="1687242797">
          <w:marLeft w:val="0"/>
          <w:marRight w:val="0"/>
          <w:marTop w:val="0"/>
          <w:marBottom w:val="0"/>
          <w:divBdr>
            <w:top w:val="none" w:sz="0" w:space="0" w:color="auto"/>
            <w:left w:val="none" w:sz="0" w:space="0" w:color="auto"/>
            <w:bottom w:val="none" w:sz="0" w:space="0" w:color="auto"/>
            <w:right w:val="none" w:sz="0" w:space="0" w:color="auto"/>
          </w:divBdr>
        </w:div>
        <w:div w:id="1715231949">
          <w:marLeft w:val="0"/>
          <w:marRight w:val="0"/>
          <w:marTop w:val="0"/>
          <w:marBottom w:val="0"/>
          <w:divBdr>
            <w:top w:val="none" w:sz="0" w:space="0" w:color="auto"/>
            <w:left w:val="none" w:sz="0" w:space="0" w:color="auto"/>
            <w:bottom w:val="none" w:sz="0" w:space="0" w:color="auto"/>
            <w:right w:val="none" w:sz="0" w:space="0" w:color="auto"/>
          </w:divBdr>
        </w:div>
        <w:div w:id="1820227263">
          <w:marLeft w:val="0"/>
          <w:marRight w:val="0"/>
          <w:marTop w:val="0"/>
          <w:marBottom w:val="0"/>
          <w:divBdr>
            <w:top w:val="none" w:sz="0" w:space="0" w:color="auto"/>
            <w:left w:val="none" w:sz="0" w:space="0" w:color="auto"/>
            <w:bottom w:val="none" w:sz="0" w:space="0" w:color="auto"/>
            <w:right w:val="none" w:sz="0" w:space="0" w:color="auto"/>
          </w:divBdr>
        </w:div>
        <w:div w:id="2008900261">
          <w:marLeft w:val="0"/>
          <w:marRight w:val="0"/>
          <w:marTop w:val="0"/>
          <w:marBottom w:val="0"/>
          <w:divBdr>
            <w:top w:val="none" w:sz="0" w:space="0" w:color="auto"/>
            <w:left w:val="none" w:sz="0" w:space="0" w:color="auto"/>
            <w:bottom w:val="none" w:sz="0" w:space="0" w:color="auto"/>
            <w:right w:val="none" w:sz="0" w:space="0" w:color="auto"/>
          </w:divBdr>
        </w:div>
      </w:divsChild>
    </w:div>
    <w:div w:id="956064593">
      <w:bodyDiv w:val="1"/>
      <w:marLeft w:val="0"/>
      <w:marRight w:val="0"/>
      <w:marTop w:val="0"/>
      <w:marBottom w:val="0"/>
      <w:divBdr>
        <w:top w:val="none" w:sz="0" w:space="0" w:color="auto"/>
        <w:left w:val="none" w:sz="0" w:space="0" w:color="auto"/>
        <w:bottom w:val="none" w:sz="0" w:space="0" w:color="auto"/>
        <w:right w:val="none" w:sz="0" w:space="0" w:color="auto"/>
      </w:divBdr>
    </w:div>
    <w:div w:id="1113749622">
      <w:bodyDiv w:val="1"/>
      <w:marLeft w:val="0"/>
      <w:marRight w:val="0"/>
      <w:marTop w:val="0"/>
      <w:marBottom w:val="0"/>
      <w:divBdr>
        <w:top w:val="none" w:sz="0" w:space="0" w:color="auto"/>
        <w:left w:val="none" w:sz="0" w:space="0" w:color="auto"/>
        <w:bottom w:val="none" w:sz="0" w:space="0" w:color="auto"/>
        <w:right w:val="none" w:sz="0" w:space="0" w:color="auto"/>
      </w:divBdr>
    </w:div>
    <w:div w:id="1292397931">
      <w:bodyDiv w:val="1"/>
      <w:marLeft w:val="0"/>
      <w:marRight w:val="0"/>
      <w:marTop w:val="0"/>
      <w:marBottom w:val="0"/>
      <w:divBdr>
        <w:top w:val="none" w:sz="0" w:space="0" w:color="auto"/>
        <w:left w:val="none" w:sz="0" w:space="0" w:color="auto"/>
        <w:bottom w:val="none" w:sz="0" w:space="0" w:color="auto"/>
        <w:right w:val="none" w:sz="0" w:space="0" w:color="auto"/>
      </w:divBdr>
    </w:div>
    <w:div w:id="1359349905">
      <w:bodyDiv w:val="1"/>
      <w:marLeft w:val="0"/>
      <w:marRight w:val="0"/>
      <w:marTop w:val="0"/>
      <w:marBottom w:val="0"/>
      <w:divBdr>
        <w:top w:val="none" w:sz="0" w:space="0" w:color="auto"/>
        <w:left w:val="none" w:sz="0" w:space="0" w:color="auto"/>
        <w:bottom w:val="none" w:sz="0" w:space="0" w:color="auto"/>
        <w:right w:val="none" w:sz="0" w:space="0" w:color="auto"/>
      </w:divBdr>
    </w:div>
    <w:div w:id="1420250942">
      <w:bodyDiv w:val="1"/>
      <w:marLeft w:val="0"/>
      <w:marRight w:val="0"/>
      <w:marTop w:val="0"/>
      <w:marBottom w:val="0"/>
      <w:divBdr>
        <w:top w:val="none" w:sz="0" w:space="0" w:color="auto"/>
        <w:left w:val="none" w:sz="0" w:space="0" w:color="auto"/>
        <w:bottom w:val="none" w:sz="0" w:space="0" w:color="auto"/>
        <w:right w:val="none" w:sz="0" w:space="0" w:color="auto"/>
      </w:divBdr>
    </w:div>
    <w:div w:id="1434469941">
      <w:bodyDiv w:val="1"/>
      <w:marLeft w:val="0"/>
      <w:marRight w:val="0"/>
      <w:marTop w:val="0"/>
      <w:marBottom w:val="0"/>
      <w:divBdr>
        <w:top w:val="none" w:sz="0" w:space="0" w:color="auto"/>
        <w:left w:val="none" w:sz="0" w:space="0" w:color="auto"/>
        <w:bottom w:val="none" w:sz="0" w:space="0" w:color="auto"/>
        <w:right w:val="none" w:sz="0" w:space="0" w:color="auto"/>
      </w:divBdr>
      <w:divsChild>
        <w:div w:id="462774937">
          <w:marLeft w:val="0"/>
          <w:marRight w:val="0"/>
          <w:marTop w:val="0"/>
          <w:marBottom w:val="0"/>
          <w:divBdr>
            <w:top w:val="none" w:sz="0" w:space="0" w:color="auto"/>
            <w:left w:val="none" w:sz="0" w:space="0" w:color="auto"/>
            <w:bottom w:val="none" w:sz="0" w:space="0" w:color="auto"/>
            <w:right w:val="none" w:sz="0" w:space="0" w:color="auto"/>
          </w:divBdr>
        </w:div>
        <w:div w:id="906379506">
          <w:marLeft w:val="0"/>
          <w:marRight w:val="0"/>
          <w:marTop w:val="0"/>
          <w:marBottom w:val="0"/>
          <w:divBdr>
            <w:top w:val="none" w:sz="0" w:space="0" w:color="auto"/>
            <w:left w:val="none" w:sz="0" w:space="0" w:color="auto"/>
            <w:bottom w:val="none" w:sz="0" w:space="0" w:color="auto"/>
            <w:right w:val="none" w:sz="0" w:space="0" w:color="auto"/>
          </w:divBdr>
        </w:div>
        <w:div w:id="942228887">
          <w:marLeft w:val="0"/>
          <w:marRight w:val="0"/>
          <w:marTop w:val="0"/>
          <w:marBottom w:val="0"/>
          <w:divBdr>
            <w:top w:val="none" w:sz="0" w:space="0" w:color="auto"/>
            <w:left w:val="none" w:sz="0" w:space="0" w:color="auto"/>
            <w:bottom w:val="none" w:sz="0" w:space="0" w:color="auto"/>
            <w:right w:val="none" w:sz="0" w:space="0" w:color="auto"/>
          </w:divBdr>
        </w:div>
      </w:divsChild>
    </w:div>
    <w:div w:id="1490755656">
      <w:bodyDiv w:val="1"/>
      <w:marLeft w:val="0"/>
      <w:marRight w:val="0"/>
      <w:marTop w:val="0"/>
      <w:marBottom w:val="0"/>
      <w:divBdr>
        <w:top w:val="none" w:sz="0" w:space="0" w:color="auto"/>
        <w:left w:val="none" w:sz="0" w:space="0" w:color="auto"/>
        <w:bottom w:val="none" w:sz="0" w:space="0" w:color="auto"/>
        <w:right w:val="none" w:sz="0" w:space="0" w:color="auto"/>
      </w:divBdr>
    </w:div>
    <w:div w:id="1547839355">
      <w:bodyDiv w:val="1"/>
      <w:marLeft w:val="0"/>
      <w:marRight w:val="0"/>
      <w:marTop w:val="0"/>
      <w:marBottom w:val="0"/>
      <w:divBdr>
        <w:top w:val="none" w:sz="0" w:space="0" w:color="auto"/>
        <w:left w:val="none" w:sz="0" w:space="0" w:color="auto"/>
        <w:bottom w:val="none" w:sz="0" w:space="0" w:color="auto"/>
        <w:right w:val="none" w:sz="0" w:space="0" w:color="auto"/>
      </w:divBdr>
      <w:divsChild>
        <w:div w:id="1034891970">
          <w:marLeft w:val="0"/>
          <w:marRight w:val="0"/>
          <w:marTop w:val="0"/>
          <w:marBottom w:val="0"/>
          <w:divBdr>
            <w:top w:val="none" w:sz="0" w:space="0" w:color="auto"/>
            <w:left w:val="none" w:sz="0" w:space="0" w:color="auto"/>
            <w:bottom w:val="none" w:sz="0" w:space="0" w:color="auto"/>
            <w:right w:val="none" w:sz="0" w:space="0" w:color="auto"/>
          </w:divBdr>
        </w:div>
        <w:div w:id="1450853563">
          <w:marLeft w:val="0"/>
          <w:marRight w:val="0"/>
          <w:marTop w:val="0"/>
          <w:marBottom w:val="0"/>
          <w:divBdr>
            <w:top w:val="none" w:sz="0" w:space="0" w:color="auto"/>
            <w:left w:val="none" w:sz="0" w:space="0" w:color="auto"/>
            <w:bottom w:val="none" w:sz="0" w:space="0" w:color="auto"/>
            <w:right w:val="none" w:sz="0" w:space="0" w:color="auto"/>
          </w:divBdr>
        </w:div>
      </w:divsChild>
    </w:div>
    <w:div w:id="1793011775">
      <w:bodyDiv w:val="1"/>
      <w:marLeft w:val="0"/>
      <w:marRight w:val="0"/>
      <w:marTop w:val="0"/>
      <w:marBottom w:val="0"/>
      <w:divBdr>
        <w:top w:val="none" w:sz="0" w:space="0" w:color="auto"/>
        <w:left w:val="none" w:sz="0" w:space="0" w:color="auto"/>
        <w:bottom w:val="none" w:sz="0" w:space="0" w:color="auto"/>
        <w:right w:val="none" w:sz="0" w:space="0" w:color="auto"/>
      </w:divBdr>
    </w:div>
    <w:div w:id="1855681594">
      <w:bodyDiv w:val="1"/>
      <w:marLeft w:val="0"/>
      <w:marRight w:val="0"/>
      <w:marTop w:val="0"/>
      <w:marBottom w:val="0"/>
      <w:divBdr>
        <w:top w:val="none" w:sz="0" w:space="0" w:color="auto"/>
        <w:left w:val="none" w:sz="0" w:space="0" w:color="auto"/>
        <w:bottom w:val="none" w:sz="0" w:space="0" w:color="auto"/>
        <w:right w:val="none" w:sz="0" w:space="0" w:color="auto"/>
      </w:divBdr>
    </w:div>
    <w:div w:id="1994144395">
      <w:bodyDiv w:val="1"/>
      <w:marLeft w:val="0"/>
      <w:marRight w:val="0"/>
      <w:marTop w:val="0"/>
      <w:marBottom w:val="0"/>
      <w:divBdr>
        <w:top w:val="none" w:sz="0" w:space="0" w:color="auto"/>
        <w:left w:val="none" w:sz="0" w:space="0" w:color="auto"/>
        <w:bottom w:val="none" w:sz="0" w:space="0" w:color="auto"/>
        <w:right w:val="none" w:sz="0" w:space="0" w:color="auto"/>
      </w:divBdr>
    </w:div>
    <w:div w:id="2072799729">
      <w:bodyDiv w:val="1"/>
      <w:marLeft w:val="0"/>
      <w:marRight w:val="0"/>
      <w:marTop w:val="0"/>
      <w:marBottom w:val="0"/>
      <w:divBdr>
        <w:top w:val="none" w:sz="0" w:space="0" w:color="auto"/>
        <w:left w:val="none" w:sz="0" w:space="0" w:color="auto"/>
        <w:bottom w:val="none" w:sz="0" w:space="0" w:color="auto"/>
        <w:right w:val="none" w:sz="0" w:space="0" w:color="auto"/>
      </w:divBdr>
      <w:divsChild>
        <w:div w:id="155071657">
          <w:marLeft w:val="0"/>
          <w:marRight w:val="0"/>
          <w:marTop w:val="0"/>
          <w:marBottom w:val="0"/>
          <w:divBdr>
            <w:top w:val="none" w:sz="0" w:space="0" w:color="auto"/>
            <w:left w:val="none" w:sz="0" w:space="0" w:color="auto"/>
            <w:bottom w:val="none" w:sz="0" w:space="0" w:color="auto"/>
            <w:right w:val="none" w:sz="0" w:space="0" w:color="auto"/>
          </w:divBdr>
        </w:div>
        <w:div w:id="1035347730">
          <w:marLeft w:val="0"/>
          <w:marRight w:val="0"/>
          <w:marTop w:val="0"/>
          <w:marBottom w:val="0"/>
          <w:divBdr>
            <w:top w:val="none" w:sz="0" w:space="0" w:color="auto"/>
            <w:left w:val="none" w:sz="0" w:space="0" w:color="auto"/>
            <w:bottom w:val="none" w:sz="0" w:space="0" w:color="auto"/>
            <w:right w:val="none" w:sz="0" w:space="0" w:color="auto"/>
          </w:divBdr>
        </w:div>
        <w:div w:id="1550339466">
          <w:marLeft w:val="0"/>
          <w:marRight w:val="0"/>
          <w:marTop w:val="0"/>
          <w:marBottom w:val="0"/>
          <w:divBdr>
            <w:top w:val="none" w:sz="0" w:space="0" w:color="auto"/>
            <w:left w:val="none" w:sz="0" w:space="0" w:color="auto"/>
            <w:bottom w:val="none" w:sz="0" w:space="0" w:color="auto"/>
            <w:right w:val="none" w:sz="0" w:space="0" w:color="auto"/>
          </w:divBdr>
        </w:div>
      </w:divsChild>
    </w:div>
    <w:div w:id="2142572716">
      <w:bodyDiv w:val="1"/>
      <w:marLeft w:val="0"/>
      <w:marRight w:val="0"/>
      <w:marTop w:val="0"/>
      <w:marBottom w:val="0"/>
      <w:divBdr>
        <w:top w:val="none" w:sz="0" w:space="0" w:color="auto"/>
        <w:left w:val="none" w:sz="0" w:space="0" w:color="auto"/>
        <w:bottom w:val="none" w:sz="0" w:space="0" w:color="auto"/>
        <w:right w:val="none" w:sz="0" w:space="0" w:color="auto"/>
      </w:divBdr>
      <w:divsChild>
        <w:div w:id="43994892">
          <w:marLeft w:val="0"/>
          <w:marRight w:val="0"/>
          <w:marTop w:val="0"/>
          <w:marBottom w:val="0"/>
          <w:divBdr>
            <w:top w:val="none" w:sz="0" w:space="0" w:color="auto"/>
            <w:left w:val="none" w:sz="0" w:space="0" w:color="auto"/>
            <w:bottom w:val="none" w:sz="0" w:space="0" w:color="auto"/>
            <w:right w:val="none" w:sz="0" w:space="0" w:color="auto"/>
          </w:divBdr>
        </w:div>
        <w:div w:id="67047328">
          <w:marLeft w:val="0"/>
          <w:marRight w:val="0"/>
          <w:marTop w:val="0"/>
          <w:marBottom w:val="0"/>
          <w:divBdr>
            <w:top w:val="none" w:sz="0" w:space="0" w:color="auto"/>
            <w:left w:val="none" w:sz="0" w:space="0" w:color="auto"/>
            <w:bottom w:val="none" w:sz="0" w:space="0" w:color="auto"/>
            <w:right w:val="none" w:sz="0" w:space="0" w:color="auto"/>
          </w:divBdr>
        </w:div>
        <w:div w:id="329529554">
          <w:marLeft w:val="0"/>
          <w:marRight w:val="0"/>
          <w:marTop w:val="0"/>
          <w:marBottom w:val="0"/>
          <w:divBdr>
            <w:top w:val="none" w:sz="0" w:space="0" w:color="auto"/>
            <w:left w:val="none" w:sz="0" w:space="0" w:color="auto"/>
            <w:bottom w:val="none" w:sz="0" w:space="0" w:color="auto"/>
            <w:right w:val="none" w:sz="0" w:space="0" w:color="auto"/>
          </w:divBdr>
        </w:div>
        <w:div w:id="388967820">
          <w:marLeft w:val="0"/>
          <w:marRight w:val="0"/>
          <w:marTop w:val="0"/>
          <w:marBottom w:val="0"/>
          <w:divBdr>
            <w:top w:val="none" w:sz="0" w:space="0" w:color="auto"/>
            <w:left w:val="none" w:sz="0" w:space="0" w:color="auto"/>
            <w:bottom w:val="none" w:sz="0" w:space="0" w:color="auto"/>
            <w:right w:val="none" w:sz="0" w:space="0" w:color="auto"/>
          </w:divBdr>
        </w:div>
        <w:div w:id="526526516">
          <w:marLeft w:val="0"/>
          <w:marRight w:val="0"/>
          <w:marTop w:val="0"/>
          <w:marBottom w:val="0"/>
          <w:divBdr>
            <w:top w:val="none" w:sz="0" w:space="0" w:color="auto"/>
            <w:left w:val="none" w:sz="0" w:space="0" w:color="auto"/>
            <w:bottom w:val="none" w:sz="0" w:space="0" w:color="auto"/>
            <w:right w:val="none" w:sz="0" w:space="0" w:color="auto"/>
          </w:divBdr>
        </w:div>
        <w:div w:id="806514682">
          <w:marLeft w:val="0"/>
          <w:marRight w:val="0"/>
          <w:marTop w:val="0"/>
          <w:marBottom w:val="0"/>
          <w:divBdr>
            <w:top w:val="none" w:sz="0" w:space="0" w:color="auto"/>
            <w:left w:val="none" w:sz="0" w:space="0" w:color="auto"/>
            <w:bottom w:val="none" w:sz="0" w:space="0" w:color="auto"/>
            <w:right w:val="none" w:sz="0" w:space="0" w:color="auto"/>
          </w:divBdr>
        </w:div>
        <w:div w:id="809329295">
          <w:marLeft w:val="0"/>
          <w:marRight w:val="0"/>
          <w:marTop w:val="0"/>
          <w:marBottom w:val="0"/>
          <w:divBdr>
            <w:top w:val="none" w:sz="0" w:space="0" w:color="auto"/>
            <w:left w:val="none" w:sz="0" w:space="0" w:color="auto"/>
            <w:bottom w:val="none" w:sz="0" w:space="0" w:color="auto"/>
            <w:right w:val="none" w:sz="0" w:space="0" w:color="auto"/>
          </w:divBdr>
        </w:div>
        <w:div w:id="1106000145">
          <w:marLeft w:val="0"/>
          <w:marRight w:val="0"/>
          <w:marTop w:val="0"/>
          <w:marBottom w:val="0"/>
          <w:divBdr>
            <w:top w:val="none" w:sz="0" w:space="0" w:color="auto"/>
            <w:left w:val="none" w:sz="0" w:space="0" w:color="auto"/>
            <w:bottom w:val="none" w:sz="0" w:space="0" w:color="auto"/>
            <w:right w:val="none" w:sz="0" w:space="0" w:color="auto"/>
          </w:divBdr>
        </w:div>
        <w:div w:id="1154293511">
          <w:marLeft w:val="0"/>
          <w:marRight w:val="0"/>
          <w:marTop w:val="0"/>
          <w:marBottom w:val="0"/>
          <w:divBdr>
            <w:top w:val="none" w:sz="0" w:space="0" w:color="auto"/>
            <w:left w:val="none" w:sz="0" w:space="0" w:color="auto"/>
            <w:bottom w:val="none" w:sz="0" w:space="0" w:color="auto"/>
            <w:right w:val="none" w:sz="0" w:space="0" w:color="auto"/>
          </w:divBdr>
        </w:div>
        <w:div w:id="1231620112">
          <w:marLeft w:val="0"/>
          <w:marRight w:val="0"/>
          <w:marTop w:val="0"/>
          <w:marBottom w:val="0"/>
          <w:divBdr>
            <w:top w:val="none" w:sz="0" w:space="0" w:color="auto"/>
            <w:left w:val="none" w:sz="0" w:space="0" w:color="auto"/>
            <w:bottom w:val="none" w:sz="0" w:space="0" w:color="auto"/>
            <w:right w:val="none" w:sz="0" w:space="0" w:color="auto"/>
          </w:divBdr>
        </w:div>
        <w:div w:id="1241525003">
          <w:marLeft w:val="0"/>
          <w:marRight w:val="0"/>
          <w:marTop w:val="0"/>
          <w:marBottom w:val="0"/>
          <w:divBdr>
            <w:top w:val="none" w:sz="0" w:space="0" w:color="auto"/>
            <w:left w:val="none" w:sz="0" w:space="0" w:color="auto"/>
            <w:bottom w:val="none" w:sz="0" w:space="0" w:color="auto"/>
            <w:right w:val="none" w:sz="0" w:space="0" w:color="auto"/>
          </w:divBdr>
        </w:div>
        <w:div w:id="1268318692">
          <w:marLeft w:val="0"/>
          <w:marRight w:val="0"/>
          <w:marTop w:val="0"/>
          <w:marBottom w:val="0"/>
          <w:divBdr>
            <w:top w:val="none" w:sz="0" w:space="0" w:color="auto"/>
            <w:left w:val="none" w:sz="0" w:space="0" w:color="auto"/>
            <w:bottom w:val="none" w:sz="0" w:space="0" w:color="auto"/>
            <w:right w:val="none" w:sz="0" w:space="0" w:color="auto"/>
          </w:divBdr>
        </w:div>
        <w:div w:id="1420638362">
          <w:marLeft w:val="0"/>
          <w:marRight w:val="0"/>
          <w:marTop w:val="0"/>
          <w:marBottom w:val="0"/>
          <w:divBdr>
            <w:top w:val="none" w:sz="0" w:space="0" w:color="auto"/>
            <w:left w:val="none" w:sz="0" w:space="0" w:color="auto"/>
            <w:bottom w:val="none" w:sz="0" w:space="0" w:color="auto"/>
            <w:right w:val="none" w:sz="0" w:space="0" w:color="auto"/>
          </w:divBdr>
        </w:div>
        <w:div w:id="1535843857">
          <w:marLeft w:val="0"/>
          <w:marRight w:val="0"/>
          <w:marTop w:val="0"/>
          <w:marBottom w:val="0"/>
          <w:divBdr>
            <w:top w:val="none" w:sz="0" w:space="0" w:color="auto"/>
            <w:left w:val="none" w:sz="0" w:space="0" w:color="auto"/>
            <w:bottom w:val="none" w:sz="0" w:space="0" w:color="auto"/>
            <w:right w:val="none" w:sz="0" w:space="0" w:color="auto"/>
          </w:divBdr>
        </w:div>
        <w:div w:id="1553496766">
          <w:marLeft w:val="0"/>
          <w:marRight w:val="0"/>
          <w:marTop w:val="0"/>
          <w:marBottom w:val="0"/>
          <w:divBdr>
            <w:top w:val="none" w:sz="0" w:space="0" w:color="auto"/>
            <w:left w:val="none" w:sz="0" w:space="0" w:color="auto"/>
            <w:bottom w:val="none" w:sz="0" w:space="0" w:color="auto"/>
            <w:right w:val="none" w:sz="0" w:space="0" w:color="auto"/>
          </w:divBdr>
        </w:div>
        <w:div w:id="1571040117">
          <w:marLeft w:val="0"/>
          <w:marRight w:val="0"/>
          <w:marTop w:val="0"/>
          <w:marBottom w:val="0"/>
          <w:divBdr>
            <w:top w:val="none" w:sz="0" w:space="0" w:color="auto"/>
            <w:left w:val="none" w:sz="0" w:space="0" w:color="auto"/>
            <w:bottom w:val="none" w:sz="0" w:space="0" w:color="auto"/>
            <w:right w:val="none" w:sz="0" w:space="0" w:color="auto"/>
          </w:divBdr>
        </w:div>
        <w:div w:id="1609658515">
          <w:marLeft w:val="0"/>
          <w:marRight w:val="0"/>
          <w:marTop w:val="0"/>
          <w:marBottom w:val="0"/>
          <w:divBdr>
            <w:top w:val="none" w:sz="0" w:space="0" w:color="auto"/>
            <w:left w:val="none" w:sz="0" w:space="0" w:color="auto"/>
            <w:bottom w:val="none" w:sz="0" w:space="0" w:color="auto"/>
            <w:right w:val="none" w:sz="0" w:space="0" w:color="auto"/>
          </w:divBdr>
        </w:div>
        <w:div w:id="1681080741">
          <w:marLeft w:val="0"/>
          <w:marRight w:val="0"/>
          <w:marTop w:val="0"/>
          <w:marBottom w:val="0"/>
          <w:divBdr>
            <w:top w:val="none" w:sz="0" w:space="0" w:color="auto"/>
            <w:left w:val="none" w:sz="0" w:space="0" w:color="auto"/>
            <w:bottom w:val="none" w:sz="0" w:space="0" w:color="auto"/>
            <w:right w:val="none" w:sz="0" w:space="0" w:color="auto"/>
          </w:divBdr>
        </w:div>
        <w:div w:id="1780638523">
          <w:marLeft w:val="0"/>
          <w:marRight w:val="0"/>
          <w:marTop w:val="0"/>
          <w:marBottom w:val="0"/>
          <w:divBdr>
            <w:top w:val="none" w:sz="0" w:space="0" w:color="auto"/>
            <w:left w:val="none" w:sz="0" w:space="0" w:color="auto"/>
            <w:bottom w:val="none" w:sz="0" w:space="0" w:color="auto"/>
            <w:right w:val="none" w:sz="0" w:space="0" w:color="auto"/>
          </w:divBdr>
        </w:div>
        <w:div w:id="1805847982">
          <w:marLeft w:val="0"/>
          <w:marRight w:val="0"/>
          <w:marTop w:val="0"/>
          <w:marBottom w:val="0"/>
          <w:divBdr>
            <w:top w:val="none" w:sz="0" w:space="0" w:color="auto"/>
            <w:left w:val="none" w:sz="0" w:space="0" w:color="auto"/>
            <w:bottom w:val="none" w:sz="0" w:space="0" w:color="auto"/>
            <w:right w:val="none" w:sz="0" w:space="0" w:color="auto"/>
          </w:divBdr>
        </w:div>
        <w:div w:id="1854147510">
          <w:marLeft w:val="0"/>
          <w:marRight w:val="0"/>
          <w:marTop w:val="0"/>
          <w:marBottom w:val="0"/>
          <w:divBdr>
            <w:top w:val="none" w:sz="0" w:space="0" w:color="auto"/>
            <w:left w:val="none" w:sz="0" w:space="0" w:color="auto"/>
            <w:bottom w:val="none" w:sz="0" w:space="0" w:color="auto"/>
            <w:right w:val="none" w:sz="0" w:space="0" w:color="auto"/>
          </w:divBdr>
        </w:div>
        <w:div w:id="1856847478">
          <w:marLeft w:val="0"/>
          <w:marRight w:val="0"/>
          <w:marTop w:val="0"/>
          <w:marBottom w:val="0"/>
          <w:divBdr>
            <w:top w:val="none" w:sz="0" w:space="0" w:color="auto"/>
            <w:left w:val="none" w:sz="0" w:space="0" w:color="auto"/>
            <w:bottom w:val="none" w:sz="0" w:space="0" w:color="auto"/>
            <w:right w:val="none" w:sz="0" w:space="0" w:color="auto"/>
          </w:divBdr>
        </w:div>
        <w:div w:id="1897858249">
          <w:marLeft w:val="0"/>
          <w:marRight w:val="0"/>
          <w:marTop w:val="0"/>
          <w:marBottom w:val="0"/>
          <w:divBdr>
            <w:top w:val="none" w:sz="0" w:space="0" w:color="auto"/>
            <w:left w:val="none" w:sz="0" w:space="0" w:color="auto"/>
            <w:bottom w:val="none" w:sz="0" w:space="0" w:color="auto"/>
            <w:right w:val="none" w:sz="0" w:space="0" w:color="auto"/>
          </w:divBdr>
        </w:div>
        <w:div w:id="1910266085">
          <w:marLeft w:val="0"/>
          <w:marRight w:val="0"/>
          <w:marTop w:val="0"/>
          <w:marBottom w:val="0"/>
          <w:divBdr>
            <w:top w:val="none" w:sz="0" w:space="0" w:color="auto"/>
            <w:left w:val="none" w:sz="0" w:space="0" w:color="auto"/>
            <w:bottom w:val="none" w:sz="0" w:space="0" w:color="auto"/>
            <w:right w:val="none" w:sz="0" w:space="0" w:color="auto"/>
          </w:divBdr>
        </w:div>
        <w:div w:id="1949852504">
          <w:marLeft w:val="0"/>
          <w:marRight w:val="0"/>
          <w:marTop w:val="0"/>
          <w:marBottom w:val="0"/>
          <w:divBdr>
            <w:top w:val="none" w:sz="0" w:space="0" w:color="auto"/>
            <w:left w:val="none" w:sz="0" w:space="0" w:color="auto"/>
            <w:bottom w:val="none" w:sz="0" w:space="0" w:color="auto"/>
            <w:right w:val="none" w:sz="0" w:space="0" w:color="auto"/>
          </w:divBdr>
        </w:div>
        <w:div w:id="2122802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6.png" Id="rId18" /><Relationship Type="http://schemas.openxmlformats.org/officeDocument/2006/relationships/hyperlink" Target="https://lorenskogkommune-my.sharepoint.com/personal/heb_lorenskog_kommune_no/Documents/Dokumenter/Progresjonsplan/Progresjonsplan%202023-2024%20Rolvsrud%20barnehage.pdf" TargetMode="External" Id="rId26" /><Relationship Type="http://schemas.openxmlformats.org/officeDocument/2006/relationships/customXml" Target="../customXml/item3.xml" Id="rId3" /><Relationship Type="http://schemas.openxmlformats.org/officeDocument/2006/relationships/image" Target="media/image8.jpe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emf" Id="rId17" /><Relationship Type="http://schemas.openxmlformats.org/officeDocument/2006/relationships/hyperlink" Target="https://www.lorenskog.kommune.no/_f/p11/i44664cf3-ce5c-4dc1-9b77-77919ea669af/informasjon-om-lorenskog-modellen-mai-2020.pdf" TargetMode="External" Id="rId25" /><Relationship Type="http://schemas.openxmlformats.org/officeDocument/2006/relationships/customXml" Target="../customXml/item2.xml" Id="rId2" /><Relationship Type="http://schemas.openxmlformats.org/officeDocument/2006/relationships/hyperlink" Target="https://www.facebook.com/Rolvsrud-Barnehage-103204237987421" TargetMode="External" Id="rId16" /><Relationship Type="http://schemas.openxmlformats.org/officeDocument/2006/relationships/hyperlink" Target="https://x09.ksx.no/system.php?item=17610&amp;ok=pjzhfvtb2rn0d8w" TargetMode="External"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www.tryggtrafikk.no/wp-content/uploads/2018/06/Veileder_mal_trykklar.pdf" TargetMode="External" Id="rId24" /><Relationship Type="http://schemas.microsoft.com/office/2020/10/relationships/intelligence" Target="intelligence2.xml" Id="rId32" /><Relationship Type="http://schemas.openxmlformats.org/officeDocument/2006/relationships/numbering" Target="numbering.xml" Id="rId5" /><Relationship Type="http://schemas.openxmlformats.org/officeDocument/2006/relationships/hyperlink" Target="http://www.rolvsrud.barnehage.lorenskog.no" TargetMode="External" Id="rId15" /><Relationship Type="http://schemas.openxmlformats.org/officeDocument/2006/relationships/hyperlink" Target="https://www.lorenskog.kommune.no/_f/p71/ib319e636-f9db-4bb4-b68b-a5cd88666f86/barnehagebrosjyre-002.pdf" TargetMode="External"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image" Target="media/image7.jpe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www.lorenskog.kommune.no/_f/p71/ib319e636-f9db-4bb4-b68b-a5cd88666f86/barnehagebrosjyre-002.pdf" TargetMode="External" Id="rId22" /><Relationship Type="http://schemas.openxmlformats.org/officeDocument/2006/relationships/footer" Target="footer1.xml" Id="rId27" /><Relationship Type="http://schemas.openxmlformats.org/officeDocument/2006/relationships/fontTable" Target="fontTable.xml" Id="rId30"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bra\AppData\Local\Temp\Temp1_oppvekst.zip\Oppvekst_illustrasjonsbilde_far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9af16741-2446-493d-992b-2001afef73ec">
      <UserInfo>
        <DisplayName>Bettina Thorvik</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AEFB400D05B594DBDCF63E9B84EB2B7" ma:contentTypeVersion="4" ma:contentTypeDescription="Opprett et nytt dokument." ma:contentTypeScope="" ma:versionID="9b15a0cceb98925ce75b3e254938a8ab">
  <xsd:schema xmlns:xsd="http://www.w3.org/2001/XMLSchema" xmlns:xs="http://www.w3.org/2001/XMLSchema" xmlns:p="http://schemas.microsoft.com/office/2006/metadata/properties" xmlns:ns2="2afadef5-6cab-432b-b008-d9b8b6b97ab5" xmlns:ns3="9af16741-2446-493d-992b-2001afef73ec" targetNamespace="http://schemas.microsoft.com/office/2006/metadata/properties" ma:root="true" ma:fieldsID="d65977c031a99a95b4f3fd6120633b1a" ns2:_="" ns3:_="">
    <xsd:import namespace="2afadef5-6cab-432b-b008-d9b8b6b97ab5"/>
    <xsd:import namespace="9af16741-2446-493d-992b-2001afef73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def5-6cab-432b-b008-d9b8b6b97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f16741-2446-493d-992b-2001afef73e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44C0E9-9B4E-479F-878D-008C41AD17DF}">
  <ds:schemaRefs>
    <ds:schemaRef ds:uri="http://schemas.openxmlformats.org/officeDocument/2006/bibliography"/>
  </ds:schemaRefs>
</ds:datastoreItem>
</file>

<file path=customXml/itemProps2.xml><?xml version="1.0" encoding="utf-8"?>
<ds:datastoreItem xmlns:ds="http://schemas.openxmlformats.org/officeDocument/2006/customXml" ds:itemID="{E1F0F43D-DB61-4005-80C8-A4E0F97F9CAE}">
  <ds:schemaRefs>
    <ds:schemaRef ds:uri="http://schemas.microsoft.com/office/2006/metadata/properties"/>
    <ds:schemaRef ds:uri="http://schemas.microsoft.com/office/infopath/2007/PartnerControls"/>
    <ds:schemaRef ds:uri="9af16741-2446-493d-992b-2001afef73ec"/>
  </ds:schemaRefs>
</ds:datastoreItem>
</file>

<file path=customXml/itemProps3.xml><?xml version="1.0" encoding="utf-8"?>
<ds:datastoreItem xmlns:ds="http://schemas.openxmlformats.org/officeDocument/2006/customXml" ds:itemID="{E2BF4F5F-5EDB-40C7-BA48-F10124D0F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def5-6cab-432b-b008-d9b8b6b97ab5"/>
    <ds:schemaRef ds:uri="9af16741-2446-493d-992b-2001afef7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A30380-F877-40D6-854E-145F9CD5917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Oppvekst_illustrasjonsbilde_farger</ap:Template>
  <ap:Application>Microsoft Word for the web</ap:Application>
  <ap:DocSecurity>0</ap:DocSecurity>
  <ap:ScaleCrop>false</ap:ScaleCrop>
  <ap:Company>akzidenzDTP Ltd.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Anny Bråthen</dc:creator>
  <keywords/>
  <lastModifiedBy>Trine Fartum</lastModifiedBy>
  <revision>83</revision>
  <lastPrinted>2024-01-19T21:32:00.0000000Z</lastPrinted>
  <dcterms:created xsi:type="dcterms:W3CDTF">2024-11-26T01:41:00.0000000Z</dcterms:created>
  <dcterms:modified xsi:type="dcterms:W3CDTF">2025-01-30T12:06:03.6758469Z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0x0101007AEFB400D05B594DBDCF63E9B84EB2B7</vt:lpwstr>
  </property>
</Properties>
</file>